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A9D95A" w14:textId="7CBB7619" w:rsidR="00B05B37" w:rsidRDefault="00B05B37">
      <w:pPr>
        <w:bidi/>
      </w:pPr>
      <w:r>
        <w:t xml:space="preserve"> </w:t>
      </w:r>
    </w:p>
    <w:tbl>
      <w:tblPr>
        <w:bidiVisual/>
        <w:tblW w:w="11826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1224"/>
        <w:gridCol w:w="6940"/>
      </w:tblGrid>
      <w:tr w:rsidR="003D1B71" w14:paraId="431AACC3" w14:textId="77777777" w:rsidTr="00C82065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6B78D906" w14:textId="17AA5F7D" w:rsidR="00346B55" w:rsidRDefault="00346B55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  <w:noProof/>
                <w:rtl/>
              </w:rPr>
            </w:pPr>
          </w:p>
          <w:p w14:paraId="22FA5D73" w14:textId="016223D6" w:rsidR="003D1B71" w:rsidRDefault="00D17838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8240" behindDoc="0" locked="0" layoutInCell="1" allowOverlap="1" wp14:anchorId="1EB1E288" wp14:editId="3C8717AD">
                  <wp:simplePos x="0" y="0"/>
                  <wp:positionH relativeFrom="column">
                    <wp:posOffset>-321633</wp:posOffset>
                  </wp:positionH>
                  <wp:positionV relativeFrom="paragraph">
                    <wp:posOffset>504825</wp:posOffset>
                  </wp:positionV>
                  <wp:extent cx="1820174" cy="1986340"/>
                  <wp:effectExtent l="0" t="0" r="8890" b="0"/>
                  <wp:wrapNone/>
                  <wp:docPr id="2" name="Picture 2" descr="A person with collar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191218_0001_NEW.jpg"/>
                          <pic:cNvPicPr/>
                        </pic:nvPicPr>
                        <pic:blipFill rotWithShape="1">
                          <a:blip r:embed="rId10"/>
                          <a:srcRect l="8852" t="7314" r="13707" b="25635"/>
                          <a:stretch/>
                        </pic:blipFill>
                        <pic:spPr bwMode="auto">
                          <a:xfrm>
                            <a:off x="0" y="0"/>
                            <a:ext cx="1820174" cy="198634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24" w:type="dxa"/>
            <w:vMerge w:val="restart"/>
            <w:tcBorders>
              <w:bottom w:val="nil"/>
            </w:tcBorders>
          </w:tcPr>
          <w:p w14:paraId="239E4CB3" w14:textId="77777777" w:rsidR="00D17838" w:rsidRDefault="00D17838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noProof/>
                <w:rtl/>
              </w:rPr>
            </w:pPr>
          </w:p>
          <w:p w14:paraId="79DFCFB4" w14:textId="5232C952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940" w:type="dxa"/>
            <w:tcBorders>
              <w:bottom w:val="nil"/>
            </w:tcBorders>
          </w:tcPr>
          <w:p w14:paraId="1A301ECF" w14:textId="77777777" w:rsidR="003D1B71" w:rsidRPr="00310F17" w:rsidRDefault="00D51417" w:rsidP="00D4298E">
            <w:pPr>
              <w:pStyle w:val="Title"/>
              <w:bidi/>
              <w:jc w:val="center"/>
            </w:pPr>
            <w:r w:rsidRPr="00D4298E">
              <w:rPr>
                <w:rFonts w:hint="cs"/>
                <w:sz w:val="56"/>
                <w:szCs w:val="48"/>
                <w:rtl/>
                <w:lang w:bidi="ar-OM"/>
              </w:rPr>
              <w:t>مريم</w:t>
            </w:r>
            <w:r w:rsidR="003D1B71" w:rsidRPr="00D4298E">
              <w:rPr>
                <w:sz w:val="52"/>
                <w:szCs w:val="44"/>
              </w:rPr>
              <w:br/>
            </w:r>
            <w:r w:rsidR="00D4298E">
              <w:rPr>
                <w:rFonts w:hint="cs"/>
                <w:sz w:val="56"/>
                <w:szCs w:val="48"/>
                <w:rtl/>
              </w:rPr>
              <w:t xml:space="preserve">محمد محمد </w:t>
            </w:r>
            <w:r w:rsidRPr="00D4298E">
              <w:rPr>
                <w:rFonts w:hint="cs"/>
                <w:sz w:val="56"/>
                <w:szCs w:val="48"/>
                <w:rtl/>
              </w:rPr>
              <w:t>الفيومي</w:t>
            </w:r>
          </w:p>
        </w:tc>
      </w:tr>
      <w:tr w:rsidR="003D1B71" w14:paraId="548E2713" w14:textId="77777777" w:rsidTr="00C82065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71628C34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1224" w:type="dxa"/>
            <w:vMerge/>
            <w:tcBorders>
              <w:bottom w:val="nil"/>
            </w:tcBorders>
          </w:tcPr>
          <w:p w14:paraId="6CA99F26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940" w:type="dxa"/>
            <w:vMerge w:val="restart"/>
            <w:tcBorders>
              <w:bottom w:val="nil"/>
            </w:tcBorders>
            <w:vAlign w:val="bottom"/>
          </w:tcPr>
          <w:p w14:paraId="424B632D" w14:textId="77777777" w:rsidR="003D1B71" w:rsidRPr="006C3633" w:rsidRDefault="00E952A1" w:rsidP="00D51417">
            <w:pPr>
              <w:pStyle w:val="Heading2"/>
              <w:bidi/>
              <w:rPr>
                <w:rFonts w:ascii="Calibri" w:hAnsi="Calibri" w:cs="Calibri"/>
                <w:color w:val="0072C7"/>
                <w:sz w:val="32"/>
                <w:szCs w:val="24"/>
              </w:rPr>
            </w:pPr>
            <w:r>
              <w:rPr>
                <w:rFonts w:ascii="Calibri" w:hAnsi="Calibri" w:cs="Calibri" w:hint="cs"/>
                <w:color w:val="0072C7"/>
                <w:sz w:val="32"/>
                <w:szCs w:val="24"/>
                <w:rtl/>
              </w:rPr>
              <w:t>التسلسل الوظيفي</w:t>
            </w:r>
          </w:p>
          <w:p w14:paraId="61287E40" w14:textId="77777777" w:rsidR="003D1B71" w:rsidRPr="00C82065" w:rsidRDefault="00A85560" w:rsidP="00D51417">
            <w:pPr>
              <w:pStyle w:val="Dates"/>
              <w:bidi/>
              <w:rPr>
                <w:rFonts w:ascii="Calibri" w:hAnsi="Calibri" w:cs="Calibri"/>
                <w:b w:val="0"/>
                <w:bCs/>
                <w:sz w:val="20"/>
                <w:szCs w:val="22"/>
                <w:rtl/>
                <w:lang w:bidi="ar-OM"/>
              </w:rPr>
            </w:pPr>
            <w:r w:rsidRPr="00C82065">
              <w:rPr>
                <w:rFonts w:ascii="Calibri" w:hAnsi="Calibri" w:cs="Calibri" w:hint="cs"/>
                <w:b w:val="0"/>
                <w:bCs/>
                <w:sz w:val="20"/>
                <w:szCs w:val="22"/>
                <w:rtl/>
              </w:rPr>
              <w:t>9/2014</w:t>
            </w:r>
            <w:r w:rsidR="003D1B71" w:rsidRPr="00C82065">
              <w:rPr>
                <w:rFonts w:ascii="Calibri" w:hAnsi="Calibri" w:cs="Calibri"/>
                <w:b w:val="0"/>
                <w:bCs/>
                <w:sz w:val="20"/>
                <w:szCs w:val="22"/>
              </w:rPr>
              <w:t>–</w:t>
            </w:r>
            <w:r w:rsidRPr="00C82065">
              <w:rPr>
                <w:rFonts w:ascii="Calibri" w:hAnsi="Calibri" w:cs="Calibri" w:hint="cs"/>
                <w:b w:val="0"/>
                <w:bCs/>
                <w:sz w:val="20"/>
                <w:szCs w:val="22"/>
                <w:rtl/>
              </w:rPr>
              <w:t>الان</w:t>
            </w:r>
          </w:p>
          <w:p w14:paraId="69805356" w14:textId="77777777" w:rsidR="003D1B71" w:rsidRPr="00740017" w:rsidRDefault="00A85560" w:rsidP="00DC6F7F">
            <w:pPr>
              <w:pStyle w:val="Experience"/>
              <w:bidi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معلمة مجال ثاني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 w:hint="cs"/>
                <w:rtl/>
              </w:rPr>
              <w:t xml:space="preserve">معلمة مجال ثاني بمحافظة شمال الشرقية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 w:hint="cs"/>
                <w:rtl/>
              </w:rPr>
              <w:t>وزرارة التربية والتعليم بسلطنة عمان</w:t>
            </w:r>
          </w:p>
          <w:p w14:paraId="7B09EE45" w14:textId="77777777" w:rsidR="00A85560" w:rsidRDefault="00A85560" w:rsidP="00DC6F7F">
            <w:pPr>
              <w:bidi/>
              <w:rPr>
                <w:rFonts w:ascii="Calibri" w:hAnsi="Calibri" w:cs="Calibri"/>
                <w:rtl/>
                <w:lang w:bidi="ar-OM"/>
              </w:rPr>
            </w:pPr>
            <w:r>
              <w:rPr>
                <w:rFonts w:ascii="Calibri" w:hAnsi="Calibri" w:cs="Calibri" w:hint="cs"/>
                <w:rtl/>
                <w:lang w:bidi="ar-OM"/>
              </w:rPr>
              <w:t>المهام المسندة:</w:t>
            </w:r>
          </w:p>
          <w:p w14:paraId="4706B9B6" w14:textId="5E75997D" w:rsidR="00A85560" w:rsidRDefault="00DC6F7F" w:rsidP="00A85560">
            <w:pPr>
              <w:bidi/>
              <w:rPr>
                <w:rFonts w:ascii="Calibri" w:hAnsi="Calibri" w:cs="Calibri"/>
                <w:rtl/>
                <w:lang w:bidi="ar-OM"/>
              </w:rPr>
            </w:pPr>
            <w:r>
              <w:rPr>
                <w:rFonts w:ascii="Calibri" w:hAnsi="Calibri" w:cs="Calibri" w:hint="cs"/>
                <w:rtl/>
                <w:lang w:bidi="ar-OM"/>
              </w:rPr>
              <w:t xml:space="preserve">- </w:t>
            </w:r>
            <w:r w:rsidR="00A85560">
              <w:rPr>
                <w:rFonts w:ascii="Calibri" w:hAnsi="Calibri" w:cs="Calibri" w:hint="cs"/>
                <w:rtl/>
                <w:lang w:bidi="ar-OM"/>
              </w:rPr>
              <w:t>منسق مجال ثاني بمدرسة الادراك للتعليم الأساسي</w:t>
            </w:r>
          </w:p>
          <w:p w14:paraId="680F63A4" w14:textId="33701FDF" w:rsidR="003D1B71" w:rsidRDefault="00DC6F7F" w:rsidP="00A85560">
            <w:pPr>
              <w:bidi/>
              <w:rPr>
                <w:rFonts w:ascii="Calibri" w:hAnsi="Calibri" w:cs="Calibri"/>
                <w:rtl/>
                <w:lang w:bidi="ar-OM"/>
              </w:rPr>
            </w:pPr>
            <w:r>
              <w:rPr>
                <w:rFonts w:ascii="Calibri" w:hAnsi="Calibri" w:cs="Calibri" w:hint="cs"/>
                <w:rtl/>
                <w:lang w:bidi="ar-OM"/>
              </w:rPr>
              <w:t>-</w:t>
            </w:r>
            <w:r w:rsidR="00A85560">
              <w:rPr>
                <w:rFonts w:ascii="Calibri" w:hAnsi="Calibri" w:cs="Calibri" w:hint="cs"/>
                <w:rtl/>
                <w:lang w:bidi="ar-OM"/>
              </w:rPr>
              <w:t>تدريس مادة الرياضيات لطلاب الحلقة الأولى</w:t>
            </w:r>
          </w:p>
          <w:p w14:paraId="316E7354" w14:textId="6F8387B3" w:rsidR="00A85560" w:rsidRDefault="00DC6F7F" w:rsidP="00A85560">
            <w:pPr>
              <w:bidi/>
              <w:rPr>
                <w:rFonts w:ascii="Calibri" w:hAnsi="Calibri" w:cs="Calibri"/>
                <w:rtl/>
                <w:lang w:bidi="ar-OM"/>
              </w:rPr>
            </w:pPr>
            <w:r>
              <w:rPr>
                <w:rFonts w:ascii="Calibri" w:hAnsi="Calibri" w:cs="Calibri" w:hint="cs"/>
                <w:rtl/>
                <w:lang w:bidi="ar-OM"/>
              </w:rPr>
              <w:t>-</w:t>
            </w:r>
            <w:r w:rsidR="00A85560">
              <w:rPr>
                <w:rFonts w:ascii="Calibri" w:hAnsi="Calibri" w:cs="Calibri" w:hint="cs"/>
                <w:rtl/>
                <w:lang w:bidi="ar-OM"/>
              </w:rPr>
              <w:t>قائدة للنشاط الكشفي</w:t>
            </w:r>
          </w:p>
          <w:p w14:paraId="754B34CE" w14:textId="23F9C821" w:rsidR="00A85560" w:rsidRDefault="00DC6F7F" w:rsidP="00A85560">
            <w:pPr>
              <w:bidi/>
              <w:rPr>
                <w:rFonts w:ascii="Calibri" w:hAnsi="Calibri" w:cs="Calibri"/>
                <w:rtl/>
                <w:lang w:bidi="ar-OM"/>
              </w:rPr>
            </w:pPr>
            <w:r>
              <w:rPr>
                <w:rFonts w:ascii="Calibri" w:hAnsi="Calibri" w:cs="Calibri" w:hint="cs"/>
                <w:rtl/>
                <w:lang w:bidi="ar-OM"/>
              </w:rPr>
              <w:t>-</w:t>
            </w:r>
            <w:r w:rsidR="00A85560">
              <w:rPr>
                <w:rFonts w:ascii="Calibri" w:hAnsi="Calibri" w:cs="Calibri" w:hint="cs"/>
                <w:rtl/>
                <w:lang w:bidi="ar-OM"/>
              </w:rPr>
              <w:t>منسق إعلامي</w:t>
            </w:r>
          </w:p>
          <w:p w14:paraId="644C220A" w14:textId="77777777" w:rsidR="00E952A1" w:rsidRPr="00C82065" w:rsidRDefault="00E952A1" w:rsidP="00E952A1">
            <w:pPr>
              <w:pStyle w:val="Dates"/>
              <w:bidi/>
              <w:rPr>
                <w:rFonts w:ascii="Calibri" w:hAnsi="Calibri" w:cs="Calibri"/>
                <w:b w:val="0"/>
                <w:bCs/>
                <w:sz w:val="20"/>
                <w:szCs w:val="22"/>
                <w:lang w:bidi="ar-OM"/>
              </w:rPr>
            </w:pPr>
            <w:r w:rsidRPr="00C82065">
              <w:rPr>
                <w:rFonts w:ascii="Calibri" w:hAnsi="Calibri" w:cs="Calibri" w:hint="cs"/>
                <w:b w:val="0"/>
                <w:bCs/>
                <w:sz w:val="20"/>
                <w:szCs w:val="22"/>
                <w:rtl/>
              </w:rPr>
              <w:t>9/2008</w:t>
            </w:r>
            <w:r w:rsidRPr="00C82065">
              <w:rPr>
                <w:rFonts w:ascii="Calibri" w:hAnsi="Calibri" w:cs="Calibri"/>
                <w:b w:val="0"/>
                <w:bCs/>
                <w:sz w:val="20"/>
                <w:szCs w:val="22"/>
              </w:rPr>
              <w:t>–</w:t>
            </w:r>
            <w:r w:rsidRPr="00C82065">
              <w:rPr>
                <w:rFonts w:ascii="Calibri" w:hAnsi="Calibri" w:cs="Calibri" w:hint="cs"/>
                <w:b w:val="0"/>
                <w:bCs/>
                <w:sz w:val="20"/>
                <w:szCs w:val="22"/>
                <w:rtl/>
              </w:rPr>
              <w:t>6/2011</w:t>
            </w:r>
          </w:p>
          <w:p w14:paraId="57C2C17B" w14:textId="77777777" w:rsidR="00E952A1" w:rsidRPr="00E952A1" w:rsidRDefault="00E952A1" w:rsidP="00E952A1">
            <w:pPr>
              <w:pStyle w:val="Experience"/>
              <w:bidi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معلمة رياضيات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 w:hint="cs"/>
                <w:rtl/>
              </w:rPr>
              <w:t>معلمة</w:t>
            </w:r>
            <w:r w:rsidRPr="00740017">
              <w:rPr>
                <w:rFonts w:ascii="Calibri" w:hAnsi="Calibri" w:cs="Calibri"/>
              </w:rPr>
              <w:t xml:space="preserve"> 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 w:hint="cs"/>
                <w:rtl/>
              </w:rPr>
              <w:t>مدرسة الحياة الخاصة</w:t>
            </w:r>
          </w:p>
          <w:p w14:paraId="65858271" w14:textId="77777777" w:rsidR="003D1B71" w:rsidRPr="006C3633" w:rsidRDefault="00D51417" w:rsidP="00D51417">
            <w:pPr>
              <w:pStyle w:val="Heading2"/>
              <w:bidi/>
              <w:rPr>
                <w:rFonts w:ascii="Calibri" w:hAnsi="Calibri" w:cs="Calibri"/>
                <w:color w:val="0072C7"/>
                <w:sz w:val="32"/>
                <w:szCs w:val="24"/>
              </w:rPr>
            </w:pPr>
            <w:r w:rsidRPr="006C3633">
              <w:rPr>
                <w:rFonts w:ascii="Calibri" w:hAnsi="Calibri" w:cs="Calibri" w:hint="cs"/>
                <w:color w:val="0072C7"/>
                <w:sz w:val="32"/>
                <w:szCs w:val="24"/>
                <w:rtl/>
              </w:rPr>
              <w:t>المؤهلات الدراسية</w:t>
            </w:r>
          </w:p>
          <w:p w14:paraId="4DEA256E" w14:textId="63776D7F" w:rsidR="003D1B71" w:rsidRPr="00740017" w:rsidRDefault="00D905DE" w:rsidP="00D51417">
            <w:pPr>
              <w:pStyle w:val="SchoolName"/>
              <w:bidi/>
            </w:pPr>
            <w:r>
              <w:rPr>
                <w:rFonts w:hint="cs"/>
                <w:rtl/>
              </w:rPr>
              <w:t xml:space="preserve">جامعة </w:t>
            </w:r>
            <w:r w:rsidR="0003180F">
              <w:rPr>
                <w:rFonts w:hint="cs"/>
                <w:rtl/>
              </w:rPr>
              <w:t>المنصورة</w:t>
            </w:r>
            <w:r w:rsidR="0003180F" w:rsidRPr="00740017">
              <w:rPr>
                <w:rtl/>
              </w:rPr>
              <w:t>،</w:t>
            </w:r>
            <w:r w:rsidR="003D1B71" w:rsidRPr="00740017">
              <w:t xml:space="preserve"> </w:t>
            </w:r>
            <w:r>
              <w:rPr>
                <w:rFonts w:hint="cs"/>
                <w:rtl/>
              </w:rPr>
              <w:t>مصر (2001-2005)</w:t>
            </w:r>
          </w:p>
          <w:p w14:paraId="2AAADAE2" w14:textId="77777777" w:rsidR="003D1B71" w:rsidRDefault="00D905DE" w:rsidP="00D51417">
            <w:pPr>
              <w:pStyle w:val="ListBullet"/>
              <w:bidi/>
              <w:rPr>
                <w:rFonts w:ascii="Calibri" w:hAnsi="Calibri" w:cs="Calibri"/>
              </w:rPr>
            </w:pPr>
            <w:r w:rsidRPr="00D905DE">
              <w:rPr>
                <w:rFonts w:ascii="Calibri" w:hAnsi="Calibri" w:cs="Calibri"/>
                <w:rtl/>
              </w:rPr>
              <w:t>بكالوريوس العلوم والتربية من كلية التربية بجامعة المنصورة تخصص التعليم الأساسي بتقدير عام جيد</w:t>
            </w:r>
          </w:p>
          <w:p w14:paraId="779BD57B" w14:textId="26D0F7C2" w:rsidR="00D905DE" w:rsidRPr="00D905DE" w:rsidRDefault="00D905DE" w:rsidP="00D905DE">
            <w:pPr>
              <w:pStyle w:val="SchoolName"/>
              <w:bidi/>
            </w:pPr>
            <w:r>
              <w:rPr>
                <w:rFonts w:hint="cs"/>
                <w:rtl/>
              </w:rPr>
              <w:t xml:space="preserve">جامعة </w:t>
            </w:r>
            <w:r w:rsidR="0003180F">
              <w:rPr>
                <w:rFonts w:hint="cs"/>
                <w:rtl/>
              </w:rPr>
              <w:t>القاهرة</w:t>
            </w:r>
            <w:r w:rsidR="0003180F" w:rsidRPr="00740017">
              <w:rPr>
                <w:rtl/>
              </w:rPr>
              <w:t>،</w:t>
            </w:r>
            <w:r w:rsidRPr="00740017">
              <w:t xml:space="preserve"> </w:t>
            </w:r>
            <w:r>
              <w:rPr>
                <w:rFonts w:hint="cs"/>
                <w:rtl/>
              </w:rPr>
              <w:t>مصر (2009-2011)</w:t>
            </w:r>
          </w:p>
          <w:p w14:paraId="3059D788" w14:textId="6B9D9A8F" w:rsidR="00D905DE" w:rsidRDefault="00D905DE" w:rsidP="00D905DE">
            <w:pPr>
              <w:pStyle w:val="ListBullet"/>
              <w:bidi/>
              <w:rPr>
                <w:rFonts w:ascii="Calibri" w:hAnsi="Calibri" w:cs="Calibri"/>
              </w:rPr>
            </w:pPr>
            <w:r w:rsidRPr="00D905DE">
              <w:rPr>
                <w:rFonts w:ascii="Calibri" w:hAnsi="Calibri" w:cs="Calibri"/>
                <w:rtl/>
              </w:rPr>
              <w:t>الدبلوم الخاص (الدراسات العليا) نظام العامين من معهد الدراسات التربوية بتقدير عام جيد</w:t>
            </w:r>
          </w:p>
          <w:p w14:paraId="01AE3C06" w14:textId="77777777" w:rsidR="003D1B71" w:rsidRDefault="0040113E" w:rsidP="00D51417">
            <w:pPr>
              <w:pStyle w:val="Heading2"/>
              <w:bidi/>
              <w:rPr>
                <w:rFonts w:ascii="Calibri" w:hAnsi="Calibri" w:cs="Calibri"/>
                <w:color w:val="0072C7"/>
                <w:sz w:val="32"/>
                <w:szCs w:val="24"/>
                <w:rtl/>
                <w:lang w:bidi="ar-OM"/>
              </w:rPr>
            </w:pPr>
            <w:r>
              <w:rPr>
                <w:rFonts w:ascii="Calibri" w:hAnsi="Calibri" w:cs="Calibri" w:hint="cs"/>
                <w:color w:val="0072C7"/>
                <w:sz w:val="32"/>
                <w:szCs w:val="24"/>
                <w:rtl/>
              </w:rPr>
              <w:t>التنمية المهنية</w:t>
            </w:r>
            <w:r w:rsidR="00FD1182">
              <w:rPr>
                <w:rFonts w:ascii="Calibri" w:hAnsi="Calibri" w:cs="Calibri" w:hint="cs"/>
                <w:color w:val="0072C7"/>
                <w:sz w:val="32"/>
                <w:szCs w:val="24"/>
                <w:rtl/>
                <w:lang w:bidi="ar-OM"/>
              </w:rPr>
              <w:t xml:space="preserve"> خلال اخر 3 سنوات</w:t>
            </w:r>
          </w:p>
          <w:p w14:paraId="14416DD3" w14:textId="77777777" w:rsidR="00FD1182" w:rsidRDefault="00FD1182" w:rsidP="00FD1182">
            <w:pPr>
              <w:pStyle w:val="ListParagraph"/>
              <w:numPr>
                <w:ilvl w:val="0"/>
                <w:numId w:val="5"/>
              </w:numPr>
              <w:bidi/>
              <w:rPr>
                <w:lang w:bidi="ar-OM"/>
              </w:rPr>
            </w:pPr>
            <w:r>
              <w:rPr>
                <w:rFonts w:hint="cs"/>
                <w:rtl/>
                <w:lang w:bidi="ar-OM"/>
              </w:rPr>
              <w:t>برنامج التدريب على سلاسل العلوم والرياضيات 10/2017</w:t>
            </w:r>
          </w:p>
          <w:p w14:paraId="2D1F019C" w14:textId="77777777" w:rsidR="007F0B2F" w:rsidRDefault="00FD1182" w:rsidP="007F0B2F">
            <w:pPr>
              <w:pStyle w:val="ListParagraph"/>
              <w:numPr>
                <w:ilvl w:val="0"/>
                <w:numId w:val="5"/>
              </w:numPr>
              <w:bidi/>
              <w:rPr>
                <w:lang w:bidi="ar-OM"/>
              </w:rPr>
            </w:pPr>
            <w:r>
              <w:rPr>
                <w:rFonts w:hint="cs"/>
                <w:rtl/>
                <w:lang w:bidi="ar-OM"/>
              </w:rPr>
              <w:t xml:space="preserve">الدورة الأساسية لقيادات الوحدات الكشفية والارشادية </w:t>
            </w:r>
            <w:r>
              <w:rPr>
                <w:rtl/>
                <w:lang w:bidi="ar-OM"/>
              </w:rPr>
              <w:t>–</w:t>
            </w:r>
            <w:r>
              <w:rPr>
                <w:rFonts w:hint="cs"/>
                <w:rtl/>
                <w:lang w:bidi="ar-OM"/>
              </w:rPr>
              <w:t xml:space="preserve"> 11/2017</w:t>
            </w:r>
          </w:p>
          <w:p w14:paraId="198D92DE" w14:textId="77777777" w:rsidR="00FD1182" w:rsidRDefault="00FD1182" w:rsidP="00FD1182">
            <w:pPr>
              <w:pStyle w:val="ListParagraph"/>
              <w:numPr>
                <w:ilvl w:val="0"/>
                <w:numId w:val="5"/>
              </w:numPr>
              <w:bidi/>
              <w:rPr>
                <w:lang w:bidi="ar-OM"/>
              </w:rPr>
            </w:pPr>
            <w:r>
              <w:rPr>
                <w:rFonts w:hint="cs"/>
                <w:rtl/>
                <w:lang w:bidi="ar-OM"/>
              </w:rPr>
              <w:t>برنامج التدريب على وثيقة تقويم المجال الثاني 9/2018</w:t>
            </w:r>
          </w:p>
          <w:p w14:paraId="67481647" w14:textId="2C511C19" w:rsidR="00FD1182" w:rsidRDefault="00FD1182" w:rsidP="00FD1182">
            <w:pPr>
              <w:pStyle w:val="ListParagraph"/>
              <w:numPr>
                <w:ilvl w:val="0"/>
                <w:numId w:val="5"/>
              </w:numPr>
              <w:bidi/>
              <w:rPr>
                <w:lang w:bidi="ar-OM"/>
              </w:rPr>
            </w:pPr>
            <w:r>
              <w:rPr>
                <w:rFonts w:hint="cs"/>
                <w:rtl/>
                <w:lang w:bidi="ar-OM"/>
              </w:rPr>
              <w:t xml:space="preserve">البرنامج </w:t>
            </w:r>
            <w:r w:rsidR="00AC71C0">
              <w:rPr>
                <w:rFonts w:hint="cs"/>
                <w:rtl/>
                <w:lang w:bidi="ar-OM"/>
              </w:rPr>
              <w:t>التعزيزي</w:t>
            </w:r>
            <w:r>
              <w:rPr>
                <w:rFonts w:hint="cs"/>
                <w:rtl/>
                <w:lang w:bidi="ar-OM"/>
              </w:rPr>
              <w:t xml:space="preserve"> لمعلمات المجال الثاني 11/2018</w:t>
            </w:r>
          </w:p>
          <w:p w14:paraId="538B9482" w14:textId="77777777" w:rsidR="00FD1182" w:rsidRDefault="00FD1182" w:rsidP="00FD1182">
            <w:pPr>
              <w:pStyle w:val="ListParagraph"/>
              <w:numPr>
                <w:ilvl w:val="0"/>
                <w:numId w:val="5"/>
              </w:numPr>
              <w:bidi/>
              <w:rPr>
                <w:lang w:bidi="ar-OM"/>
              </w:rPr>
            </w:pPr>
            <w:r>
              <w:rPr>
                <w:rFonts w:hint="cs"/>
                <w:rtl/>
                <w:lang w:bidi="ar-OM"/>
              </w:rPr>
              <w:t>ورشة بناء المفردات الامتحانية 12/2018</w:t>
            </w:r>
          </w:p>
          <w:p w14:paraId="2CCD1C97" w14:textId="1DE46982" w:rsidR="00FD1182" w:rsidRDefault="00FD1182" w:rsidP="00C82065">
            <w:pPr>
              <w:pStyle w:val="ListParagraph"/>
              <w:numPr>
                <w:ilvl w:val="0"/>
                <w:numId w:val="5"/>
              </w:numPr>
              <w:bidi/>
              <w:spacing w:after="0"/>
              <w:rPr>
                <w:lang w:bidi="ar-OM"/>
              </w:rPr>
            </w:pPr>
            <w:r>
              <w:rPr>
                <w:rFonts w:hint="cs"/>
                <w:rtl/>
                <w:lang w:bidi="ar-OM"/>
              </w:rPr>
              <w:t xml:space="preserve">برنامج الورشة الاحترافية في التصوير الضوئي </w:t>
            </w:r>
            <w:r>
              <w:rPr>
                <w:rtl/>
                <w:lang w:bidi="ar-OM"/>
              </w:rPr>
              <w:t>–</w:t>
            </w:r>
            <w:r>
              <w:rPr>
                <w:rFonts w:hint="cs"/>
                <w:rtl/>
                <w:lang w:bidi="ar-OM"/>
              </w:rPr>
              <w:t xml:space="preserve"> 11/2019</w:t>
            </w:r>
          </w:p>
          <w:p w14:paraId="6C306F5D" w14:textId="77777777" w:rsidR="00DC6F7F" w:rsidRPr="00DC6F7F" w:rsidRDefault="00DC6F7F" w:rsidP="00C82065">
            <w:pPr>
              <w:pStyle w:val="Heading2"/>
              <w:bidi/>
              <w:spacing w:after="0"/>
              <w:rPr>
                <w:rFonts w:ascii="Calibri" w:hAnsi="Calibri" w:cs="Calibri"/>
                <w:color w:val="0072C7"/>
                <w:sz w:val="32"/>
                <w:szCs w:val="24"/>
                <w:lang w:bidi="ar-OM"/>
              </w:rPr>
            </w:pPr>
            <w:r w:rsidRPr="00DC6F7F">
              <w:rPr>
                <w:rFonts w:ascii="Calibri" w:hAnsi="Calibri" w:cs="Calibri" w:hint="cs"/>
                <w:color w:val="0072C7"/>
                <w:sz w:val="32"/>
                <w:szCs w:val="24"/>
                <w:rtl/>
                <w:lang w:bidi="ar-OM"/>
              </w:rPr>
              <w:t>الانماء المهني الذاتي</w:t>
            </w:r>
          </w:p>
          <w:p w14:paraId="5EB05ABE" w14:textId="3A3AE4E2" w:rsidR="00B05B37" w:rsidRDefault="00B05B37" w:rsidP="00DC6F7F">
            <w:pPr>
              <w:pStyle w:val="ListParagraph"/>
              <w:numPr>
                <w:ilvl w:val="0"/>
                <w:numId w:val="5"/>
              </w:numPr>
              <w:bidi/>
              <w:rPr>
                <w:lang w:bidi="ar-OM"/>
              </w:rPr>
            </w:pPr>
            <w:r>
              <w:rPr>
                <w:rFonts w:hint="cs"/>
                <w:rtl/>
                <w:lang w:bidi="ar-OM"/>
              </w:rPr>
              <w:t xml:space="preserve">برنامج التعلم المدمج من جامعة كولمبيا البريطانية - </w:t>
            </w:r>
            <w:r>
              <w:rPr>
                <w:lang w:bidi="ar-OM"/>
              </w:rPr>
              <w:t>Edr</w:t>
            </w:r>
            <w:r w:rsidR="00DC6F7F">
              <w:rPr>
                <w:lang w:bidi="ar-OM"/>
              </w:rPr>
              <w:t>a</w:t>
            </w:r>
            <w:r>
              <w:rPr>
                <w:lang w:bidi="ar-OM"/>
              </w:rPr>
              <w:t>ak</w:t>
            </w:r>
            <w:r>
              <w:rPr>
                <w:rFonts w:hint="cs"/>
                <w:rtl/>
                <w:lang w:bidi="ar-OM"/>
              </w:rPr>
              <w:t xml:space="preserve"> </w:t>
            </w:r>
          </w:p>
          <w:p w14:paraId="2EC6D93C" w14:textId="006B855A" w:rsidR="00B05B37" w:rsidRDefault="00B05B37" w:rsidP="00B05B37">
            <w:pPr>
              <w:pStyle w:val="ListParagraph"/>
              <w:numPr>
                <w:ilvl w:val="0"/>
                <w:numId w:val="5"/>
              </w:numPr>
              <w:bidi/>
              <w:rPr>
                <w:lang w:bidi="ar-OM"/>
              </w:rPr>
            </w:pPr>
            <w:r>
              <w:rPr>
                <w:rFonts w:hint="cs"/>
                <w:rtl/>
                <w:lang w:bidi="ar-OM"/>
              </w:rPr>
              <w:t xml:space="preserve">مساق تدريبي التفكير الإبداعي والابتكار والتجديد </w:t>
            </w:r>
            <w:r w:rsidR="00DC6F7F">
              <w:rPr>
                <w:rtl/>
                <w:lang w:bidi="ar-OM"/>
              </w:rPr>
              <w:t>–</w:t>
            </w:r>
            <w:r>
              <w:rPr>
                <w:rFonts w:hint="cs"/>
                <w:rtl/>
                <w:lang w:bidi="ar-OM"/>
              </w:rPr>
              <w:t xml:space="preserve"> </w:t>
            </w:r>
            <w:r>
              <w:rPr>
                <w:lang w:bidi="ar-OM"/>
              </w:rPr>
              <w:t>Edr</w:t>
            </w:r>
            <w:r w:rsidR="00DC6F7F">
              <w:rPr>
                <w:lang w:bidi="ar-OM"/>
              </w:rPr>
              <w:t>a</w:t>
            </w:r>
            <w:r>
              <w:rPr>
                <w:lang w:bidi="ar-OM"/>
              </w:rPr>
              <w:t>ak</w:t>
            </w:r>
          </w:p>
          <w:p w14:paraId="2A8C21CB" w14:textId="2D4F149E" w:rsidR="00DC6F7F" w:rsidRDefault="00DC6F7F" w:rsidP="00DC6F7F">
            <w:pPr>
              <w:pStyle w:val="ListParagraph"/>
              <w:numPr>
                <w:ilvl w:val="0"/>
                <w:numId w:val="5"/>
              </w:numPr>
              <w:bidi/>
              <w:rPr>
                <w:lang w:bidi="ar-OM"/>
              </w:rPr>
            </w:pPr>
            <w:r>
              <w:rPr>
                <w:rFonts w:hint="cs"/>
                <w:rtl/>
                <w:lang w:bidi="ar-OM"/>
              </w:rPr>
              <w:t>مسا</w:t>
            </w:r>
            <w:r w:rsidR="00DF5C66">
              <w:rPr>
                <w:lang w:bidi="ar-OM"/>
              </w:rPr>
              <w:t xml:space="preserve"> </w:t>
            </w:r>
            <w:r w:rsidR="00DF5C66">
              <w:rPr>
                <w:rFonts w:hint="cs"/>
                <w:rtl/>
                <w:lang w:bidi="ar-OM"/>
              </w:rPr>
              <w:t xml:space="preserve">ق تدريبي أساسيات الإسعافات الأولية </w:t>
            </w:r>
            <w:r w:rsidR="00DF5C66">
              <w:rPr>
                <w:rtl/>
                <w:lang w:bidi="ar-OM"/>
              </w:rPr>
              <w:t>–</w:t>
            </w:r>
            <w:r w:rsidR="00DF5C66">
              <w:rPr>
                <w:rFonts w:hint="cs"/>
                <w:rtl/>
                <w:lang w:bidi="ar-OM"/>
              </w:rPr>
              <w:t xml:space="preserve"> </w:t>
            </w:r>
            <w:r w:rsidR="00DF5C66">
              <w:rPr>
                <w:lang w:bidi="ar-OM"/>
              </w:rPr>
              <w:t>Edraak</w:t>
            </w:r>
          </w:p>
          <w:p w14:paraId="534BEF19" w14:textId="6895BA31" w:rsidR="00DF5C66" w:rsidRDefault="00DF5C66" w:rsidP="00DF5C66">
            <w:pPr>
              <w:pStyle w:val="ListParagraph"/>
              <w:numPr>
                <w:ilvl w:val="0"/>
                <w:numId w:val="5"/>
              </w:numPr>
              <w:bidi/>
              <w:rPr>
                <w:lang w:bidi="ar-OM"/>
              </w:rPr>
            </w:pPr>
            <w:r>
              <w:rPr>
                <w:rFonts w:hint="cs"/>
                <w:rtl/>
                <w:lang w:bidi="ar-OM"/>
              </w:rPr>
              <w:t xml:space="preserve">مساق تدريبي </w:t>
            </w:r>
            <w:r w:rsidRPr="00DF5C66">
              <w:rPr>
                <w:rtl/>
                <w:lang w:bidi="ar-OM"/>
              </w:rPr>
              <w:t>حل المشكلات واتخاذ القرارات</w:t>
            </w:r>
            <w:r>
              <w:rPr>
                <w:rFonts w:hint="cs"/>
                <w:rtl/>
                <w:lang w:bidi="ar-OM"/>
              </w:rPr>
              <w:t xml:space="preserve"> </w:t>
            </w:r>
            <w:r>
              <w:rPr>
                <w:rtl/>
                <w:lang w:bidi="ar-OM"/>
              </w:rPr>
              <w:t>–</w:t>
            </w:r>
            <w:r>
              <w:rPr>
                <w:rFonts w:hint="cs"/>
                <w:rtl/>
                <w:lang w:bidi="ar-OM"/>
              </w:rPr>
              <w:t xml:space="preserve"> </w:t>
            </w:r>
            <w:r>
              <w:rPr>
                <w:lang w:bidi="ar-OM"/>
              </w:rPr>
              <w:t>Edraak</w:t>
            </w:r>
          </w:p>
          <w:p w14:paraId="006AB5B0" w14:textId="72CA1726" w:rsidR="00DF5C66" w:rsidRDefault="00DF5C66" w:rsidP="00DF5C66">
            <w:pPr>
              <w:pStyle w:val="ListParagraph"/>
              <w:numPr>
                <w:ilvl w:val="0"/>
                <w:numId w:val="5"/>
              </w:numPr>
              <w:bidi/>
              <w:rPr>
                <w:lang w:bidi="ar-OM"/>
              </w:rPr>
            </w:pPr>
            <w:r>
              <w:rPr>
                <w:rFonts w:hint="cs"/>
                <w:rtl/>
                <w:lang w:bidi="ar-OM"/>
              </w:rPr>
              <w:t xml:space="preserve">مساق تدريبي الذكاء العاطفي - </w:t>
            </w:r>
            <w:r>
              <w:rPr>
                <w:lang w:bidi="ar-OM"/>
              </w:rPr>
              <w:t>Edraak</w:t>
            </w:r>
          </w:p>
          <w:p w14:paraId="35FB3915" w14:textId="77777777" w:rsidR="003D1B71" w:rsidRPr="006C3633" w:rsidRDefault="0040113E" w:rsidP="00D51417">
            <w:pPr>
              <w:pStyle w:val="Heading2"/>
              <w:bidi/>
              <w:rPr>
                <w:rFonts w:ascii="Calibri" w:hAnsi="Calibri" w:cs="Calibri"/>
                <w:color w:val="0072C7"/>
                <w:sz w:val="32"/>
                <w:szCs w:val="24"/>
              </w:rPr>
            </w:pPr>
            <w:r>
              <w:rPr>
                <w:rFonts w:ascii="Calibri" w:hAnsi="Calibri" w:cs="Calibri" w:hint="cs"/>
                <w:color w:val="0072C7"/>
                <w:sz w:val="32"/>
                <w:szCs w:val="24"/>
                <w:rtl/>
              </w:rPr>
              <w:lastRenderedPageBreak/>
              <w:t>المشاريع التربوية</w:t>
            </w:r>
          </w:p>
          <w:p w14:paraId="01C9BA77" w14:textId="4B7F2AF0" w:rsidR="008A3F4B" w:rsidRPr="00EC7409" w:rsidRDefault="008A3F4B" w:rsidP="00EC7409">
            <w:pPr>
              <w:pStyle w:val="ListParagraph"/>
              <w:numPr>
                <w:ilvl w:val="0"/>
                <w:numId w:val="7"/>
              </w:numPr>
              <w:bidi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كتيبات انشطة</w:t>
            </w:r>
            <w:r w:rsidR="00A44658">
              <w:rPr>
                <w:rFonts w:ascii="Calibri" w:hAnsi="Calibri" w:cs="Calibri" w:hint="cs"/>
                <w:rtl/>
              </w:rPr>
              <w:t xml:space="preserve"> </w:t>
            </w:r>
            <w:r w:rsidR="00C07460">
              <w:rPr>
                <w:rFonts w:ascii="Calibri" w:hAnsi="Calibri" w:cs="Calibri" w:hint="cs"/>
                <w:rtl/>
              </w:rPr>
              <w:t xml:space="preserve">اثرائية </w:t>
            </w:r>
            <w:r w:rsidR="005C0965">
              <w:rPr>
                <w:rFonts w:ascii="Calibri" w:hAnsi="Calibri" w:cs="Calibri" w:hint="cs"/>
                <w:rtl/>
              </w:rPr>
              <w:t xml:space="preserve">للتدريب على </w:t>
            </w:r>
            <w:r w:rsidR="00A44658">
              <w:rPr>
                <w:rFonts w:ascii="Calibri" w:hAnsi="Calibri" w:cs="Calibri" w:hint="cs"/>
                <w:rtl/>
              </w:rPr>
              <w:t>اهداف الاختبار التحصيلي</w:t>
            </w:r>
            <w:r w:rsidR="00C07460">
              <w:rPr>
                <w:rFonts w:ascii="Calibri" w:hAnsi="Calibri" w:cs="Calibri" w:hint="cs"/>
                <w:rtl/>
              </w:rPr>
              <w:t>.</w:t>
            </w:r>
            <w:r w:rsidR="00A44658">
              <w:rPr>
                <w:rFonts w:ascii="Calibri" w:hAnsi="Calibri" w:cs="Calibri" w:hint="cs"/>
                <w:rtl/>
              </w:rPr>
              <w:t xml:space="preserve"> للصف الرابع الأساسي مبنية على نهج نماذج أسئلة وثيقة التقويم</w:t>
            </w:r>
            <w:r w:rsidR="00EC7409">
              <w:rPr>
                <w:rFonts w:ascii="Calibri" w:hAnsi="Calibri" w:cs="Calibri" w:hint="cs"/>
                <w:rtl/>
              </w:rPr>
              <w:t>.</w:t>
            </w:r>
          </w:p>
          <w:p w14:paraId="330326EC" w14:textId="1B6CB433" w:rsidR="006B3744" w:rsidRDefault="008A3F4B" w:rsidP="008A3F4B">
            <w:pPr>
              <w:pStyle w:val="ListParagraph"/>
              <w:numPr>
                <w:ilvl w:val="0"/>
                <w:numId w:val="7"/>
              </w:numPr>
              <w:bidi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مشروع الماء سر الحياة للحف</w:t>
            </w:r>
            <w:r w:rsidR="00EC7409">
              <w:rPr>
                <w:rFonts w:ascii="Calibri" w:hAnsi="Calibri" w:cs="Calibri" w:hint="cs"/>
                <w:rtl/>
              </w:rPr>
              <w:t>ا</w:t>
            </w:r>
            <w:r>
              <w:rPr>
                <w:rFonts w:ascii="Calibri" w:hAnsi="Calibri" w:cs="Calibri" w:hint="cs"/>
                <w:rtl/>
              </w:rPr>
              <w:t xml:space="preserve">ظ على </w:t>
            </w:r>
            <w:r w:rsidR="00103A04">
              <w:rPr>
                <w:rFonts w:ascii="Calibri" w:hAnsi="Calibri" w:cs="Calibri" w:hint="cs"/>
                <w:rtl/>
              </w:rPr>
              <w:t>موارد المياه</w:t>
            </w:r>
          </w:p>
          <w:p w14:paraId="3449C97E" w14:textId="73EDA326" w:rsidR="00DC6F7F" w:rsidRDefault="00DC6F7F" w:rsidP="00DC6F7F">
            <w:pPr>
              <w:pStyle w:val="ListParagraph"/>
              <w:numPr>
                <w:ilvl w:val="0"/>
                <w:numId w:val="7"/>
              </w:numPr>
              <w:bidi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مشروع الوسيلة التعليمية "لوحتي الذكية".</w:t>
            </w:r>
          </w:p>
          <w:p w14:paraId="7E98CD48" w14:textId="711A6BC8" w:rsidR="00F25A22" w:rsidRDefault="00F25A22" w:rsidP="00F25A22">
            <w:pPr>
              <w:pStyle w:val="Heading2"/>
              <w:bidi/>
              <w:rPr>
                <w:rFonts w:ascii="Calibri" w:hAnsi="Calibri" w:cs="Calibri"/>
                <w:color w:val="0072C7"/>
                <w:sz w:val="32"/>
                <w:szCs w:val="24"/>
                <w:rtl/>
              </w:rPr>
            </w:pPr>
            <w:r w:rsidRPr="00F25A22">
              <w:rPr>
                <w:rFonts w:ascii="Calibri" w:hAnsi="Calibri" w:cs="Calibri" w:hint="cs"/>
                <w:color w:val="0072C7"/>
                <w:sz w:val="32"/>
                <w:szCs w:val="24"/>
                <w:rtl/>
              </w:rPr>
              <w:t>المشاركات المجتمعية</w:t>
            </w:r>
          </w:p>
          <w:p w14:paraId="1DA5DA09" w14:textId="551E6263" w:rsidR="00F25A22" w:rsidRDefault="00F25A22" w:rsidP="00F25A22">
            <w:pPr>
              <w:pStyle w:val="ListParagraph"/>
              <w:numPr>
                <w:ilvl w:val="0"/>
                <w:numId w:val="7"/>
              </w:numPr>
              <w:bidi/>
              <w:rPr>
                <w:rFonts w:ascii="Calibri" w:hAnsi="Calibri" w:cs="Calibri"/>
              </w:rPr>
            </w:pPr>
            <w:r w:rsidRPr="00F25A22">
              <w:rPr>
                <w:rFonts w:ascii="Calibri" w:hAnsi="Calibri" w:cs="Calibri" w:hint="cs"/>
                <w:rtl/>
              </w:rPr>
              <w:t>جمعية المرأة العمانية</w:t>
            </w:r>
            <w:r>
              <w:rPr>
                <w:rFonts w:ascii="Calibri" w:hAnsi="Calibri" w:cs="Calibri" w:hint="cs"/>
                <w:rtl/>
              </w:rPr>
              <w:t>.</w:t>
            </w:r>
          </w:p>
          <w:p w14:paraId="2BACD868" w14:textId="6E2679DF" w:rsidR="00F25A22" w:rsidRPr="00F25A22" w:rsidRDefault="00F25A22" w:rsidP="00F25A22">
            <w:pPr>
              <w:pStyle w:val="ListParagraph"/>
              <w:numPr>
                <w:ilvl w:val="0"/>
                <w:numId w:val="7"/>
              </w:numPr>
              <w:bidi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معسكر العلوم بجامعة الشرقية.</w:t>
            </w:r>
          </w:p>
          <w:p w14:paraId="1AF8EE5A" w14:textId="77777777" w:rsidR="0040113E" w:rsidRDefault="0040113E" w:rsidP="0040113E">
            <w:pPr>
              <w:pStyle w:val="Heading2"/>
              <w:bidi/>
              <w:rPr>
                <w:rFonts w:ascii="Calibri" w:hAnsi="Calibri" w:cs="Calibri"/>
                <w:color w:val="0072C7"/>
                <w:sz w:val="32"/>
                <w:szCs w:val="24"/>
                <w:rtl/>
              </w:rPr>
            </w:pPr>
            <w:r>
              <w:rPr>
                <w:rFonts w:ascii="Calibri" w:hAnsi="Calibri" w:cs="Calibri" w:hint="cs"/>
                <w:color w:val="0072C7"/>
                <w:sz w:val="32"/>
                <w:szCs w:val="24"/>
                <w:rtl/>
              </w:rPr>
              <w:t>الاجادة والتكريم</w:t>
            </w:r>
          </w:p>
          <w:p w14:paraId="5ADCA92B" w14:textId="77777777" w:rsidR="00FD1182" w:rsidRDefault="00FD1182" w:rsidP="00FD1182">
            <w:pPr>
              <w:pStyle w:val="ListParagraph"/>
              <w:numPr>
                <w:ilvl w:val="0"/>
                <w:numId w:val="6"/>
              </w:numPr>
              <w:bidi/>
            </w:pPr>
            <w:r>
              <w:rPr>
                <w:rFonts w:hint="cs"/>
                <w:rtl/>
              </w:rPr>
              <w:t xml:space="preserve">تكريم على استخدام أساليب التدريس الحديثة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فبراير 2017 م </w:t>
            </w:r>
          </w:p>
          <w:p w14:paraId="5E52B27B" w14:textId="63020198" w:rsidR="00FD1182" w:rsidRDefault="00FD1182" w:rsidP="00FD1182">
            <w:pPr>
              <w:pStyle w:val="ListParagraph"/>
              <w:numPr>
                <w:ilvl w:val="0"/>
                <w:numId w:val="6"/>
              </w:numPr>
              <w:bidi/>
            </w:pPr>
            <w:r>
              <w:rPr>
                <w:rFonts w:hint="cs"/>
                <w:rtl/>
              </w:rPr>
              <w:t xml:space="preserve">المركز الأول في المسابقة الالكترونية للكشافة والمرشدات ضمن الأسبوع الخليجي الموحد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اكتوبر2017م</w:t>
            </w:r>
          </w:p>
          <w:p w14:paraId="5F04118A" w14:textId="7887A2BE" w:rsidR="00847D29" w:rsidRDefault="00847D29" w:rsidP="00847D29">
            <w:pPr>
              <w:pStyle w:val="ListParagraph"/>
              <w:numPr>
                <w:ilvl w:val="0"/>
                <w:numId w:val="6"/>
              </w:numPr>
              <w:bidi/>
            </w:pPr>
            <w:r>
              <w:rPr>
                <w:rFonts w:hint="cs"/>
                <w:rtl/>
              </w:rPr>
              <w:t xml:space="preserve">المركز الثالث في المسابقة المحلية للتفوق الكشفي والارشادي على مستوى محافظة شمال الشرقية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2018م</w:t>
            </w:r>
          </w:p>
          <w:p w14:paraId="25960D0D" w14:textId="77777777" w:rsidR="00FD1182" w:rsidRDefault="00FD1182" w:rsidP="00FD1182">
            <w:pPr>
              <w:pStyle w:val="ListParagraph"/>
              <w:numPr>
                <w:ilvl w:val="0"/>
                <w:numId w:val="6"/>
              </w:numPr>
              <w:bidi/>
            </w:pPr>
            <w:r>
              <w:rPr>
                <w:rFonts w:hint="cs"/>
                <w:rtl/>
              </w:rPr>
              <w:t>شكر وتقدير</w:t>
            </w:r>
            <w:r w:rsidR="00810D1F">
              <w:rPr>
                <w:rFonts w:hint="cs"/>
                <w:rtl/>
              </w:rPr>
              <w:t xml:space="preserve"> على تقديم ورشة عمل نادى الرياضيات الالكتروني بمدرسة ابراء للتعليم الأساسي </w:t>
            </w:r>
            <w:r w:rsidR="00810D1F">
              <w:rPr>
                <w:rtl/>
              </w:rPr>
              <w:t>–</w:t>
            </w:r>
            <w:r w:rsidR="00810D1F">
              <w:rPr>
                <w:rFonts w:hint="cs"/>
                <w:rtl/>
              </w:rPr>
              <w:t xml:space="preserve"> أكتوبر 2019م</w:t>
            </w:r>
          </w:p>
          <w:p w14:paraId="087F6293" w14:textId="77777777" w:rsidR="00810D1F" w:rsidRDefault="00810D1F" w:rsidP="00810D1F">
            <w:pPr>
              <w:pStyle w:val="ListParagraph"/>
              <w:numPr>
                <w:ilvl w:val="0"/>
                <w:numId w:val="6"/>
              </w:numPr>
              <w:bidi/>
            </w:pPr>
            <w:r>
              <w:rPr>
                <w:rFonts w:hint="cs"/>
                <w:rtl/>
              </w:rPr>
              <w:t xml:space="preserve">شكر وتقدير على الجهود المتميزة والروح المتفانية في رفع المستوى التحصيلي من خلال مبادرة نادى الرياضيات الالكتروني بمدرسة الادراك للتعليم الأساسي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أكتوبر 2019م</w:t>
            </w:r>
          </w:p>
          <w:p w14:paraId="19F55362" w14:textId="77777777" w:rsidR="00810D1F" w:rsidRDefault="00810D1F" w:rsidP="00810D1F">
            <w:pPr>
              <w:pStyle w:val="ListParagraph"/>
              <w:numPr>
                <w:ilvl w:val="0"/>
                <w:numId w:val="6"/>
              </w:numPr>
              <w:bidi/>
            </w:pPr>
            <w:r>
              <w:rPr>
                <w:rFonts w:hint="cs"/>
                <w:rtl/>
              </w:rPr>
              <w:t xml:space="preserve">شكر وتقدير على تقديم ورشة عمل نادى الرياضيات الالكتروني بمدرسة نور المعرفة للتعليم الأساسي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نوفمبر 2019م</w:t>
            </w:r>
          </w:p>
          <w:p w14:paraId="738C8FFE" w14:textId="28BDA5D3" w:rsidR="00810D1F" w:rsidRDefault="00810D1F" w:rsidP="00810D1F">
            <w:pPr>
              <w:pStyle w:val="ListParagraph"/>
              <w:numPr>
                <w:ilvl w:val="0"/>
                <w:numId w:val="6"/>
              </w:numPr>
              <w:bidi/>
            </w:pPr>
            <w:r>
              <w:rPr>
                <w:rFonts w:hint="cs"/>
                <w:rtl/>
              </w:rPr>
              <w:t xml:space="preserve">شكر وتقدير على تنفيذ مبادرة نادى الرياضيات الالكتروني بمدرسة المشارق للتعليم الأساسي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نوفمبر 2019م</w:t>
            </w:r>
          </w:p>
          <w:p w14:paraId="59DA5A0E" w14:textId="4DE70D88" w:rsidR="006F4181" w:rsidRDefault="006F4181" w:rsidP="00847D29">
            <w:pPr>
              <w:pStyle w:val="ListParagraph"/>
              <w:numPr>
                <w:ilvl w:val="0"/>
                <w:numId w:val="6"/>
              </w:numPr>
              <w:bidi/>
            </w:pPr>
            <w:r>
              <w:rPr>
                <w:rFonts w:hint="cs"/>
                <w:rtl/>
              </w:rPr>
              <w:t xml:space="preserve">شهادة تقدير من وزارة التربية </w:t>
            </w:r>
            <w:r w:rsidR="00ED36B6">
              <w:rPr>
                <w:rFonts w:hint="cs"/>
                <w:rtl/>
              </w:rPr>
              <w:t>والتعليم مكتب</w:t>
            </w:r>
            <w:r>
              <w:rPr>
                <w:rFonts w:hint="cs"/>
                <w:rtl/>
              </w:rPr>
              <w:t xml:space="preserve"> الاشراف التربوي لتفعيل مبادرة نادى الرياضيات الالكتروني</w:t>
            </w:r>
            <w:r w:rsidR="00E335C0">
              <w:rPr>
                <w:rFonts w:hint="cs"/>
                <w:rtl/>
              </w:rPr>
              <w:t xml:space="preserve"> </w:t>
            </w:r>
            <w:r w:rsidR="00E335C0">
              <w:rPr>
                <w:rtl/>
              </w:rPr>
              <w:t>–</w:t>
            </w:r>
            <w:r w:rsidR="00E335C0">
              <w:rPr>
                <w:rFonts w:hint="cs"/>
                <w:rtl/>
              </w:rPr>
              <w:t xml:space="preserve"> ديسمبر 2019م</w:t>
            </w:r>
          </w:p>
          <w:p w14:paraId="33FEF6A5" w14:textId="4795EE0A" w:rsidR="00DF5C66" w:rsidRDefault="00DF5C66" w:rsidP="00DF5C66">
            <w:pPr>
              <w:pStyle w:val="ListParagraph"/>
              <w:numPr>
                <w:ilvl w:val="0"/>
                <w:numId w:val="6"/>
              </w:numPr>
              <w:bidi/>
            </w:pPr>
            <w:r>
              <w:rPr>
                <w:rFonts w:hint="cs"/>
                <w:rtl/>
                <w:lang w:bidi="ar-OM"/>
              </w:rPr>
              <w:t>شهادة تكريم تقديرا للجهود المثمرة لتفعيل الحركة الكشفية والارشادية -ديسمبر 2019م</w:t>
            </w:r>
          </w:p>
          <w:p w14:paraId="5C3F33DF" w14:textId="30A26B26" w:rsidR="00E1554F" w:rsidRPr="00FD1182" w:rsidRDefault="00E1554F" w:rsidP="00E1554F">
            <w:pPr>
              <w:pStyle w:val="ListParagraph"/>
              <w:numPr>
                <w:ilvl w:val="0"/>
                <w:numId w:val="6"/>
              </w:numPr>
              <w:bidi/>
              <w:rPr>
                <w:rtl/>
              </w:rPr>
            </w:pPr>
            <w:r>
              <w:rPr>
                <w:rFonts w:hint="cs"/>
                <w:rtl/>
              </w:rPr>
              <w:t>خطابات شكر وتقدير من أولياء الأمور بمدرسة الادراك للتعليم الأساسي.</w:t>
            </w:r>
          </w:p>
          <w:p w14:paraId="41C46804" w14:textId="44579EEE" w:rsidR="0040113E" w:rsidRPr="00D905DE" w:rsidRDefault="00DF5C66" w:rsidP="0040113E">
            <w:pPr>
              <w:pStyle w:val="Heading2"/>
              <w:bidi/>
              <w:rPr>
                <w:rFonts w:ascii="Calibri" w:hAnsi="Calibri" w:cs="Calibri"/>
                <w:color w:val="0072C7"/>
                <w:sz w:val="32"/>
                <w:szCs w:val="24"/>
              </w:rPr>
            </w:pPr>
            <w:r>
              <w:rPr>
                <w:rFonts w:ascii="Calibri" w:hAnsi="Calibri" w:cs="Calibri" w:hint="cs"/>
                <w:color w:val="0072C7"/>
                <w:sz w:val="32"/>
                <w:szCs w:val="24"/>
                <w:rtl/>
              </w:rPr>
              <w:t>المشرفون على المبادرة</w:t>
            </w:r>
          </w:p>
          <w:p w14:paraId="26D72DF5" w14:textId="420AD152" w:rsidR="00D51417" w:rsidRDefault="00847D29" w:rsidP="00D51417">
            <w:pPr>
              <w:bidi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ا. </w:t>
            </w:r>
            <w:r w:rsidR="00D51417">
              <w:rPr>
                <w:rFonts w:ascii="Calibri" w:hAnsi="Calibri" w:cs="Calibri" w:hint="cs"/>
                <w:rtl/>
              </w:rPr>
              <w:t xml:space="preserve">شيخة المسكرية </w:t>
            </w:r>
            <w:r w:rsidR="00D51417">
              <w:rPr>
                <w:rFonts w:ascii="Calibri" w:hAnsi="Calibri" w:cs="Calibri"/>
                <w:rtl/>
              </w:rPr>
              <w:t>–</w:t>
            </w:r>
            <w:r w:rsidR="00D51417">
              <w:rPr>
                <w:rFonts w:ascii="Calibri" w:hAnsi="Calibri" w:cs="Calibri" w:hint="cs"/>
                <w:rtl/>
              </w:rPr>
              <w:t xml:space="preserve"> مديرة مدرسة </w:t>
            </w:r>
            <w:r w:rsidR="00A6343C">
              <w:rPr>
                <w:rFonts w:ascii="Calibri" w:hAnsi="Calibri" w:cs="Calibri" w:hint="cs"/>
                <w:rtl/>
              </w:rPr>
              <w:t>الإدراك</w:t>
            </w:r>
            <w:r w:rsidR="00D51417">
              <w:rPr>
                <w:rFonts w:ascii="Calibri" w:hAnsi="Calibri" w:cs="Calibri" w:hint="cs"/>
                <w:rtl/>
              </w:rPr>
              <w:t xml:space="preserve"> للتعليم الأساسي </w:t>
            </w:r>
          </w:p>
          <w:p w14:paraId="4297D939" w14:textId="46365443" w:rsidR="00D51417" w:rsidRDefault="00847D29" w:rsidP="00D51417">
            <w:pPr>
              <w:bidi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ا. </w:t>
            </w:r>
            <w:r w:rsidR="00D51417">
              <w:rPr>
                <w:rFonts w:ascii="Calibri" w:hAnsi="Calibri" w:cs="Calibri" w:hint="cs"/>
                <w:rtl/>
              </w:rPr>
              <w:t xml:space="preserve">خالد الرواحي </w:t>
            </w:r>
            <w:r w:rsidR="00D51417">
              <w:rPr>
                <w:rFonts w:ascii="Calibri" w:hAnsi="Calibri" w:cs="Calibri"/>
                <w:rtl/>
              </w:rPr>
              <w:t>–</w:t>
            </w:r>
            <w:r w:rsidR="00D51417">
              <w:rPr>
                <w:rFonts w:ascii="Calibri" w:hAnsi="Calibri" w:cs="Calibri" w:hint="cs"/>
                <w:rtl/>
              </w:rPr>
              <w:t xml:space="preserve"> مشرف مجال ثاني بمحافظة شمال الشرقية</w:t>
            </w:r>
          </w:p>
          <w:p w14:paraId="63086817" w14:textId="2CE8E3D7" w:rsidR="00D51417" w:rsidRPr="005022AA" w:rsidRDefault="00847D29" w:rsidP="005022AA">
            <w:pPr>
              <w:bidi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 xml:space="preserve">ا. </w:t>
            </w:r>
            <w:r w:rsidR="00D51417">
              <w:rPr>
                <w:rFonts w:ascii="Calibri" w:hAnsi="Calibri" w:cs="Calibri" w:hint="cs"/>
                <w:rtl/>
              </w:rPr>
              <w:t xml:space="preserve">مطلوبة بني عرابة </w:t>
            </w:r>
            <w:r w:rsidR="00D51417">
              <w:rPr>
                <w:rFonts w:ascii="Calibri" w:hAnsi="Calibri" w:cs="Calibri"/>
                <w:rtl/>
              </w:rPr>
              <w:t>–</w:t>
            </w:r>
            <w:r w:rsidR="00D51417">
              <w:rPr>
                <w:rFonts w:ascii="Calibri" w:hAnsi="Calibri" w:cs="Calibri" w:hint="cs"/>
                <w:rtl/>
              </w:rPr>
              <w:t xml:space="preserve"> مشرف مجال ثاني بمحافظة شمال الشرقية</w:t>
            </w:r>
            <w:bookmarkStart w:id="0" w:name="_GoBack"/>
            <w:bookmarkEnd w:id="0"/>
          </w:p>
        </w:tc>
      </w:tr>
      <w:tr w:rsidR="003D1B71" w14:paraId="1AA5A59C" w14:textId="77777777" w:rsidTr="00C82065">
        <w:trPr>
          <w:trHeight w:val="1164"/>
        </w:trPr>
        <w:tc>
          <w:tcPr>
            <w:tcW w:w="720" w:type="dxa"/>
          </w:tcPr>
          <w:p w14:paraId="6C7DF33E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36E98E94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1224" w:type="dxa"/>
            <w:vMerge/>
          </w:tcPr>
          <w:p w14:paraId="390FA3C0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940" w:type="dxa"/>
            <w:vMerge/>
          </w:tcPr>
          <w:p w14:paraId="2809CA61" w14:textId="77777777" w:rsidR="003D1B71" w:rsidRPr="00590471" w:rsidRDefault="003D1B71" w:rsidP="00222466"/>
        </w:tc>
      </w:tr>
      <w:tr w:rsidR="003D1B71" w14:paraId="49A2D058" w14:textId="77777777" w:rsidTr="00C82065">
        <w:trPr>
          <w:trHeight w:val="543"/>
        </w:trPr>
        <w:tc>
          <w:tcPr>
            <w:tcW w:w="720" w:type="dxa"/>
          </w:tcPr>
          <w:p w14:paraId="5FCF1841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6E25380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DD3BEFC" wp14:editId="4F52A81B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FC3374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t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 icon"/>
                        <v:path arrowok="t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3AA1FD4" w14:textId="25E96063" w:rsidR="003D1B71" w:rsidRPr="00380FD1" w:rsidRDefault="00D51417" w:rsidP="00380FD1">
            <w:pPr>
              <w:pStyle w:val="Information"/>
            </w:pPr>
            <w:r>
              <w:rPr>
                <w:rFonts w:hint="cs"/>
                <w:rtl/>
              </w:rPr>
              <w:t xml:space="preserve">مدرسة </w:t>
            </w:r>
            <w:r w:rsidR="00216256">
              <w:rPr>
                <w:rFonts w:hint="cs"/>
                <w:rtl/>
              </w:rPr>
              <w:t>الإدراك</w:t>
            </w:r>
            <w:r>
              <w:rPr>
                <w:rFonts w:hint="cs"/>
                <w:rtl/>
              </w:rPr>
              <w:t xml:space="preserve"> للتعليم الاساسي</w:t>
            </w:r>
          </w:p>
          <w:p w14:paraId="4093E90C" w14:textId="77777777" w:rsidR="003D1B71" w:rsidRPr="00380FD1" w:rsidRDefault="00D51417" w:rsidP="00380FD1">
            <w:pPr>
              <w:pStyle w:val="Information"/>
            </w:pPr>
            <w:r>
              <w:t xml:space="preserve">400 </w:t>
            </w:r>
            <w:r>
              <w:rPr>
                <w:rFonts w:hint="cs"/>
                <w:rtl/>
              </w:rPr>
              <w:t>ابراء</w:t>
            </w:r>
          </w:p>
        </w:tc>
        <w:tc>
          <w:tcPr>
            <w:tcW w:w="1224" w:type="dxa"/>
            <w:vMerge/>
          </w:tcPr>
          <w:p w14:paraId="056053D2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940" w:type="dxa"/>
            <w:vMerge/>
          </w:tcPr>
          <w:p w14:paraId="5B7C4653" w14:textId="77777777" w:rsidR="003D1B71" w:rsidRDefault="003D1B71" w:rsidP="005801E5">
            <w:pPr>
              <w:pStyle w:val="Heading1"/>
            </w:pPr>
          </w:p>
        </w:tc>
      </w:tr>
      <w:tr w:rsidR="003D1B71" w14:paraId="7E95C3BE" w14:textId="77777777" w:rsidTr="00C82065">
        <w:trPr>
          <w:trHeight w:val="183"/>
        </w:trPr>
        <w:tc>
          <w:tcPr>
            <w:tcW w:w="720" w:type="dxa"/>
          </w:tcPr>
          <w:p w14:paraId="061F92EB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453F7C6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1224" w:type="dxa"/>
            <w:vMerge/>
          </w:tcPr>
          <w:p w14:paraId="24551576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940" w:type="dxa"/>
            <w:vMerge/>
          </w:tcPr>
          <w:p w14:paraId="6F2521FC" w14:textId="77777777" w:rsidR="003D1B71" w:rsidRDefault="003D1B71" w:rsidP="005801E5">
            <w:pPr>
              <w:pStyle w:val="Heading1"/>
            </w:pPr>
          </w:p>
        </w:tc>
      </w:tr>
      <w:tr w:rsidR="003D1B71" w14:paraId="6313FB73" w14:textId="77777777" w:rsidTr="00C82065">
        <w:trPr>
          <w:trHeight w:val="624"/>
        </w:trPr>
        <w:tc>
          <w:tcPr>
            <w:tcW w:w="720" w:type="dxa"/>
          </w:tcPr>
          <w:p w14:paraId="52835253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2FA0F33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107F67E" wp14:editId="1987FBB8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67F6D6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T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Phone icon"/>
                        <v:path arrowok="t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E25D139" w14:textId="77777777" w:rsidR="003D1B71" w:rsidRPr="00380FD1" w:rsidRDefault="00D51417" w:rsidP="00380FD1">
            <w:pPr>
              <w:pStyle w:val="Information"/>
            </w:pPr>
            <w:r>
              <w:t>91724362</w:t>
            </w:r>
          </w:p>
        </w:tc>
        <w:tc>
          <w:tcPr>
            <w:tcW w:w="1224" w:type="dxa"/>
            <w:vMerge/>
          </w:tcPr>
          <w:p w14:paraId="2BD84C4D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940" w:type="dxa"/>
            <w:vMerge/>
          </w:tcPr>
          <w:p w14:paraId="23F40296" w14:textId="77777777" w:rsidR="003D1B71" w:rsidRDefault="003D1B71" w:rsidP="005801E5">
            <w:pPr>
              <w:pStyle w:val="Heading1"/>
            </w:pPr>
          </w:p>
        </w:tc>
      </w:tr>
      <w:tr w:rsidR="003D1B71" w14:paraId="5F8FC959" w14:textId="77777777" w:rsidTr="00C82065">
        <w:trPr>
          <w:trHeight w:val="183"/>
        </w:trPr>
        <w:tc>
          <w:tcPr>
            <w:tcW w:w="720" w:type="dxa"/>
          </w:tcPr>
          <w:p w14:paraId="10A24525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C43522A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1224" w:type="dxa"/>
            <w:vMerge/>
          </w:tcPr>
          <w:p w14:paraId="7DB3F829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940" w:type="dxa"/>
            <w:vMerge/>
          </w:tcPr>
          <w:p w14:paraId="7C44341A" w14:textId="77777777" w:rsidR="003D1B71" w:rsidRDefault="003D1B71" w:rsidP="005801E5">
            <w:pPr>
              <w:pStyle w:val="Heading1"/>
            </w:pPr>
          </w:p>
        </w:tc>
      </w:tr>
      <w:tr w:rsidR="003D1B71" w14:paraId="2A4C45A3" w14:textId="77777777" w:rsidTr="00C82065">
        <w:trPr>
          <w:trHeight w:val="633"/>
        </w:trPr>
        <w:tc>
          <w:tcPr>
            <w:tcW w:w="720" w:type="dxa"/>
          </w:tcPr>
          <w:p w14:paraId="2A2C3792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D5CA684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D08150" wp14:editId="29FD87C5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F3DFB3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3j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Email icon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66D04EB" w14:textId="77777777" w:rsidR="003D1B71" w:rsidRPr="00380FD1" w:rsidRDefault="00D51417" w:rsidP="00380FD1">
            <w:pPr>
              <w:pStyle w:val="Information"/>
            </w:pPr>
            <w:r>
              <w:t>marim@oaom.net</w:t>
            </w:r>
          </w:p>
        </w:tc>
        <w:tc>
          <w:tcPr>
            <w:tcW w:w="1224" w:type="dxa"/>
            <w:vMerge/>
          </w:tcPr>
          <w:p w14:paraId="7F62AC05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940" w:type="dxa"/>
            <w:vMerge/>
          </w:tcPr>
          <w:p w14:paraId="076E374D" w14:textId="77777777" w:rsidR="003D1B71" w:rsidRDefault="003D1B71" w:rsidP="005801E5">
            <w:pPr>
              <w:pStyle w:val="Heading1"/>
            </w:pPr>
          </w:p>
        </w:tc>
      </w:tr>
      <w:tr w:rsidR="003D1B71" w14:paraId="56D8AB01" w14:textId="77777777" w:rsidTr="00C82065">
        <w:trPr>
          <w:trHeight w:val="174"/>
        </w:trPr>
        <w:tc>
          <w:tcPr>
            <w:tcW w:w="720" w:type="dxa"/>
          </w:tcPr>
          <w:p w14:paraId="4B184EB0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E8F92EC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1224" w:type="dxa"/>
            <w:vMerge/>
          </w:tcPr>
          <w:p w14:paraId="65045188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940" w:type="dxa"/>
            <w:vMerge/>
          </w:tcPr>
          <w:p w14:paraId="71B8BA86" w14:textId="77777777" w:rsidR="003D1B71" w:rsidRDefault="003D1B71" w:rsidP="005801E5">
            <w:pPr>
              <w:pStyle w:val="Heading1"/>
            </w:pPr>
          </w:p>
        </w:tc>
      </w:tr>
      <w:tr w:rsidR="003D1B71" w14:paraId="7C3ECE1F" w14:textId="77777777" w:rsidTr="00C82065">
        <w:trPr>
          <w:trHeight w:val="633"/>
        </w:trPr>
        <w:tc>
          <w:tcPr>
            <w:tcW w:w="720" w:type="dxa"/>
          </w:tcPr>
          <w:p w14:paraId="512516CF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6E8EE0D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E4E62C2" wp14:editId="202FB6A6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0AA20B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website icon"/>
                        <v:path arrowok="t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1011CF4" w14:textId="77777777" w:rsidR="003D1B71" w:rsidRPr="00380FD1" w:rsidRDefault="00D51417" w:rsidP="00380FD1">
            <w:pPr>
              <w:pStyle w:val="Information"/>
            </w:pPr>
            <w:r>
              <w:t>omanmathclub.com</w:t>
            </w:r>
          </w:p>
        </w:tc>
        <w:tc>
          <w:tcPr>
            <w:tcW w:w="1224" w:type="dxa"/>
            <w:vMerge/>
          </w:tcPr>
          <w:p w14:paraId="22C060E8" w14:textId="77777777"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940" w:type="dxa"/>
            <w:vMerge/>
          </w:tcPr>
          <w:p w14:paraId="49527AD3" w14:textId="77777777" w:rsidR="003D1B71" w:rsidRDefault="003D1B71" w:rsidP="005801E5">
            <w:pPr>
              <w:pStyle w:val="Heading1"/>
            </w:pPr>
          </w:p>
        </w:tc>
      </w:tr>
      <w:tr w:rsidR="003D1B71" w14:paraId="53E534EE" w14:textId="77777777" w:rsidTr="00C82065">
        <w:trPr>
          <w:trHeight w:val="2448"/>
        </w:trPr>
        <w:tc>
          <w:tcPr>
            <w:tcW w:w="720" w:type="dxa"/>
          </w:tcPr>
          <w:p w14:paraId="10767F24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2CF82F91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1224" w:type="dxa"/>
          </w:tcPr>
          <w:p w14:paraId="48459CF3" w14:textId="77777777" w:rsidR="003D1B71" w:rsidRDefault="003D1B71" w:rsidP="00222466"/>
        </w:tc>
        <w:tc>
          <w:tcPr>
            <w:tcW w:w="6940" w:type="dxa"/>
            <w:vMerge/>
          </w:tcPr>
          <w:p w14:paraId="31A2F6DC" w14:textId="77777777" w:rsidR="003D1B71" w:rsidRDefault="003D1B71" w:rsidP="00222466"/>
        </w:tc>
      </w:tr>
    </w:tbl>
    <w:p w14:paraId="1B2C7497" w14:textId="77777777" w:rsidR="007F5B63" w:rsidRPr="00CE1E3D" w:rsidRDefault="007F5B63" w:rsidP="006D79A8">
      <w:pPr>
        <w:pStyle w:val="BodyText"/>
      </w:pPr>
    </w:p>
    <w:sectPr w:rsidR="007F5B63" w:rsidRPr="00CE1E3D" w:rsidSect="00C82065">
      <w:headerReference w:type="default" r:id="rId19"/>
      <w:type w:val="continuous"/>
      <w:pgSz w:w="12240" w:h="15840" w:code="1"/>
      <w:pgMar w:top="567" w:right="720" w:bottom="720" w:left="567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66A7BE" w14:textId="77777777" w:rsidR="00660AEE" w:rsidRDefault="00660AEE" w:rsidP="00590471">
      <w:r>
        <w:separator/>
      </w:r>
    </w:p>
  </w:endnote>
  <w:endnote w:type="continuationSeparator" w:id="0">
    <w:p w14:paraId="425195A7" w14:textId="77777777" w:rsidR="00660AEE" w:rsidRDefault="00660AEE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B87DBB" w14:textId="77777777" w:rsidR="00660AEE" w:rsidRDefault="00660AEE" w:rsidP="00590471">
      <w:r>
        <w:separator/>
      </w:r>
    </w:p>
  </w:footnote>
  <w:footnote w:type="continuationSeparator" w:id="0">
    <w:p w14:paraId="03CFDC9C" w14:textId="77777777" w:rsidR="00660AEE" w:rsidRDefault="00660AEE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1830DF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7B403E0" wp14:editId="76267906">
              <wp:simplePos x="0" y="0"/>
              <wp:positionH relativeFrom="column">
                <wp:posOffset>-1609725</wp:posOffset>
              </wp:positionH>
              <wp:positionV relativeFrom="paragraph">
                <wp:posOffset>-457200</wp:posOffset>
              </wp:positionV>
              <wp:extent cx="9048115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9048115" cy="10547991"/>
                        <a:chOff x="-361637" y="-228600"/>
                        <a:chExt cx="9048115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-361637" y="552449"/>
                          <a:ext cx="3628390" cy="3312793"/>
                          <a:chOff x="-361679" y="372048"/>
                          <a:chExt cx="3628809" cy="3478454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-361679" y="372048"/>
                            <a:ext cx="3628809" cy="347845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4519" y="690954"/>
                            <a:ext cx="2775834" cy="273932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339341" y="1045844"/>
                          <a:ext cx="6327391" cy="9273547"/>
                          <a:chOff x="-2975573" y="-5057599"/>
                          <a:chExt cx="5178424" cy="7590586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975573" y="-5057599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6D0237" id="Group 26" o:spid="_x0000_s1026" style="position:absolute;margin-left:-126.75pt;margin-top:-36pt;width:712.45pt;height:830.55pt;flip:x;z-index:251657216" coordorigin="-3616,-2286" coordsize="90481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">
              <v:group id="Group 14" o:spid="_x0000_s1027" style="position:absolute;left:-3616;top:5524;width:36283;height:33128" coordorigin="-3616,3720" coordsize="36288,34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left:-3616;top:3720;width:36287;height:347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1972883,3459589;1955924,3468459;1956940,3468882;2113895,3369541;2059063,3382223;1976813,3392369;1972897,3382223;2030341,3377150;2113895,3369541;2256526,3356266;2253176,3357184;2254894,3356860;1233308,3337203;1291404,3351787;1316210,3353054;1385403,3386028;1416736,3392369;1418696,3393004;1425875,3386028;1453291,3393637;1480708,3399978;1534729,3412181;1535541,3411392;1598206,3421537;1628233,3426610;1658261,3429146;1719621,3431683;1803175,3430414;1806802,3430414;1814926,3425975;1833204,3420268;1851807,3419952;1864537,3421536;1867963,3430414;1897174,3430414;1888036,3443096;1882814,3449437;1865841,3457046;1834508,3457046;1794037,3454510;1706566,3451973;1641289,3446901;1583845,3439292;1526401,3430414;1438931,3417732;1371043,3396174;1371828,3395620;1331876,3383492;1296626,3368274;1256155,3355592;1214378,3341642;1233308,3337203;2001816,3310014;1981869,3312971;1843919,3319737;1889341,3325155;1901092,3322618;1982035,3313742;1995355,3311225;2125758,3291639;2058007,3301683;2081256,3302327;2114711,3296304;2373073,3288706;2160579,3343675;2268112,3320400;1010714,3263015;1160850,3325155;1214378,3341642;1254849,3355591;1295321,3368273;1330570,3383491;1322737,3389832;1301848,3386027;1227433,3359396;1190878,3345445;1154323,3330227;1106017,3313742;1064240,3295987;1031602,3279500;1010714,3263015;1072075,3231311;1143879,3266820;1134741,3271893;1051186,3232578;1072075,3231311;807050,3145075;895826,3193266;914104,3213556;872327,3191997;840994,3172975;807050,3145075;962723,3112534;962736,3112895;967145,3118079;967630,3115906;2869321,3029287;2864580,3029670;2786247,3084203;2709220,3124784;2654387,3156488;2624361,3169170;2593028,3181851;2555166,3200875;2526444,3217360;2484667,3233847;2441585,3249065;2429834,3260478;2411557,3266820;2365864,3274429;2307114,3292183;2253587,3308669;2194837,3325156;2121727,3342910;2018590,3359396;2015979,3363201;1966391,3375244;1967675,3375883;2022745,3362509;2023812,3359396;2126951,3342910;2200061,3325156;2258809,3308669;2312337,3292183;2371086,3274429;2416780,3266820;2385848,3284849;2386752,3284574;2419391,3265551;2437669,3259211;2438886,3258883;2446807,3250333;2489891,3235115;2531668,3218629;2560390,3202142;2598250,3183120;2629583,3170438;2651069,3161365;2662222,3153952;2717054,3122248;2794081,3081666;630579,3011749;635535,3015880;637228,3016717;2878083,2978644;2877635,2978943;2877635,2979305;2879710,2979593;2880246,2978943;2906289,2959714;2898580,2964886;2897218,2966262;2902503,2962976;523980,2895836;573287,2952230;534191,2906657;2998725,2895799;2998608,2895839;2997745,2901585;2976856,2924412;2952050,2951043;2953546,2950709;2976856,2925680;2997745,2902853;2998725,2895799;651586,2867241;654171,2870300;654301,2869880;458471,2838175;492415,2859735;494082,2861641;509550,2864966;544635,2896511;592941,2934557;613830,2962456;625579,2976407;675189,3016989;660829,3028402;614627,2978535;612525,2978943;656247,3026133;660829,3028402;675191,3016989;799216,3112101;774412,3119710;783550,3126052;746995,3127319;723495,3112101;701302,3095615;646469,3051229;595552,3006843;548553,2962456;526359,2940898;505471,2918071;513304,2907926;539415,2930753;568137,2952311;603385,2989089;606382,2991585;568137,2952311;540720,2930753;514609,2907926;485887,2873684;458471,2838175;3334574,2636536;3333912,2636812;3319653,2670054;3320868,2477659;3286270,2526204;3269297,2556640;3252326,2584540;3211853,2636536;3176604,2688531;3145271,2730381;3142659,2731932;3140521,2735009;3143965,2732917;3175298,2691068;3210548,2639072;3251019,2587078;3267992,2559178;3284963,2528742;3320214,2479282;3455990,2460260;3439017,2509718;3408990,2562982;3378962,2617514;3351547,2651754;3369824,2616245;3385491,2580736;3397240,2561714;3412906,2536351;3427268,2510987;3455990,2460260;3371485,2351553;3339796,2405728;3339214,2407030;3371129,2352465;3388865,2228851;3350778,2329934;3270658,2489018;3258928,2507033;3258853,2507182;3231436,2552836;3204020,2602296;3172687,2640341;3146576,2683459;2992523,2852126;2941606,2893976;2936721,2897584;2934614,2899656;2913323,2916516;2895913,2935825;2831941,2982749;2821917,2988900;2794691,3010459;2790760,3012940;2784941,3018257;2734026,3051230;2683109,3081666;2677281,3084535;2642807,3106287;2632120,3111523;2621749,3118443;2586499,3137466;2553564,3150013;2480159,3185979;2307942,3248372;2187933,3278346;2284920,3260478;2303198,3256673;2361946,3236382;2398501,3224969;2457251,3195801;2523833,3172974;2566492,3156724;2585194,3146342;2602164,3141271;2625665,3128588;2631840,3124419;2647860,3109566;2683109,3089275;2723211,3070180;2737942,3061374;2788858,3028402;2811052,3008111;2835858,2992893;2899829,2945971;2945523,2904120;2996439,2862271;3150492,2693603;3171693,2658594;3172687,2655558;3206631,2604831;3217075,2589613;3230963,2570902;3235353,2562982;3262769,2517327;3316296,2409532;3368518,2294129;3383858,2247205;3531710,2116584;3527794,2119120;3527794,2119120;3544041,2041424;3543573,2043668;3547376,2048103;3559127,2060784;3566960,2055712;3567157,2054738;3561738,2058248;3548682,2046834;3532405,1897363;3531493,1897413;3529842,1897502;3530405,1903531;3529100,1935236;3523878,1954258;3492545,2002448;3484712,2044299;3476878,2058248;3463823,2119120;3449461,2167311;3433795,2214234;3424657,2251011;3414213,2289056;3422542,2276471;3429879,2249742;3436406,2211697;3452073,2164775;3466434,2116584;3479490,2055712;3487323,2041761;3495156,1999912;3526489,1951721;3505600,2049370;3489934,2130533;3454684,2234524;3447711,2245061;3444730,2260839;3435101,2287788;3398546,2365146;3381573,2405728;3371129,2427288;3358074,2450115;3322825,2510987;3284963,2570591;3236659,2650487;3183131,2729113;3147883,2773499;3110021,2816617;3096966,2834371;3082606,2852126;3060411,2869880;3024112,2908920;3025160,2912998;2987300,2951043;2946828,2978943;2914190,3004307;2883271,3026255;2888079,3025866;2922024,3001771;2954663,2976407;2995134,2948507;3032995,2910462;3031689,2905389;3068244,2866076;3090439,2848322;3104799,2830567;3117854,2812813;3155716,2769695;3190965,2725308;3244492,2646681;3292797,2566787;3330658,2507182;3365907,2446310;3378962,2423483;3389407,2401924;3406379,2361343;3442934,2283983;3457295,2231989;3492545,2127998;3508211,2046835;3529100,1949185;3533810,1932032;3530405,1931430;3531710,1899727;3560432,1870558;3545230,1932090;3545231,1932090;3560433,1870559;3572182,1857876;3564349,1874363;3562555,1908920;3561738,1941576;3548682,1980598;3548682,1985056;3564349,1941576;3566960,1874362;3573047,1861552;3516043,1803344;3507489,1822986;3504294,1851536;3500175,1838199;3498669,1840082;3502989,1854072;3500378,1874363;3505600,1890849;3509648,1890630;3506905,1881971;3509516,1861680;3516043,1803344;3625710,1769104;3628321,1770372;3627015,1823635;3628321,1860413;3624404,1927625;3620488,1965671;3608737,2021470;3604821,2068393;3585238,2154629;3566960,2229451;3534322,2243402;3536933,2235793;3542155,2182529;3561738,2126729;3577404,2117853;3577404,2117852;3594377,2021470;3603515,1975816;3611348,1928894;3617877,1884507;3620488,1842658;3621793,1807149;3624404,1788126;3625710,1769104;183873,1181094;184523,1181410;184585,1181232;262640,999322;233918,1051317;210419,1070340;210363,1071554;208090,1120103;208156,1119987;210419,1071608;233918,1052584;262640,1000590;263619,1001223;264108,1000273;278305,888990;260028,901672;232612,957472;238884,962346;239088,961490;233918,957472;261334,901672;277519,890443;378833,816705;377184,817987;370184,844129;365777,857287;245668,1070340;228695,1122335;213028,1175598;179084,1287197;156891,1363288;146447,1420356;141224,1449524;137307,1478693;125558,1557319;121641,1605510;128169,1656237;131228,1628597;130780,1619459;136002,1566196;147751,1487569;157070,1476706;170603,1388737;169946,1373433;182844,1337516;190518,1307360;188224,1312561;180391,1310025;160807,1364557;162113,1394993;152974,1453329;151669,1463474;138613,1478693;142529,1449524;147751,1420356;158196,1363288;180391,1287197;214335,1175598;230001,1122335;246972,1070340;367082,857287;378833,816705;402334,689887;402332,689887;408859,694960;408859,694959;637582,509334;637331,509528;636569,510366;625906,521219;623210,525029;621449,526962;613830,537706;534192,629015;511998,654379;489804,681010;391665,786377;491109,679742;513302,653110;535497,627746;615135,536438;623210,525029;636569,510366;670722,421885;659454,425698;651074,428721;649080,431178;634718,443860;598163,466687;573359,493320;549859,519951;534192,533901;533661,533254;518852,550547;493720,580824;453249,623942;459776,631550;459901,631444;454554,625210;495025,582092;535497,533901;551164,519952;574664,493320;599468,466689;636023,443861;650385,431180;666051,425473;670997,423982;2561695,192763;2628276,221930;2656998,244757;2593028,214321;2561695,192763;2344975,100185;2397197,111598;2470307,147107;2344975,100185;1559042,91784;1531625,95112;1472875,102722;1415431,115403;1390626,123012;1361905,130621;1299055,142615;1287488,147108;1207851,173739;1129518,204176;1074686,228272;1038131,242221;948048,282802;904966,309435;863188,336066;796605,384256;733939,432447;673964,483270;679107,489516;691836,481035;702671,473190;741773,440056;804438,391866;871020,343675;912798,317043;955881,290412;1045963,249830;1081213,232075;1136046,207979;1214378,177543;1294015,150912;1327468,144529;1343628,139165;1563584,93071;2025934,64518;2053839,67213;2091700,79894;2062979,76091;2002924,64676;2025934,64518;2177866,54531;2231392,58335;2296669,83698;2215726,69749;2177866,54531;1741163,54214;1590373,62140;1485930,76089;1436320,88771;1393236,103989;1333181,111598;1106017,196567;1023769,232075;998963,240952;976770,252366;934992,273925;869715,306897;820105,344942;676496,454005;646484,479356;617123,505397;617746,506001;391888,763440;346193,824313;325305,861090;304416,895330;265250,966348;222646,1031562;222168,1033562;207806,1071608;197362,1089362;194751,1091898;183165,1129310;180391,1151503;177780,1183207;159502,1235203;142529,1287197;124252,1363288;113807,1433038;107280,1502787;116418,1454597;117266,1450620;119030,1431769;129474,1362020;132744,1363080;133028,1361902;129475,1360752;147753,1284661;164724,1232665;182918,1180909;181697,1180671;184308,1148967;198668,1089362;209112,1071608;209463,1070681;223474,1033562;266556,967617;305722,896599;326611,862359;347500,825582;393194,764709;619052,507270;679107,454007;822716,344944;872327,306898;937604,273926;979381,252366;1001576,240953;1026380,232075;1108630,196567;1335794,111599;1395849,103990;1438931,88772;1488541,76091;1592984,62140;1743774,54689;1864975,58640;1924591,0;1985951,3804;2048617,10145;2090394,20291;2117811,32973;2151755,26631;2202671,38045;2234004,46922;2232699,48191;2231392,57067;2177866,53263;2159588,48191;2141311,44385;2106061,36776;2070812,29167;2034257,24095;1993786,24095;1961146,24095;1910231,24095;1907839,23353;1885425,34240;1893258,46922;1971591,62140;1936733,62731;1937321,62775;1974202,62140;2005535,65945;2065590,77358;2094311,81163;2142617,91309;2192228,101454;2240532,112867;2288838,126818;2312337,133158;2335837,140767;2336140,141036;2352992,143858;2393830,158600;2399535,166996;2401114,167399;2437669,181348;2469002,194030;2500335,207981;2523835,220663;2539501,228272;2556472,237148;2613916,268853;2687026,314507;2724888,339871;2725984,340631;2745332,352049;3482101,1698086;3481550,1708699;3496461,1710768;3510821,1720913;3517350,1755153;3542154,1795735;3552600,1796658;3552600,1786858;3563213,1758221;3563043,1752618;3573487,1718377;3587849,1718377;3610042,1704428;3612653,1760227;3606126,1786858;3598293,1812222;3594376,1854072;3593071,1875631;3590460,1897190;3584894,1900796;3585238,1902262;3590571,1898808;3593071,1878167;3594376,1856609;3598293,1814758;3606126,1789395;3612653,1762764;3623098,1770373;3621793,1789395;3619182,1808418;3617875,1843927;3615264,1885776;3608737,1930163;3600904,1977085;3591765,2022739;3574793,2119120;3559127,2127998;3539543,2183798;3534321,2237061;3531710,2244670;3509516,2303007;3502988,2308079;3475572,2370219;3504294,2308079;3510821,2303007;3469044,2418410;3446850,2429824;3442248,2438767;3442934,2439968;3448157,2429823;3470350,2418410;3454684,2461528;3425962,2512255;3411601,2537618;3395935,2562982;3384184,2582004;3367213,2618782;3348936,2654290;3320214,2692336;3291492,2727845;3292688,2725451;3260158,2768426;3189658,2843249;3175779,2863993;3189658,2844517;3260158,2769694;3206631,2848321;3179051,2876380;3156911,2892189;3155714,2893976;3141872,2904320;3141354,2907926;3079993,2968798;3014716,3027134;3011698,3029262;2989912,3056301;2937690,3094347;2888883,3129905;2888707,3130111;2937690,3095615;2989912,3057570;2946828,3099419;2911742,3121613;2887471,3131570;2886773,3132393;2860662,3148879;2850824,3153308;2826067,3172816;2801914,3189460;2765359,3212288;2753610,3213556;2740550,3219195;2738520,3220693;2754914,3214824;2766665,3213556;2719666,3247797;2689637,3263016;2659611,3276965;2638401,3280055;2634805,3282038;2535584,3323887;2530525,3325004;2500335,3344178;2517306,3349251;2454640,3375883;2459863,3358128;2438974,3365738;2419391,3372078;2378919,3384759;2373512,3378455;2354113,3382223;2330613,3387296;2282309,3398710;2280716,3399429;2326698,3388563;2350197,3383491;2369780,3379687;2377613,3386027;2418085,3373345;2437668,3367005;2458556,3359396;2453334,3377150;2398501,3402514;2395814,3401783;2358030,3416463;2326698,3425341;2279698,3436754;2260279,3435170;2219661,3442847;2218337,3445632;2109978,3465923;2085172,3459581;2064283,3459581;2027728,3470995;1995090,3473532;1962451,3474799;1958905,3473324;1929161,3478446;1893258,3472263;1894565,3470995;1901092,3462118;1871065,3458314;1885425,3450705;1928509,3449436;1970286,3448168;2030339,3449436;2072117,3445632;2150449,3429145;2202671,3417732;2241837,3416463;2244562,3415234;2206588,3416465;2154366,3427877;2076034,3444364;2034257,3448168;1974202,3446901;1932425,3448168;1889341,3449437;1890647,3444364;1899785,3431683;2301892,3367005;2574750,3266820;2646554,3230042;2687026,3209751;2728804,3188193;2807136,3142539;2869802,3095615;2987300,3006843;3019938,2981480;3051271,2954849;3098271,2912998;3117854,2881295;3145984,2856247;3146210,2854673;3119161,2878758;3099577,2910462;3052577,2952312;3021245,2978943;2988607,3004307;2871108,3093079;2808442,3140002;2730110,3185657;2688333,3207215;2647860,3227506;2576056,3264283;2303198,3364469;1901092,3429146;1871065,3429146;1867148,3419001;1835815,3417732;1807093,3429146;1723538,3430414;1662179,3427877;1632151,3425341;1602124,3420268;1620212,3401527;1616484,3402514;1549092,3390391;1545985,3391101;1416737,3368274;1365820,3358128;1321432,3350519;1267906,3326423;1201322,3302329;1132130,3275696;1143879,3266820;1192184,3275696;1213073,3293451;1284877,3313742;1427181,3349251;1462430,3355592;1500292,3361932;1542069,3370810;1588108,3380480;1591678,3379687;1634762,3386028;1636066,3383492;1698732,3386028;1709177,3387296;1805787,3387296;1876286,3389832;1959840,3383492;1970285,3383492;1974202,3393637;2056450,3383492;2111283,3370810;2142616,3365738;2162200,3363201;2205282,3353056;2240532,3345447;2275781,3336569;2340438,3325699;2348892,3322620;2281004,3334032;2245754,3342910;2210505,3350519;2167422,3360665;2147839,3363201;2116506,3368274;2031646,3375883;1974202,3380956;1963758,3380956;1880203,3387296;1809704,3384759;1713094,3384759;1702650,3383492;1662179,3367005;1639984,3380956;1639928,3381065;1658261,3369541;1698734,3386027;1636068,3383491;1636561,3383180;1595595,3377150;1547291,3367005;1505514,3358128;1467653,3351787;1432404,3345447;1290099,3309938;1218295,3289647;1197407,3271893;1149101,3263015;1077297,3227506;1056408,3228775;981992,3191997;968936,3169170;971548,3167902;1017242,3191997;1062935,3216093;1075991,3208484;1022464,3174242;978076,3155220;916715,3120979;864493,3088006;782245,3053766;750912,3028403;757439,3025866;788772,3034743;723495,2968798;686940,2939631;652996,2910462;609914,2876222;547248,2809008;542948,2795955;530275,2783644;487193,2737990;481971,2715163;464998,2692336;462977,2689256;442803,2675849;403637,2621318;381444,2570591;378833,2570591;348806,2514791;320084,2458991;290056,2394315;262640,2328370;290056,2372756;317473,2428555;326611,2458991;330389,2464372;325739,2440892;313616,2419519;293881,2376413;270472,2338514;241750,2262424;217143,2184422;209063,2161685;173870,2025230;158307,1926171;158196,1928894;159502,1949185;166029,1996108;173862,2044299;160807,2002448;151669,1949185;141224,1949185;134696,1900994;125558,1870558;117725,1841391;95530,1818564;89003,1818564;82474,1786858;79863,1746277;85086,1689210;87697,1668919;92143,1655002;89981,1623265;92919,1576341;98141,1566831;98141,1561123;87697,1580147;78559,1567465;61586,1544638;58485,1526566;57670,1528151;52448,1578878;48530,1629605;44614,1668919;44614,1750081;45919,1791931;48530,1833780;36781,1873094;34170,1873094;26337,1797004;26337,1718377;32864,1657505;44609,1668912;34170,1656237;31559,1610583;34170,1540832;35475,1521810;39392,1490105;55059,1433038;62865,1395127;60281,1386115;51142,1436842;35475,1493911;31559,1525614;30253,1544638;27642,1614387;30253,1660041;23726,1720913;23726,1799540;31559,1875631;34170,1875631;51142,1947917;60281,2007521;79863,2068393;110707,2199293;113399,2224380;119031,2224380;147753,2291592;158197,2325834;138613,2296665;117725,2251011;116420,2263692;105061,2229491;96836,2230720;87697,2201552;56364,2131802;36781,2069662;35475,2017666;26337,1956794;19809,1895922;5448,1851536;14586,1615655;23726,1554783;15893,1521810;31559,1430502;35475,1408942;45919,1335388;73336,1282125;66808,1354411;73334,1342021;77252,1312402;78559,1279588;90308,1237738;108585,1174329;130780,1109653;132443,1107835;142531,1056389;156891,1019612;173864,989175;207808,925767;235223,868699;274389,795145;303111,763440;326611,719055;346195,691155;367083,681010;372306,673400;393194,632819;433665,587165;434767,606246;431815,614267;474136,571946;495025,545315;522442,519952;524805,522502;523748,521219;557692,488247;591636,457811;628191,419765;679107,382988;733939,343675;766724,321457;788772,301824;827938,278997;869715,257439;875246,254676;889462,241112;912799,224466;938420,211785;956546,207732;959797,205443;1314904,65944;1328080,63161;1364514,50726;1389646,45811;1402751,45704;1407598,44385;1705261,6340;1789794,6023;1880203,7608;1881886,8834;1925898,3804;1966369,10144;2006841,17753;2027721,22364;2005535,16486;1965062,8877;1924591,2536;19245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45;top:6909;width:27758;height:2739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509144,2724471;1496172,2731456;1496949,2731789;1617011,2653557;1575067,2663544;1512150,2671534;1509155,2663544;1553096,2659549;1617011,2653557;1726114,2643102;1723554,2643826;1724866,2643570;943411,2628090;987851,2639575;1006826,2640573;1059755,2666541;1083723,2671534;1085222,2672034;1090714,2666541;1111685,2672533;1132658,2677526;1173980,2687136;1174602,2686515;1222538,2694504;1245506,2698499;1268476,2700497;1315413,2702494;1379327,2701495;1382102,2701495;1388316,2697999;1402297,2693505;1416528,2693256;1426265,2694503;1428886,2701495;1451231,2701495;1444241,2711482;1440246,2716476;1427263,2722468;1403295,2722468;1372337,2720471;1305426,2718473;1255493,2714478;1211552,2708486;1167611,2701495;1100701,2691508;1048770,2674530;1049371,2674094;1018810,2664543;991846,2652559;960888,2642572;928931,2631585;943411,2628090;1531275,2606678;1516018,2609007;1410494,2614335;1445239,2618602;1454228,2616604;1516145,2609614;1526334,2607632;1626085,2592208;1574259,2600118;1592043,2600625;1617634,2595882;1815267,2589898;1652720,2633186;1734978,2614858;773139,2569666;887985,2618602;928931,2631585;959889,2642571;990848,2652558;1017811,2664542;1011819,2669536;995840,2666540;938917,2645567;910955,2634581;882992,2622597;846041,2609614;814084,2595632;789118,2582648;773139,2569666;820077,2544699;875003,2572662;868013,2576657;804098,2545697;820077,2544699;617347,2476787;685256,2514738;699238,2530717;667281,2513738;643313,2498758;617347,2476787;736429,2451160;736438,2451444;739811,2455526;740182,2453816;2194868,2385602;2191242,2385904;2131322,2428849;2072400,2460807;2030456,2485775;2007488,2495762;1983520,2505749;1954558,2520730;1932587,2533712;1900630,2546696;1867675,2558681;1858686,2567668;1844705,2572662;1809752,2578655;1764812,2592636;1723867,2605619;1678927,2618603;1623001,2632585;1544108,2645567;1542110,2648564;1504177,2658048;1505160,2658551;1547285,2648019;1548102,2645567;1626997,2632585;1682922,2618603;1727862,2605619;1768807,2592636;1813747,2578655;1848701,2572662;1825039,2586860;1825731,2586644;1850698,2571663;1864679,2566670;1865610,2566412;1871669,2559679;1904626,2547694;1936583,2534712;1958554,2521728;1987514,2506748;2011482,2496761;2027918,2489615;2036449,2483777;2078393,2458810;2137314,2426852;482357,2371791;486149,2375044;487442,2375703;2201570,2345720;2201228,2345956;2201228,2346241;2202816,2346468;2203226,2345956;2223146,2330812;2217250,2334886;2216208,2335969;2220251,2333381;400815,2280508;438530,2324916;408626,2289029;2293855,2280479;2293766,2280510;2293106,2285036;2277127,2303012;2258152,2323984;2259296,2323720;2277127,2304010;2293106,2286034;2293855,2280479;498426,2257990;500404,2260397;500503,2260067;350705,2235099;376670,2252078;377945,2253579;389777,2256197;416615,2281040;453566,2311001;469545,2332972;478533,2343959;516482,2375917;505497,2384905;470155,2345634;468547,2345956;468547,2345956;501992,2383118;505497,2384905;516483,2375917;611355,2450819;592381,2456812;599371,2461806;571409,2462804;553433,2450819;536456,2437837;494512,2402882;455564,2367927;419612,2332972;402635,2315995;386656,2298018;392648,2290029;412622,2308005;434592,2324983;461556,2353946;463848,2355912;434592,2324983;413620,2308005;393647,2290029;371676,2263063;350705,2235099;2550761,2076306;2550254,2076523;2539346,2102702;2540276,1951188;2513811,1989418;2500828,2013387;2487846,2035358;2456886,2076306;2429923,2117252;2405955,2150210;2403956,2151431;2402320,2153855;2404956,2152207;2428924,2119251;2455888,2078303;2486846,2037357;2499829,2015385;2512812,1991416;2539776,1952466;2620043,1947722;2611680,1966448;2593704,2002402;2611680,1966448;2620043,1947722;2643637,1937486;2630654,1976435;2607685,2018381;2584715,2061326;2563744,2088290;2577725,2060327;2589709,2032363;2598697,2017383;2610681,1997409;2621666,1977435;2643637,1937486;2578996,1851878;2554755,1894542;2554310,1895567;2578723,1852596;2592291,1755248;2563156,1834853;2501869,1960133;2492895,1974321;2492838,1974438;2471866,2010391;2450894,2049341;2426926,2079302;2406953,2113258;2289111,2246086;2250162,2279043;2246426,2281884;2244813,2283516;2228527,2296794;2215210,2312000;2166275,2348953;2158607,2353796;2137781,2370775;2134772,2372729;2130323,2376916;2091375,2402883;2052427,2426852;2047970,2429111;2021598,2446241;2013422,2450364;2005490,2455813;1978526,2470795;1953333,2480675;1897181,2508999;1765445,2558134;1673646,2581739;1747835,2567668;1761816,2564672;1806756,2548692;1834718,2539705;1879659,2516734;1930590,2498757;1963221,2485960;1977528,2477785;1990509,2473791;2008486,2463803;2013209,2460520;2025464,2448823;2052427,2432844;2083103,2417806;2094371,2410871;2133319,2384905;2150296,2368926;2169271,2356941;2218205,2319990;2253159,2287032;2292106,2254075;2409949,2121247;2426166,2093676;2426926,2091286;2452892,2051338;2460881,2039353;2471504,2024619;2474862,2018381;2495834,1982428;2536780,1897537;2576726,1806656;2588461,1769703;2701559,1666837;2698563,1668834;2698563,1668834;2710992,1607648;2710633,1609414;2713543,1612907;2722531,1622894;2728523,1618899;2728674,1618133;2724528,1620897;2714542,1611908;2702090,1494198;2701393,1494237;2700130,1494307;2700560,1499055;2699562,1524023;2695568,1539003;2671600,1576954;2665608,1609911;2659616,1620897;2649629,1668834;2638643,1706785;2626659,1743738;2619669,1772700;2611680,1802661;2618051,1792749;2623664,1771700;2628657,1741739;2640641,1704788;2651626,1666837;2661613,1618899;2667605,1607913;2673597,1574956;2697565,1537005;2681586,1613905;2669602,1677822;2642638,1759716;2637303,1768014;2635023,1780440;2627658,1801663;2599696,1862583;2586713,1894542;2578723,1911520;2568737,1929497;2541773,1977435;2512812,2024373;2475862,2087292;2434916,2149212;2407952,2184166;2378991,2218122;2369004,2232104;2358019,2246086;2341041,2260067;2313275,2290812;2314077,2294023;2285116,2323984;2254157,2345956;2229191,2365930;2205540,2383215;2209218,2382909;2235183,2363933;2260150,2343959;2291108,2321987;2320070,2292026;2319071,2288031;2347033,2257072;2364011,2243090;2374996,2229108;2384983,2215126;2413944,2181170;2440908,2146215;2481854,2084295;2518804,2021378;2547765,1974438;2574729,1926500;2584715,1908523;2592705,1891546;2605688,1859587;2633650,1798666;2644635,1757720;2671600,1675826;2683584,1611909;2699562,1535008;2703165,1521500;2700560,1521026;2701559,1496059;2723529,1473088;2711900,1521545;2711901,1521545;2723530,1473089;2732518,1463101;2726526,1476085;2726526,1476085;2725152,1503299;2724528,1529016;2714542,1559747;2714542,1563257;2726526,1529016;2728523,1476084;2733179,1465996;2689575,1420157;2683030,1435626;2680587,1458108;2677437,1447605;2676284,1449088;2679589,1460106;2677592,1476085;2681586,1489068;2684682,1488896;2682584,1482076;2684582,1466097;2689575,1420157;2773463,1393192;2775461,1394190;2774462,1436136;2775461,1465099;2772464,1518030;2769469,1547991;2760480,1591934;2757485,1628886;2742504,1696798;2728523,1755721;2703557,1766707;2705554,1760715;2709549,1718770;2724528,1674827;2736512,1667836;2736512,1667835;2749495,1591934;2756486,1555980;2762478,1519029;2767471,1484074;2769469,1451117;2770467,1423153;2772464,1408172;2773463,1393192;140653,930127;141150,930375;141197,930236;200905,786979;178934,827925;160958,842906;160915,843863;159177,882096;159226,882004;160958,843905;178934,828924;200905,787977;201654,788476;202028,787728;212888,700091;198907,710078;177935,754021;182733,757860;182889,757186;178934,754021;199906,710078;212286,701235;289786,643166;288524,644175;283170,664763;279799,675124;187922,842906;174939,883853;162955,925798;136989,1013684;120013,1073607;112023,1118549;108029,1141519;105032,1164489;96045,1226409;93048,1264360;98042,1304308;100382,1282541;100039,1275345;104034,1233399;113022,1171480;120150,1162925;130502,1093648;129999,1081596;139865,1053312;145736,1029563;143981,1033658;137989,1031661;123008,1074606;124007,1098575;117016,1144515;116018,1152505;106031,1164489;109027,1141519;113022,1118549;121011,1073607;137989,1013684;163954,925798;175938,883853;188920,842906;280797,675124;289786,643166;307763,543295;307762,543295;312754,547290;312754,547289;487714,401107;487522,401260;486940,401917;478782,410467;476720,413468;475373,414989;469545,423451;408627,495357;391649,515331;374673,536304;299633,619246;375671,535306;392647,514332;409625,494358;470543,422451;476720,413468;486940,401917;513065,332240;504445,335243;498035,337623;496510,339558;485524,349545;457561,367522;438587,388495;420611,409468;408627,420454;408219,419944;396893,433562;377668,457407;346710,491363;351703,497354;351798,497270;347708,492361;378666,458405;409625,420454;421609,409469;439585,388495;458559,367523;486522,349547;497508,339559;509492,335066;513274,333891;1959552,151803;2010483,174773;2032454,192749;1983520,168781;1959552,151803;1793774,78897;1833720,87885;1889645,115849;1793774,78897;1192579,72281;1171606,74902;1126666,80895;1082725,90882;1063751,96874;1041780,102866;993704,112311;984856,115850;923938,136822;864018,160791;822074,179767;794111,190752;725203,222711;692248,243684;660290,264656;609358,302607;561422,340558;515544,380581;519478,385500;529215,378821;537502,372643;567414,346550;615350,308599;666281,270648;698239,249675;731195,228703;800102,196744;827067,182762;869011,163786;928931,139818;989848,118845;1015438,113819;1027800,109594;1196053,73295;1549724,50809;1571071,52931;1600033,62918;1578062,59922;1532124,50933;1549724,50809;1665945,42944;1706889,45939;1756822,65913;1694905,54928;1665945,42944;1331892,42694;1216546,48936;1136653,59921;1098703,69908;1065747,81893;1019808,87885;846041,154799;783126,182762;764150,189753;747174,198742;715216,215719;665283,241685;627334,271647;517481,357535;494524,377499;472065,398006;472541,398483;299772,601219;264818,649157;248840,678120;232861,705084;202901,761012;170312,812368;169946,813944;158960,843905;150971,857887;148973,859884;140111,889346;137989,906824;135991,931791;122010,972738;109027,1013684;95046,1073607;87056,1128536;82063,1183464;89054,1145513;89702,1142381;91051,1127537;99040,1072608;101542,1073443;101759,1072515;99041,1071609;113023,1011687;126005,970740;139922,929981;138988,929793;140985,904826;151970,857887;159959,843905;160228,843175;170945,813944;203900,762011;233860,706083;249839,679119;265818,650156;300771,602218;473540,399482;519478,357536;629331,271648;667281,241686;717214,215720;749171,198742;766149,189754;785123,182762;848039,154799;1021807,87886;1067745,81894;1100701,69909;1138650,59922;1218543,48936;1333889,43069;1426601,46179;1472204,0;1519140,2996;1567076,7990;1599034,15979;1620006,25966;1645971,20972;1684919,29961;1708887,36952;1707888,37951;1706889,44941;1665945,41946;1651963,37951;1637982,34954;1611017,28962;1584054,22970;1556091,18975;1525133,18975;1500166,18975;1461219,18975;1459389,18391;1442244,26964;1448236,36952;1508156,48936;1481491,49402;1481941,49436;1510153,48936;1534121,51933;1580059,60920;1602030,63917;1638981,71907;1676930,79896;1713880,88884;1750831,99870;1768807,104863;1786783,110856;1787015,111067;1799906,113290;1831145,124899;1835509,131511;1836717,131829;1864679,142814;1888647,152801;1912615,163788;1930591,173775;1942575,179767;1955557,186757;1999498,211725;2055423,247679;2084385,267653;2085223,268251;2100024,277243;2663610,1337265;2663188,1345622;2674595,1347252;2685580,1355241;2690574,1382206;2709548,1414164;2717538,1414891;2717538,1407174;2725657,1384622;2725526,1380209;2733516,1353244;2744502,1353244;2761478,1342259;2763476,1386202;2758483,1407174;2752491,1427148;2749494,1460106;2748496,1477083;2746499,1494062;2742240,1496901;2742504,1498055;2746584,1495336;2748496,1479081;2749494,1462103;2752491,1429145;2758483,1409171;2763476,1388199;2771465,1394191;2770467,1409171;2768470,1424152;2767470,1452116;2765473,1485073;2760480,1520028;2754488,1556980;2747497,1592933;2734515,1668834;2722531,1675826;2707551,1719769;2703556,1761714;2701559,1767707;2684582,1813647;2679588,1817642;2658617,1866578;2680587,1817642;2685580,1813647;2653623,1904529;2636646,1913518;2633125,1920560;2633650,1921506;2637645,1913516;2654622,1904529;2642638,1938485;2620667,1978433;2609683,1998407;2597699,2018381;2588710,2033361;2575728,2062324;2561747,2090288;2539776,2120249;2517805,2148213;2518721,2146327;2493836,2180171;2439909,2239095;2429291,2255431;2439909,2240093;2493836,2181169;2452892,2243089;2431795,2265185;2414858,2277636;2413943,2279043;2403355,2287189;2402959,2290029;2356021,2337966;2306088,2383907;2303778,2385582;2287114,2406876;2247167,2436838;2209831,2464840;2209698,2465003;2247167,2437837;2287114,2407876;2254157,2440832;2227318,2458310;2208752,2466152;2208219,2466800;2188245,2479782;2180718,2483271;2161782,2498633;2143306,2511741;2115343,2529718;2106356,2530717;2096365,2535157;2094812,2536336;2107354,2531715;2116343,2530717;2080391,2557681;2057421,2569667;2034452,2580652;2018228,2583086;2015477,2584647;1939578,2617604;1935709,2618483;1912615,2633583;1925597,2637578;1877661,2658551;1881656,2644569;1865677,2650561;1850698,2655554;1819739,2665541;1815603,2660577;1800764,2663544;1782788,2667539;1745838,2676528;1744619,2677094;1779792,2668537;1797768,2664542;1812748,2661547;1818740,2666540;1849699,2656552;1864678,2651559;1880657,2645567;1876662,2659549;1834718,2679523;1832662,2678948;1803760,2690508;1779792,2697500;1743840,2706488;1728986,2705240;1697915,2711286;1696903,2713479;1614014,2729458;1595039,2724464;1579060,2724464;1551098,2733453;1526132,2735451;1501164,2736449;1498452,2735287;1475699,2739321;1448236,2734451;1449235,2733453;1454228,2726462;1431259,2723466;1442244,2717474;1475200,2716475;1507157,2715477;1553095,2716475;1585052,2713479;1644972,2700495;1684919,2691508;1714879,2690508;1716963,2689541;1687915,2690509;1647969,2699497;1588049,2712481;1556091,2715477;1510153,2714478;1478196,2715477;1445239,2716476;1446238,2712481;1453229,2702494;1760817,2651559;1969538,2572662;2024464,2543699;2055423,2527720;2087381,2510743;2147301,2474789;2195236,2437837;2285116,2367927;2310082,2347953;2334050,2326981;2370002,2294023;2384983,2269056;2406500,2249331;2406673,2248091;2385982,2267059;2371001,2292026;2335049,2324984;2311081,2345956;2286115,2365930;2196236,2435839;2148300,2472792;2088380,2508745;2056423,2525723;2025464,2541702;1970538,2570665;1761816,2649562;1454228,2700497;1431259,2700497;1428263,2692507;1404295,2691508;1382324,2700497;1318409,2701495;1271473,2699497;1248503,2697500;1225534,2693505;1239370,2678746;1236519,2679523;1184968,2669977;1182591,2670535;1083724,2652559;1044776,2644569;1010821,2638577;969876,2619601;918944,2600626;866015,2579653;875003,2572662;911954,2579653;927932,2593635;982858,2609614;1091713,2637578;1118677,2642572;1147638,2647565;1179596,2654556;1214813,2662171;1217544,2661547;1250500,2666541;1251498,2664543;1299434,2666541;1307424,2667539;1381325,2667539;1435253,2669536;1499167,2664543;1507156,2664543;1510153,2672533;1573068,2664543;1615012,2654556;1638980,2650561;1653961,2648564;1686916,2640574;1713880,2634582;1740844,2627591;1790303,2619031;1796770,2616605;1744840,2625593;1717875,2632585;1690912,2638577;1657955,2646567;1642976,2648564;1619008,2652559;1554094,2658551;1510153,2662546;1502164,2662546;1438249,2667539;1384321,2665541;1310420,2665541;1302431,2664543;1271473,2651559;1254495,2662546;1254452,2662632;1268476,2653557;1299435,2666540;1251499,2664542;1251877,2664298;1220540,2659549;1183590,2651559;1151633,2644569;1122671,2639575;1095708,2634582;986853,2606618;931927,2590639;915948,2576657;878997,2569666;824071,2541702;808093,2542701;751168,2513738;741182,2495762;743179,2494763;778133,2513738;813085,2532714;823072,2526722;782127,2499756;748173,2484776;701235,2457811;661289,2431845;598373,2404880;574405,2384906;579398,2382909;603366,2389899;553433,2337966;525470,2314997;499505,2292026;466550,2265061;418614,2212130;415325,2201850;405631,2192156;372675,2156202;368681,2138225;355697,2120249;354151,2117824;338720,2107265;308760,2064321;291783,2024373;289786,2024373;266817,1980430;244846,1936487;221876,1885554;200905,1833621;221876,1868575;242849,1912518;249839,1936487;252728,1940724;249172,1922235;239897,1905403;224802,1871455;206896,1841610;184925,1781687;166104,1720266;159921,1702354;133001,1594895;121096,1516885;121011,1519029;122010,1535008;127003,1571961;132995,1609911;123008,1576954;116018,1535008;108029,1535008;103035,1497057;96045,1473088;90053,1450119;73075,1432142;68082,1432142;63088,1407174;61091,1375215;65086,1330274;67083,1314295;70484,1303335;68831,1278342;71078,1241389;75072,1233899;75072,1229405;67083,1244386;60093,1234399;47110,1216422;44738,1202190;44114,1203438;40120,1243386;37123,1283335;34128,1314295;34128,1378211;35126,1411169;37123,1444125;28136,1475086;26138,1475086;20146,1415164;20146,1353244;25139,1305306;34123,1314290;26138,1304308;24141,1268355;26138,1213425;27136,1198445;30133,1173477;42117,1128536;48088,1098681;46112,1091583;39120,1131531;27136,1176474;24141,1201441;23142,1216422;21144,1271350;23142,1307303;18149,1355241;18149,1417161;24141,1477083;26138,1477083;39120,1534010;46112,1580948;61091,1628886;84685,1731971;86744,1751727;91052,1751727;113023,1804658;121012,1831624;106031,1808653;90053,1772700;89055,1782687;80366,1755753;74074,1756720;67083,1733751;43115,1678821;28136,1629885;27136,1588938;20146,1541000;15152,1493062;4168,1458108;11158,1272349;18149,1224412;12157,1198445;24141,1126538;27136,1109560;35126,1051635;56098,1009690;51104,1066616;56096,1056859;59094,1033534;60093,1007692;69080,974734;83062,924799;100039,873866;101311,872435;109028,831920;120013,802957;132996,778988;158961,729053;179933,684112;209892,626187;231863,601219;249839,566265;264819,544293;280798,536304;284793,530311;300771,498353;331729,462400;332572,477427;330314,483743;362688,450415;378666,429443;399639,409469;401445,411477;400638,410467;426603,384501;452568,360532;480531,330571;519478,301608;561422,270648;586500,253152;603366,237691;633326,219714;665283,202736;669514,200561;680388,189879;698240,176770;717839,166783;731704,163591;734191,161789;1005827,51932;1015905,49740;1043776,39947;1063001,36077;1073025,35992;1076733,34954;1304428,4993;1369091,4743;1438249,5991;1439537,6957;1473203,2996;1504161,7989;1535120,13981;1551092,17612;1534121,12983;1503162,6990;1472204,1997;147220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3393;top:10458;width:63274;height:92735" coordorigin="-29755,-50575" coordsize="51784,7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9755;top:-50575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64644F"/>
    <w:multiLevelType w:val="hybridMultilevel"/>
    <w:tmpl w:val="12627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215369"/>
    <w:multiLevelType w:val="hybridMultilevel"/>
    <w:tmpl w:val="528AD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C00473"/>
    <w:multiLevelType w:val="hybridMultilevel"/>
    <w:tmpl w:val="D5443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160268"/>
    <w:multiLevelType w:val="hybridMultilevel"/>
    <w:tmpl w:val="0F1C22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3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B86"/>
    <w:rsid w:val="0003180F"/>
    <w:rsid w:val="00060042"/>
    <w:rsid w:val="0008685D"/>
    <w:rsid w:val="00090860"/>
    <w:rsid w:val="00103A04"/>
    <w:rsid w:val="00112FD7"/>
    <w:rsid w:val="00150ABD"/>
    <w:rsid w:val="001946FC"/>
    <w:rsid w:val="00216256"/>
    <w:rsid w:val="00222466"/>
    <w:rsid w:val="0024753C"/>
    <w:rsid w:val="00276026"/>
    <w:rsid w:val="002B4549"/>
    <w:rsid w:val="002D1FD9"/>
    <w:rsid w:val="002E577D"/>
    <w:rsid w:val="00310F17"/>
    <w:rsid w:val="00322A46"/>
    <w:rsid w:val="003326CB"/>
    <w:rsid w:val="00346B55"/>
    <w:rsid w:val="00353B60"/>
    <w:rsid w:val="00376291"/>
    <w:rsid w:val="00380FD1"/>
    <w:rsid w:val="00383D02"/>
    <w:rsid w:val="00385DE7"/>
    <w:rsid w:val="003D1B71"/>
    <w:rsid w:val="0040113E"/>
    <w:rsid w:val="004D432B"/>
    <w:rsid w:val="004E158A"/>
    <w:rsid w:val="005022AA"/>
    <w:rsid w:val="00520E1F"/>
    <w:rsid w:val="00565C77"/>
    <w:rsid w:val="0056708E"/>
    <w:rsid w:val="005801E5"/>
    <w:rsid w:val="00590471"/>
    <w:rsid w:val="005C0965"/>
    <w:rsid w:val="005D01FA"/>
    <w:rsid w:val="005D6B94"/>
    <w:rsid w:val="0060437D"/>
    <w:rsid w:val="00653E17"/>
    <w:rsid w:val="00656DB1"/>
    <w:rsid w:val="00660AEE"/>
    <w:rsid w:val="006A08E8"/>
    <w:rsid w:val="006B3744"/>
    <w:rsid w:val="006C3633"/>
    <w:rsid w:val="006D79A8"/>
    <w:rsid w:val="006F4181"/>
    <w:rsid w:val="0072353B"/>
    <w:rsid w:val="007575B6"/>
    <w:rsid w:val="007B3C81"/>
    <w:rsid w:val="007D0B86"/>
    <w:rsid w:val="007D67CA"/>
    <w:rsid w:val="007E668F"/>
    <w:rsid w:val="007F0B2F"/>
    <w:rsid w:val="007F5B63"/>
    <w:rsid w:val="00803A0A"/>
    <w:rsid w:val="00810D1F"/>
    <w:rsid w:val="00846CB9"/>
    <w:rsid w:val="00847D29"/>
    <w:rsid w:val="00852C72"/>
    <w:rsid w:val="008566AA"/>
    <w:rsid w:val="008A1E6E"/>
    <w:rsid w:val="008A3F4B"/>
    <w:rsid w:val="008C024F"/>
    <w:rsid w:val="008C2CFC"/>
    <w:rsid w:val="00912DC8"/>
    <w:rsid w:val="0093650E"/>
    <w:rsid w:val="009475DC"/>
    <w:rsid w:val="00957987"/>
    <w:rsid w:val="00967B93"/>
    <w:rsid w:val="009D090F"/>
    <w:rsid w:val="00A31464"/>
    <w:rsid w:val="00A31B16"/>
    <w:rsid w:val="00A33613"/>
    <w:rsid w:val="00A44658"/>
    <w:rsid w:val="00A47A8D"/>
    <w:rsid w:val="00A6343C"/>
    <w:rsid w:val="00A67980"/>
    <w:rsid w:val="00A85560"/>
    <w:rsid w:val="00A9032F"/>
    <w:rsid w:val="00AC6C7E"/>
    <w:rsid w:val="00AC71C0"/>
    <w:rsid w:val="00B05B37"/>
    <w:rsid w:val="00B4158A"/>
    <w:rsid w:val="00B6466C"/>
    <w:rsid w:val="00BA049A"/>
    <w:rsid w:val="00BB1B5D"/>
    <w:rsid w:val="00BC22C7"/>
    <w:rsid w:val="00BD195A"/>
    <w:rsid w:val="00C00CDB"/>
    <w:rsid w:val="00C07240"/>
    <w:rsid w:val="00C07460"/>
    <w:rsid w:val="00C14078"/>
    <w:rsid w:val="00C82065"/>
    <w:rsid w:val="00C94CBC"/>
    <w:rsid w:val="00CD7569"/>
    <w:rsid w:val="00CE1E3D"/>
    <w:rsid w:val="00D00DFF"/>
    <w:rsid w:val="00D053FA"/>
    <w:rsid w:val="00D17838"/>
    <w:rsid w:val="00D4298E"/>
    <w:rsid w:val="00D51417"/>
    <w:rsid w:val="00D6583E"/>
    <w:rsid w:val="00D905DE"/>
    <w:rsid w:val="00DC3F0A"/>
    <w:rsid w:val="00DC6F7F"/>
    <w:rsid w:val="00DF5C66"/>
    <w:rsid w:val="00E1554F"/>
    <w:rsid w:val="00E26AED"/>
    <w:rsid w:val="00E335C0"/>
    <w:rsid w:val="00E73AB8"/>
    <w:rsid w:val="00E90A60"/>
    <w:rsid w:val="00E952A1"/>
    <w:rsid w:val="00EC7409"/>
    <w:rsid w:val="00ED36B6"/>
    <w:rsid w:val="00ED47F7"/>
    <w:rsid w:val="00EE7E09"/>
    <w:rsid w:val="00F0223C"/>
    <w:rsid w:val="00F25A22"/>
    <w:rsid w:val="00F3235D"/>
    <w:rsid w:val="00F32393"/>
    <w:rsid w:val="00F878BD"/>
    <w:rsid w:val="00FD1182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0F5DA36C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m\AppData\Roaming\Microsoft\Templates\Blue%20spheres%20resume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2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2019-12-07T03:01:00Z</dcterms:created>
  <dcterms:modified xsi:type="dcterms:W3CDTF">2019-12-22T22:04:00Z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