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PlainTable2"/>
        <w:tblpPr w:leftFromText="141" w:rightFromText="141" w:vertAnchor="text" w:horzAnchor="margin" w:tblpY="-376"/>
        <w:tblW w:w="11477" w:type="dxa"/>
        <w:tblLayout w:type="fixed"/>
        <w:tblLook w:val="01E0"/>
      </w:tblPr>
      <w:tblGrid>
        <w:gridCol w:w="11477"/>
      </w:tblGrid>
      <w:tr w:rsidR="00B52DFE" w:rsidRPr="00B52DFE" w:rsidTr="008D0231">
        <w:trPr>
          <w:cnfStyle w:val="100000000000"/>
          <w:trHeight w:val="16018"/>
        </w:trPr>
        <w:tc>
          <w:tcPr>
            <w:cnfStyle w:val="001000000000"/>
            <w:tcW w:w="11477" w:type="dxa"/>
            <w:tcBorders>
              <w:top w:val="nil"/>
              <w:left w:val="nil"/>
              <w:bottom w:val="nil"/>
              <w:right w:val="nil"/>
            </w:tcBorders>
          </w:tcPr>
          <w:p w:rsidR="00821742" w:rsidRDefault="00821742" w:rsidP="00F45F7F">
            <w:pPr>
              <w:tabs>
                <w:tab w:val="left" w:pos="2445"/>
              </w:tabs>
              <w:autoSpaceDE w:val="0"/>
              <w:autoSpaceDN w:val="0"/>
              <w:adjustRightInd w:val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821742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Mohamed El </w:t>
            </w:r>
            <w:proofErr w:type="spellStart"/>
            <w:r>
              <w:rPr>
                <w:rFonts w:asciiTheme="majorHAnsi" w:hAnsiTheme="majorHAnsi"/>
                <w:color w:val="000000"/>
                <w:sz w:val="28"/>
                <w:szCs w:val="28"/>
              </w:rPr>
              <w:t>hafedh</w:t>
            </w:r>
            <w:proofErr w:type="spellEnd"/>
            <w:r w:rsidR="00DD62DA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 </w:t>
            </w:r>
            <w:r w:rsidR="003B5268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28"/>
                <w:szCs w:val="28"/>
              </w:rPr>
              <w:t>Abedeih</w:t>
            </w:r>
            <w:proofErr w:type="spellEnd"/>
          </w:p>
          <w:p w:rsidR="003B5268" w:rsidRDefault="003B5268" w:rsidP="00821742">
            <w:pPr>
              <w:tabs>
                <w:tab w:val="left" w:pos="2445"/>
              </w:tabs>
              <w:autoSpaceDE w:val="0"/>
              <w:autoSpaceDN w:val="0"/>
              <w:adjustRightInd w:val="0"/>
              <w:rPr>
                <w:rFonts w:asciiTheme="majorHAnsi" w:hAnsiTheme="majorHAnsi"/>
                <w:b w:val="0"/>
                <w:bCs w:val="0"/>
                <w:color w:val="000000"/>
              </w:rPr>
            </w:pPr>
          </w:p>
          <w:p w:rsidR="00776190" w:rsidRDefault="00F45F7F" w:rsidP="002E32AD">
            <w:pPr>
              <w:tabs>
                <w:tab w:val="left" w:pos="2445"/>
              </w:tabs>
              <w:autoSpaceDE w:val="0"/>
              <w:autoSpaceDN w:val="0"/>
              <w:adjustRightInd w:val="0"/>
              <w:rPr>
                <w:rFonts w:asciiTheme="majorHAnsi" w:hAnsiTheme="majorHAnsi"/>
                <w:b w:val="0"/>
                <w:bCs w:val="0"/>
                <w:color w:val="000000"/>
                <w:rtl/>
                <w:lang w:bidi="ar-AE"/>
              </w:rPr>
            </w:pPr>
            <w:r>
              <w:rPr>
                <w:rFonts w:asciiTheme="majorHAnsi" w:hAnsiTheme="majorHAnsi"/>
                <w:b w:val="0"/>
                <w:bCs w:val="0"/>
                <w:color w:val="000000"/>
              </w:rPr>
              <w:t xml:space="preserve">Né le </w:t>
            </w:r>
            <w:r w:rsidR="0043489C">
              <w:rPr>
                <w:rFonts w:asciiTheme="majorHAnsi" w:hAnsiTheme="majorHAnsi"/>
                <w:b w:val="0"/>
                <w:bCs w:val="0"/>
                <w:color w:val="000000"/>
              </w:rPr>
              <w:t>31/12/19</w:t>
            </w:r>
            <w:r w:rsidR="00821742">
              <w:rPr>
                <w:rFonts w:asciiTheme="majorHAnsi" w:hAnsiTheme="majorHAnsi"/>
                <w:b w:val="0"/>
                <w:bCs w:val="0"/>
                <w:color w:val="000000"/>
              </w:rPr>
              <w:t>85</w:t>
            </w:r>
            <w:r w:rsidR="00BE65CC" w:rsidRPr="00FA12A6">
              <w:rPr>
                <w:rFonts w:asciiTheme="majorHAnsi" w:hAnsiTheme="majorHAnsi"/>
                <w:b w:val="0"/>
                <w:bCs w:val="0"/>
                <w:color w:val="000000"/>
              </w:rPr>
              <w:br/>
            </w:r>
            <w:r w:rsidR="005B5531" w:rsidRPr="00FA12A6">
              <w:rPr>
                <w:rFonts w:asciiTheme="majorHAnsi" w:hAnsiTheme="majorHAnsi"/>
                <w:b w:val="0"/>
                <w:bCs w:val="0"/>
                <w:color w:val="000000"/>
              </w:rPr>
              <w:t xml:space="preserve">Célibataire, </w:t>
            </w:r>
            <w:r>
              <w:rPr>
                <w:rFonts w:asciiTheme="majorHAnsi" w:hAnsiTheme="majorHAnsi"/>
                <w:b w:val="0"/>
                <w:bCs w:val="0"/>
                <w:color w:val="000000"/>
              </w:rPr>
              <w:t>Mauritanien</w:t>
            </w:r>
            <w:r w:rsidR="00BE65CC" w:rsidRPr="00FA12A6">
              <w:rPr>
                <w:rFonts w:asciiTheme="majorHAnsi" w:hAnsiTheme="majorHAnsi"/>
                <w:b w:val="0"/>
                <w:bCs w:val="0"/>
                <w:color w:val="000000"/>
              </w:rPr>
              <w:br/>
            </w:r>
            <w:bookmarkStart w:id="0" w:name="_GoBack"/>
            <w:bookmarkEnd w:id="0"/>
            <w:r w:rsidR="00821742">
              <w:rPr>
                <w:rFonts w:asciiTheme="majorHAnsi" w:hAnsiTheme="majorHAnsi"/>
                <w:b w:val="0"/>
                <w:bCs w:val="0"/>
                <w:color w:val="2F5496"/>
              </w:rPr>
              <w:t>hafedwelhamoud@gmail.com</w:t>
            </w:r>
            <w:r w:rsidR="00BE65CC" w:rsidRPr="00F45F7F">
              <w:rPr>
                <w:rFonts w:asciiTheme="majorHAnsi" w:hAnsiTheme="majorHAnsi"/>
                <w:b w:val="0"/>
                <w:bCs w:val="0"/>
                <w:color w:val="000000"/>
                <w:sz w:val="28"/>
                <w:szCs w:val="28"/>
              </w:rPr>
              <w:br/>
            </w:r>
            <w:r>
              <w:rPr>
                <w:rFonts w:asciiTheme="majorHAnsi" w:hAnsiTheme="majorHAnsi"/>
                <w:b w:val="0"/>
                <w:bCs w:val="0"/>
                <w:color w:val="000000"/>
              </w:rPr>
              <w:t>+212</w:t>
            </w:r>
            <w:r w:rsidR="00821742">
              <w:rPr>
                <w:rFonts w:asciiTheme="majorHAnsi" w:hAnsiTheme="majorHAnsi"/>
                <w:b w:val="0"/>
                <w:bCs w:val="0"/>
                <w:color w:val="000000"/>
              </w:rPr>
              <w:t>681154187/</w:t>
            </w:r>
            <w:r w:rsidR="002E32AD">
              <w:rPr>
                <w:rFonts w:asciiTheme="majorHAnsi" w:hAnsiTheme="majorHAnsi" w:hint="cs"/>
                <w:b w:val="0"/>
                <w:bCs w:val="0"/>
                <w:color w:val="000000"/>
                <w:rtl/>
              </w:rPr>
              <w:t xml:space="preserve">00212630206988  </w:t>
            </w:r>
          </w:p>
          <w:p w:rsidR="003B5268" w:rsidRPr="00F45F7F" w:rsidRDefault="003B5268" w:rsidP="00821742">
            <w:pPr>
              <w:tabs>
                <w:tab w:val="left" w:pos="2445"/>
              </w:tabs>
              <w:autoSpaceDE w:val="0"/>
              <w:autoSpaceDN w:val="0"/>
              <w:adjustRightInd w:val="0"/>
              <w:rPr>
                <w:rFonts w:asciiTheme="majorHAnsi" w:hAnsiTheme="majorHAns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bCs w:val="0"/>
                <w:color w:val="000000"/>
              </w:rPr>
              <w:t>Adresse : 26000-Settat</w:t>
            </w:r>
          </w:p>
          <w:p w:rsidR="00B52DFE" w:rsidRPr="003B5268" w:rsidRDefault="00B52DFE" w:rsidP="00BD30FD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084D88" w:rsidRDefault="00084D88" w:rsidP="00BD30FD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084D88" w:rsidRDefault="00084D88" w:rsidP="00BD30FD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084D88" w:rsidRDefault="00084D88" w:rsidP="00BD30FD">
            <w:pPr>
              <w:rPr>
                <w:rFonts w:asciiTheme="majorHAnsi" w:hAnsiTheme="majorHAnsi"/>
                <w:sz w:val="28"/>
                <w:szCs w:val="28"/>
              </w:rPr>
            </w:pPr>
          </w:p>
          <w:tbl>
            <w:tblPr>
              <w:tblStyle w:val="Grilledutableau"/>
              <w:tblpPr w:leftFromText="180" w:rightFromText="180" w:vertAnchor="page" w:horzAnchor="margin" w:tblpY="3031"/>
              <w:tblOverlap w:val="never"/>
              <w:tblW w:w="11222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11222"/>
            </w:tblGrid>
            <w:tr w:rsidR="00084D88" w:rsidRPr="00C61902" w:rsidTr="00084D88">
              <w:trPr>
                <w:trHeight w:val="350"/>
              </w:trPr>
              <w:tc>
                <w:tcPr>
                  <w:tcW w:w="112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D0CECE" w:themeFill="background2" w:themeFillShade="E6"/>
                </w:tcPr>
                <w:p w:rsidR="00084D88" w:rsidRPr="00C61902" w:rsidRDefault="00084D88" w:rsidP="00084D88">
                  <w:pPr>
                    <w:pStyle w:val="Default"/>
                    <w:tabs>
                      <w:tab w:val="right" w:pos="11261"/>
                    </w:tabs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C61902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FORMATION :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ab/>
                  </w:r>
                </w:p>
              </w:tc>
            </w:tr>
          </w:tbl>
          <w:p w:rsidR="00084D88" w:rsidRPr="00C61902" w:rsidRDefault="00084D88" w:rsidP="00BD30FD">
            <w:pPr>
              <w:rPr>
                <w:rFonts w:asciiTheme="majorHAnsi" w:hAnsiTheme="majorHAnsi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/>
            </w:tblPr>
            <w:tblGrid>
              <w:gridCol w:w="2292"/>
              <w:gridCol w:w="8953"/>
            </w:tblGrid>
            <w:tr w:rsidR="004A3F98" w:rsidRPr="00C61902" w:rsidTr="00821742">
              <w:trPr>
                <w:trHeight w:val="691"/>
              </w:trPr>
              <w:tc>
                <w:tcPr>
                  <w:tcW w:w="22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A3F98" w:rsidRDefault="004A3F98" w:rsidP="00E436BE">
                  <w:pPr>
                    <w:framePr w:hSpace="141" w:wrap="around" w:vAnchor="text" w:hAnchor="margin" w:y="-376"/>
                    <w:ind w:firstLine="29"/>
                    <w:jc w:val="center"/>
                    <w:rPr>
                      <w:rFonts w:asciiTheme="majorHAnsi" w:hAnsiTheme="majorHAnsi"/>
                      <w:b/>
                      <w:bCs/>
                    </w:rPr>
                  </w:pPr>
                  <w:r>
                    <w:rPr>
                      <w:rFonts w:asciiTheme="majorHAnsi" w:hAnsiTheme="majorHAnsi"/>
                      <w:b/>
                      <w:bCs/>
                    </w:rPr>
                    <w:t xml:space="preserve">En cours </w:t>
                  </w:r>
                </w:p>
                <w:p w:rsidR="00D450E3" w:rsidRDefault="00D450E3" w:rsidP="00E436BE">
                  <w:pPr>
                    <w:framePr w:hSpace="141" w:wrap="around" w:vAnchor="text" w:hAnchor="margin" w:y="-376"/>
                    <w:ind w:firstLine="29"/>
                    <w:jc w:val="center"/>
                    <w:rPr>
                      <w:rFonts w:asciiTheme="majorHAnsi" w:hAnsiTheme="majorHAnsi"/>
                      <w:b/>
                      <w:bCs/>
                    </w:rPr>
                  </w:pPr>
                </w:p>
                <w:p w:rsidR="00084D88" w:rsidRDefault="00084D88" w:rsidP="00E436BE">
                  <w:pPr>
                    <w:framePr w:hSpace="141" w:wrap="around" w:vAnchor="text" w:hAnchor="margin" w:y="-376"/>
                    <w:ind w:firstLine="29"/>
                    <w:jc w:val="center"/>
                    <w:rPr>
                      <w:rFonts w:asciiTheme="majorHAnsi" w:hAnsiTheme="majorHAnsi"/>
                      <w:b/>
                      <w:bCs/>
                    </w:rPr>
                  </w:pPr>
                </w:p>
                <w:p w:rsidR="00D450E3" w:rsidRDefault="00D450E3" w:rsidP="00E436BE">
                  <w:pPr>
                    <w:framePr w:hSpace="141" w:wrap="around" w:vAnchor="text" w:hAnchor="margin" w:y="-376"/>
                    <w:ind w:firstLine="29"/>
                    <w:jc w:val="center"/>
                    <w:rPr>
                      <w:rFonts w:asciiTheme="majorHAnsi" w:hAnsiTheme="majorHAnsi"/>
                      <w:b/>
                      <w:bCs/>
                    </w:rPr>
                  </w:pPr>
                  <w:r>
                    <w:rPr>
                      <w:rFonts w:asciiTheme="majorHAnsi" w:hAnsiTheme="majorHAnsi"/>
                      <w:b/>
                      <w:bCs/>
                    </w:rPr>
                    <w:t>En cours</w:t>
                  </w:r>
                </w:p>
              </w:tc>
              <w:tc>
                <w:tcPr>
                  <w:tcW w:w="895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84D88" w:rsidRDefault="004A3F98" w:rsidP="00084D88">
                  <w:pPr>
                    <w:framePr w:hSpace="141" w:wrap="around" w:vAnchor="text" w:hAnchor="margin" w:y="-376"/>
                    <w:ind w:right="2018"/>
                    <w:rPr>
                      <w:rFonts w:ascii="Calibri Light" w:hAnsi="Calibri Light"/>
                      <w:color w:val="000000"/>
                    </w:rPr>
                  </w:pPr>
                  <w:r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Master </w:t>
                  </w:r>
                  <w:r w:rsidR="00D450E3">
                    <w:rPr>
                      <w:rFonts w:ascii="Calibri Light" w:hAnsi="Calibri Light"/>
                      <w:b/>
                      <w:bCs/>
                      <w:color w:val="000000"/>
                    </w:rPr>
                    <w:t>Droit des e</w:t>
                  </w:r>
                  <w:r w:rsidR="00821742">
                    <w:rPr>
                      <w:rFonts w:ascii="Calibri Light" w:hAnsi="Calibri Light"/>
                      <w:b/>
                      <w:bCs/>
                      <w:color w:val="000000"/>
                    </w:rPr>
                    <w:t>ntreprises</w:t>
                  </w:r>
                  <w:r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 </w:t>
                  </w:r>
                  <w:r w:rsidR="00D23808">
                    <w:rPr>
                      <w:rFonts w:ascii="Calibri Light" w:hAnsi="Calibri Light"/>
                      <w:color w:val="000000"/>
                    </w:rPr>
                    <w:t xml:space="preserve"> à la Faculté des </w:t>
                  </w:r>
                  <w:r w:rsidR="00821742">
                    <w:rPr>
                      <w:rFonts w:ascii="Calibri Light" w:hAnsi="Calibri Light"/>
                      <w:color w:val="000000"/>
                    </w:rPr>
                    <w:t>Sciences Juridiques,     Economiques et Sociales –Université Hassan 1ére-</w:t>
                  </w:r>
                  <w:r w:rsidRPr="004A3F98">
                    <w:rPr>
                      <w:rFonts w:ascii="Calibri Light" w:hAnsi="Calibri Light"/>
                      <w:color w:val="000000"/>
                    </w:rPr>
                    <w:t>Settat</w:t>
                  </w:r>
                  <w:r w:rsidR="00D23808">
                    <w:rPr>
                      <w:rFonts w:ascii="Calibri Light" w:hAnsi="Calibri Light"/>
                      <w:color w:val="000000"/>
                    </w:rPr>
                    <w:t>.</w:t>
                  </w:r>
                </w:p>
                <w:p w:rsidR="00084D88" w:rsidRDefault="00084D88" w:rsidP="00D450E3">
                  <w:pPr>
                    <w:framePr w:hSpace="141" w:wrap="around" w:vAnchor="text" w:hAnchor="margin" w:y="-376"/>
                    <w:ind w:right="2018"/>
                    <w:rPr>
                      <w:rFonts w:ascii="Calibri Light" w:hAnsi="Calibri Light"/>
                      <w:b/>
                      <w:bCs/>
                      <w:color w:val="000000"/>
                    </w:rPr>
                  </w:pPr>
                </w:p>
                <w:p w:rsidR="00D450E3" w:rsidRDefault="00D450E3" w:rsidP="00D450E3">
                  <w:pPr>
                    <w:framePr w:hSpace="141" w:wrap="around" w:vAnchor="text" w:hAnchor="margin" w:y="-376"/>
                    <w:ind w:right="2018"/>
                    <w:rPr>
                      <w:rFonts w:ascii="Calibri Light" w:hAnsi="Calibri Light"/>
                      <w:color w:val="000000"/>
                    </w:rPr>
                  </w:pPr>
                  <w:r w:rsidRPr="00D450E3">
                    <w:rPr>
                      <w:rFonts w:ascii="Calibri Light" w:hAnsi="Calibri Light"/>
                      <w:b/>
                      <w:bCs/>
                      <w:color w:val="000000"/>
                    </w:rPr>
                    <w:t>Formation en Gestion des entreprises</w:t>
                  </w:r>
                  <w:r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alibri Light" w:hAnsi="Calibri Light"/>
                      <w:color w:val="000000"/>
                    </w:rPr>
                    <w:t xml:space="preserve">à </w:t>
                  </w:r>
                  <w:r w:rsidR="003B5268">
                    <w:rPr>
                      <w:rFonts w:ascii="Calibri Light" w:hAnsi="Calibri Light"/>
                      <w:color w:val="000000"/>
                    </w:rPr>
                    <w:t>L</w:t>
                  </w:r>
                  <w:r w:rsidR="003B5268" w:rsidRPr="003B5268">
                    <w:rPr>
                      <w:rFonts w:ascii="Calibri Light" w:hAnsi="Calibri Light"/>
                      <w:color w:val="000000"/>
                    </w:rPr>
                    <w:t xml:space="preserve">'école Marocaine de L'enseignement Technique </w:t>
                  </w:r>
                  <w:r w:rsidR="003B5268" w:rsidRPr="003B5268">
                    <w:rPr>
                      <w:rFonts w:ascii="Calibri Light" w:hAnsi="Calibri Light"/>
                      <w:i/>
                      <w:iCs/>
                      <w:color w:val="000000"/>
                    </w:rPr>
                    <w:t>EMSET</w:t>
                  </w:r>
                  <w:r w:rsidR="003B5268" w:rsidRPr="003B5268">
                    <w:rPr>
                      <w:rFonts w:ascii="Calibri Light" w:hAnsi="Calibri Light"/>
                      <w:color w:val="000000"/>
                    </w:rPr>
                    <w:t>-</w:t>
                  </w:r>
                  <w:r w:rsidR="003B5268" w:rsidRPr="003B5268">
                    <w:rPr>
                      <w:rFonts w:ascii="Calibri Light" w:hAnsi="Calibri Light"/>
                      <w:i/>
                      <w:iCs/>
                      <w:color w:val="000000"/>
                    </w:rPr>
                    <w:t>P</w:t>
                  </w:r>
                  <w:r>
                    <w:rPr>
                      <w:rFonts w:ascii="Calibri Light" w:hAnsi="Calibri Light"/>
                      <w:color w:val="000000"/>
                    </w:rPr>
                    <w:t>.</w:t>
                  </w:r>
                </w:p>
                <w:p w:rsidR="00084D88" w:rsidRPr="00D450E3" w:rsidRDefault="00084D88" w:rsidP="00D450E3">
                  <w:pPr>
                    <w:framePr w:hSpace="141" w:wrap="around" w:vAnchor="text" w:hAnchor="margin" w:y="-376"/>
                    <w:ind w:right="2018"/>
                    <w:rPr>
                      <w:rFonts w:ascii="Calibri Light" w:hAnsi="Calibri Light"/>
                      <w:color w:val="000000"/>
                    </w:rPr>
                  </w:pPr>
                </w:p>
              </w:tc>
            </w:tr>
            <w:tr w:rsidR="00702220" w:rsidRPr="00C61902" w:rsidTr="00821742">
              <w:trPr>
                <w:trHeight w:val="691"/>
              </w:trPr>
              <w:tc>
                <w:tcPr>
                  <w:tcW w:w="22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02220" w:rsidRPr="001B3AC1" w:rsidRDefault="002D3B29" w:rsidP="00E436BE">
                  <w:pPr>
                    <w:framePr w:hSpace="141" w:wrap="around" w:vAnchor="text" w:hAnchor="margin" w:y="-376"/>
                    <w:ind w:firstLine="29"/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  <w:bCs/>
                    </w:rPr>
                    <w:t>201</w:t>
                  </w:r>
                  <w:r w:rsidR="00821742">
                    <w:rPr>
                      <w:rFonts w:asciiTheme="majorHAnsi" w:hAnsiTheme="majorHAnsi"/>
                      <w:b/>
                      <w:bCs/>
                    </w:rPr>
                    <w:t>3</w:t>
                  </w:r>
                </w:p>
              </w:tc>
              <w:tc>
                <w:tcPr>
                  <w:tcW w:w="895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02220" w:rsidRPr="00702220" w:rsidRDefault="00A03289" w:rsidP="00821742">
                  <w:pPr>
                    <w:framePr w:hSpace="141" w:wrap="around" w:vAnchor="text" w:hAnchor="margin" w:y="-376"/>
                    <w:ind w:right="2018"/>
                    <w:rPr>
                      <w:rFonts w:asciiTheme="majorHAnsi" w:hAnsiTheme="majorHAnsi"/>
                      <w:bCs/>
                    </w:rPr>
                  </w:pPr>
                  <w:r w:rsidRPr="00A03289"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Licence </w:t>
                  </w:r>
                  <w:r w:rsidR="00D450E3">
                    <w:rPr>
                      <w:rFonts w:ascii="Calibri Light" w:hAnsi="Calibri Light"/>
                      <w:b/>
                      <w:bCs/>
                      <w:color w:val="000000"/>
                    </w:rPr>
                    <w:t>Droit des a</w:t>
                  </w:r>
                  <w:r w:rsidR="00821742"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ffaires </w:t>
                  </w:r>
                  <w:r w:rsidR="00D450E3"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 et des entreprises</w:t>
                  </w:r>
                  <w:r w:rsidR="00D450E3">
                    <w:rPr>
                      <w:rFonts w:ascii="Calibri Light" w:hAnsi="Calibri Light"/>
                      <w:color w:val="000000"/>
                    </w:rPr>
                    <w:t xml:space="preserve"> à la Facul</w:t>
                  </w:r>
                  <w:r w:rsidR="003D78D5">
                    <w:rPr>
                      <w:rFonts w:ascii="Calibri Light" w:hAnsi="Calibri Light"/>
                      <w:color w:val="000000"/>
                    </w:rPr>
                    <w:t xml:space="preserve">té des Sciences Juridiques, </w:t>
                  </w:r>
                  <w:r w:rsidR="00D450E3">
                    <w:rPr>
                      <w:rFonts w:ascii="Calibri Light" w:hAnsi="Calibri Light"/>
                      <w:color w:val="000000"/>
                    </w:rPr>
                    <w:t>Economiques-</w:t>
                  </w:r>
                  <w:r w:rsidR="00821742">
                    <w:rPr>
                      <w:rFonts w:ascii="Calibri Light" w:hAnsi="Calibri Light"/>
                      <w:color w:val="000000"/>
                    </w:rPr>
                    <w:t>Université de Nouakchott</w:t>
                  </w:r>
                  <w:r w:rsidR="00F45F7F">
                    <w:rPr>
                      <w:rFonts w:ascii="Calibri Light" w:hAnsi="Calibri Light"/>
                      <w:color w:val="000000"/>
                    </w:rPr>
                    <w:t>.</w:t>
                  </w:r>
                  <w:r w:rsidR="00577DA3">
                    <w:rPr>
                      <w:rFonts w:ascii="Calibri Light" w:hAnsi="Calibri Light"/>
                      <w:color w:val="000000"/>
                    </w:rPr>
                    <w:t xml:space="preserve"> </w:t>
                  </w:r>
                </w:p>
              </w:tc>
            </w:tr>
            <w:tr w:rsidR="00953B89" w:rsidRPr="00C61902" w:rsidTr="00821742">
              <w:trPr>
                <w:trHeight w:val="691"/>
              </w:trPr>
              <w:tc>
                <w:tcPr>
                  <w:tcW w:w="22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953B89" w:rsidRPr="001B3AC1" w:rsidRDefault="00953B89" w:rsidP="00E436BE">
                  <w:pPr>
                    <w:framePr w:hSpace="141" w:wrap="around" w:vAnchor="text" w:hAnchor="margin" w:y="-376"/>
                    <w:ind w:firstLine="29"/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201</w:t>
                  </w:r>
                  <w:r w:rsidR="00D450E3">
                    <w:rPr>
                      <w:rFonts w:asciiTheme="majorHAnsi" w:hAnsiTheme="majorHAnsi"/>
                      <w:b/>
                    </w:rPr>
                    <w:t>0</w:t>
                  </w:r>
                </w:p>
              </w:tc>
              <w:tc>
                <w:tcPr>
                  <w:tcW w:w="895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953B89" w:rsidRPr="00A03289" w:rsidRDefault="00F27D9B" w:rsidP="00E436BE">
                  <w:pPr>
                    <w:framePr w:hSpace="141" w:wrap="around" w:vAnchor="text" w:hAnchor="margin" w:y="-376"/>
                    <w:ind w:right="2018"/>
                    <w:rPr>
                      <w:rFonts w:ascii="Calibri Light" w:hAnsi="Calibri Light"/>
                      <w:b/>
                      <w:bCs/>
                      <w:color w:val="000000"/>
                    </w:rPr>
                  </w:pPr>
                  <w:r w:rsidRPr="00A03289">
                    <w:rPr>
                      <w:rFonts w:ascii="Calibri Light" w:hAnsi="Calibri Light"/>
                      <w:b/>
                      <w:bCs/>
                      <w:color w:val="000000"/>
                    </w:rPr>
                    <w:t>Baccalauréat</w:t>
                  </w:r>
                  <w:r w:rsidR="00D450E3"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 Lettres Originelles</w:t>
                  </w:r>
                  <w:r>
                    <w:rPr>
                      <w:rFonts w:ascii="Calibri Light" w:hAnsi="Calibri Light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:rsidR="00B52DFE" w:rsidRPr="00C61902" w:rsidRDefault="00B52DFE" w:rsidP="00BD30FD">
            <w:pPr>
              <w:jc w:val="both"/>
              <w:rPr>
                <w:rFonts w:asciiTheme="majorHAnsi" w:hAnsiTheme="majorHAnsi"/>
              </w:rPr>
            </w:pPr>
          </w:p>
          <w:tbl>
            <w:tblPr>
              <w:tblStyle w:val="Grilledutableau"/>
              <w:tblpPr w:leftFromText="180" w:rightFromText="180" w:vertAnchor="text" w:horzAnchor="margin" w:tblpY="-267"/>
              <w:tblOverlap w:val="never"/>
              <w:tblW w:w="11222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11222"/>
            </w:tblGrid>
            <w:tr w:rsidR="00084D88" w:rsidRPr="00C61902" w:rsidTr="00084D88">
              <w:trPr>
                <w:trHeight w:val="350"/>
              </w:trPr>
              <w:tc>
                <w:tcPr>
                  <w:tcW w:w="112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D0CECE" w:themeFill="background2" w:themeFillShade="E6"/>
                </w:tcPr>
                <w:p w:rsidR="00084D88" w:rsidRPr="00C61902" w:rsidRDefault="00084D88" w:rsidP="00084D88">
                  <w:pPr>
                    <w:pStyle w:val="Default"/>
                    <w:tabs>
                      <w:tab w:val="left" w:pos="6363"/>
                      <w:tab w:val="left" w:pos="7397"/>
                    </w:tabs>
                    <w:ind w:right="667"/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 xml:space="preserve">DOMAINE DE </w:t>
                  </w:r>
                  <w:r w:rsidRPr="00C61902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COMPÉTENCES :</w:t>
                  </w:r>
                  <w:r w:rsidRPr="00C61902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ab/>
                  </w:r>
                </w:p>
              </w:tc>
            </w:tr>
          </w:tbl>
          <w:p w:rsidR="00B52DFE" w:rsidRPr="00C61902" w:rsidRDefault="00B52DFE" w:rsidP="00BD30FD">
            <w:pPr>
              <w:rPr>
                <w:rFonts w:asciiTheme="majorHAnsi" w:hAnsiTheme="majorHAnsi"/>
                <w:sz w:val="28"/>
                <w:szCs w:val="28"/>
              </w:rPr>
            </w:pPr>
          </w:p>
          <w:tbl>
            <w:tblPr>
              <w:tblStyle w:val="Grilledutableau"/>
              <w:tblW w:w="11052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/>
            </w:tblPr>
            <w:tblGrid>
              <w:gridCol w:w="2434"/>
              <w:gridCol w:w="2381"/>
              <w:gridCol w:w="6237"/>
            </w:tblGrid>
            <w:tr w:rsidR="000211F0" w:rsidRPr="00C61902" w:rsidTr="00774D5F">
              <w:trPr>
                <w:trHeight w:val="283"/>
              </w:trPr>
              <w:tc>
                <w:tcPr>
                  <w:tcW w:w="243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84D88" w:rsidRDefault="00084D88" w:rsidP="00084D88">
                  <w:pPr>
                    <w:framePr w:hSpace="141" w:wrap="around" w:vAnchor="text" w:hAnchor="margin" w:y="-376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238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211F0" w:rsidRPr="00087DBD" w:rsidRDefault="000211F0" w:rsidP="00084D88">
                  <w:pPr>
                    <w:framePr w:hSpace="141" w:wrap="around" w:vAnchor="text" w:hAnchor="margin" w:y="-376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62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211F0" w:rsidRPr="007E7F75" w:rsidRDefault="000211F0" w:rsidP="00084D88">
                  <w:pPr>
                    <w:framePr w:hSpace="141" w:wrap="around" w:vAnchor="text" w:hAnchor="margin" w:y="-376"/>
                    <w:rPr>
                      <w:rFonts w:asciiTheme="majorHAnsi" w:hAnsiTheme="majorHAnsi"/>
                    </w:rPr>
                  </w:pPr>
                </w:p>
              </w:tc>
            </w:tr>
            <w:tr w:rsidR="00B52DFE" w:rsidRPr="00C61902" w:rsidTr="00774D5F">
              <w:trPr>
                <w:trHeight w:val="283"/>
              </w:trPr>
              <w:tc>
                <w:tcPr>
                  <w:tcW w:w="243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Default="00B52DFE" w:rsidP="00E436BE">
                  <w:pPr>
                    <w:framePr w:hSpace="141" w:wrap="around" w:vAnchor="text" w:hAnchor="margin" w:y="-376"/>
                    <w:ind w:firstLine="625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Langues</w:t>
                  </w:r>
                </w:p>
              </w:tc>
              <w:tc>
                <w:tcPr>
                  <w:tcW w:w="238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Pr="007E7F75" w:rsidRDefault="00B52DFE" w:rsidP="00E436BE">
                  <w:pPr>
                    <w:pStyle w:val="Paragraphedeliste"/>
                    <w:framePr w:hSpace="141" w:wrap="around" w:vAnchor="text" w:hAnchor="margin" w:y="-376"/>
                    <w:numPr>
                      <w:ilvl w:val="0"/>
                      <w:numId w:val="9"/>
                    </w:numPr>
                    <w:ind w:left="175" w:hanging="283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Arabe </w:t>
                  </w:r>
                  <w:r w:rsidR="00E76DE3">
                    <w:rPr>
                      <w:rFonts w:asciiTheme="majorHAnsi" w:hAnsiTheme="majorHAnsi"/>
                      <w:b/>
                    </w:rPr>
                    <w:t xml:space="preserve">        </w:t>
                  </w:r>
                  <w:r>
                    <w:rPr>
                      <w:rFonts w:asciiTheme="majorHAnsi" w:hAnsiTheme="majorHAnsi"/>
                      <w:b/>
                    </w:rPr>
                    <w:t>:</w:t>
                  </w:r>
                </w:p>
              </w:tc>
              <w:tc>
                <w:tcPr>
                  <w:tcW w:w="62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Pr="007E7F75" w:rsidRDefault="00F27D9B" w:rsidP="00F27D9B">
                  <w:pPr>
                    <w:framePr w:hSpace="141" w:wrap="around" w:vAnchor="text" w:hAnchor="margin" w:y="-376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Langue Maternelle</w:t>
                  </w:r>
                </w:p>
              </w:tc>
            </w:tr>
            <w:tr w:rsidR="00B52DFE" w:rsidRPr="00C61902" w:rsidTr="00774D5F">
              <w:trPr>
                <w:trHeight w:val="283"/>
              </w:trPr>
              <w:tc>
                <w:tcPr>
                  <w:tcW w:w="243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Default="00B52DFE" w:rsidP="00E436BE">
                  <w:pPr>
                    <w:framePr w:hSpace="141" w:wrap="around" w:vAnchor="text" w:hAnchor="margin" w:y="-376"/>
                    <w:ind w:firstLine="625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238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Default="00B52DFE" w:rsidP="00E436BE">
                  <w:pPr>
                    <w:pStyle w:val="Paragraphedeliste"/>
                    <w:framePr w:hSpace="141" w:wrap="around" w:vAnchor="text" w:hAnchor="margin" w:y="-376"/>
                    <w:numPr>
                      <w:ilvl w:val="0"/>
                      <w:numId w:val="9"/>
                    </w:numPr>
                    <w:ind w:left="175" w:hanging="283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Français </w:t>
                  </w:r>
                  <w:r w:rsidR="00E76DE3">
                    <w:rPr>
                      <w:rFonts w:asciiTheme="majorHAnsi" w:hAnsiTheme="majorHAnsi"/>
                      <w:b/>
                    </w:rPr>
                    <w:t xml:space="preserve">    </w:t>
                  </w:r>
                  <w:r>
                    <w:rPr>
                      <w:rFonts w:asciiTheme="majorHAnsi" w:hAnsiTheme="majorHAnsi"/>
                      <w:b/>
                    </w:rPr>
                    <w:t>:</w:t>
                  </w:r>
                </w:p>
              </w:tc>
              <w:tc>
                <w:tcPr>
                  <w:tcW w:w="62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Pr="007E7F75" w:rsidRDefault="00D450E3" w:rsidP="00F27D9B">
                  <w:pPr>
                    <w:framePr w:hSpace="141" w:wrap="around" w:vAnchor="text" w:hAnchor="margin" w:y="-376"/>
                    <w:rPr>
                      <w:rFonts w:asciiTheme="majorHAnsi" w:hAnsiTheme="majorHAnsi"/>
                    </w:rPr>
                  </w:pPr>
                  <w:r>
                    <w:t xml:space="preserve">Assez </w:t>
                  </w:r>
                  <w:fldSimple w:instr=" USERADDRESS  &quot;[Duré de pratique]&quot;  \* MERGEFORMAT ">
                    <w:r>
                      <w:rPr>
                        <w:rFonts w:asciiTheme="majorHAnsi" w:hAnsiTheme="majorHAnsi"/>
                      </w:rPr>
                      <w:t>b</w:t>
                    </w:r>
                    <w:r w:rsidR="00F27D9B">
                      <w:rPr>
                        <w:rFonts w:asciiTheme="majorHAnsi" w:hAnsiTheme="majorHAnsi"/>
                      </w:rPr>
                      <w:t>ien</w:t>
                    </w:r>
                  </w:fldSimple>
                </w:p>
              </w:tc>
            </w:tr>
            <w:tr w:rsidR="00B52DFE" w:rsidRPr="00C61902" w:rsidTr="00774D5F">
              <w:trPr>
                <w:trHeight w:val="283"/>
              </w:trPr>
              <w:tc>
                <w:tcPr>
                  <w:tcW w:w="243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Default="00B52DFE" w:rsidP="00E436BE">
                  <w:pPr>
                    <w:framePr w:hSpace="141" w:wrap="around" w:vAnchor="text" w:hAnchor="margin" w:y="-376"/>
                    <w:ind w:firstLine="625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238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Default="00B52DFE" w:rsidP="00E436BE">
                  <w:pPr>
                    <w:pStyle w:val="Paragraphedeliste"/>
                    <w:framePr w:hSpace="141" w:wrap="around" w:vAnchor="text" w:hAnchor="margin" w:y="-376"/>
                    <w:numPr>
                      <w:ilvl w:val="0"/>
                      <w:numId w:val="9"/>
                    </w:numPr>
                    <w:ind w:left="175" w:hanging="283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Anglais </w:t>
                  </w:r>
                  <w:r w:rsidR="00E76DE3">
                    <w:rPr>
                      <w:rFonts w:asciiTheme="majorHAnsi" w:hAnsiTheme="majorHAnsi"/>
                      <w:b/>
                    </w:rPr>
                    <w:t xml:space="preserve">      </w:t>
                  </w:r>
                  <w:r>
                    <w:rPr>
                      <w:rFonts w:asciiTheme="majorHAnsi" w:hAnsiTheme="majorHAnsi"/>
                      <w:b/>
                    </w:rPr>
                    <w:t>:</w:t>
                  </w:r>
                </w:p>
              </w:tc>
              <w:tc>
                <w:tcPr>
                  <w:tcW w:w="62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Default="00D450E3" w:rsidP="00E436BE">
                  <w:pPr>
                    <w:framePr w:hSpace="141" w:wrap="around" w:vAnchor="text" w:hAnchor="margin" w:y="-376"/>
                    <w:rPr>
                      <w:rFonts w:asciiTheme="majorHAnsi" w:hAnsiTheme="majorHAnsi"/>
                    </w:rPr>
                  </w:pPr>
                  <w:r>
                    <w:t>Lecture, Ecriture</w:t>
                  </w:r>
                </w:p>
                <w:p w:rsidR="00B52DFE" w:rsidRPr="007E7F75" w:rsidRDefault="00B52DFE" w:rsidP="00E436BE">
                  <w:pPr>
                    <w:framePr w:hSpace="141" w:wrap="around" w:vAnchor="text" w:hAnchor="margin" w:y="-376"/>
                    <w:rPr>
                      <w:rFonts w:asciiTheme="majorHAnsi" w:hAnsiTheme="majorHAnsi"/>
                    </w:rPr>
                  </w:pPr>
                </w:p>
              </w:tc>
            </w:tr>
            <w:tr w:rsidR="00B52DFE" w:rsidRPr="00C61902" w:rsidTr="00774D5F">
              <w:trPr>
                <w:trHeight w:val="340"/>
              </w:trPr>
              <w:tc>
                <w:tcPr>
                  <w:tcW w:w="243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Pr="00C61902" w:rsidRDefault="00B52DFE" w:rsidP="00E436BE">
                  <w:pPr>
                    <w:framePr w:hSpace="141" w:wrap="around" w:vAnchor="text" w:hAnchor="margin" w:y="-376"/>
                    <w:ind w:firstLine="625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Informatique :</w:t>
                  </w:r>
                </w:p>
              </w:tc>
              <w:tc>
                <w:tcPr>
                  <w:tcW w:w="238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Pr="007E7F75" w:rsidRDefault="00774D5F" w:rsidP="00E436BE">
                  <w:pPr>
                    <w:pStyle w:val="Paragraphedeliste"/>
                    <w:framePr w:hSpace="141" w:wrap="around" w:vAnchor="text" w:hAnchor="margin" w:y="-376"/>
                    <w:numPr>
                      <w:ilvl w:val="0"/>
                      <w:numId w:val="9"/>
                    </w:numPr>
                    <w:ind w:left="175" w:hanging="283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Bureautique</w:t>
                  </w:r>
                  <w:r w:rsidR="00B52DFE" w:rsidRPr="007E7F75">
                    <w:rPr>
                      <w:rFonts w:asciiTheme="majorHAnsi" w:hAnsiTheme="majorHAnsi"/>
                      <w:b/>
                    </w:rPr>
                    <w:t>:</w:t>
                  </w:r>
                </w:p>
              </w:tc>
              <w:tc>
                <w:tcPr>
                  <w:tcW w:w="62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52DFE" w:rsidRPr="00C61902" w:rsidRDefault="00774D5F" w:rsidP="00E436BE">
                  <w:pPr>
                    <w:framePr w:hSpace="141" w:wrap="around" w:vAnchor="text" w:hAnchor="margin" w:y="-376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bCs/>
                    </w:rPr>
                    <w:t>Word, Excel, PowerPoint</w:t>
                  </w:r>
                  <w:r w:rsidR="00BC41A1">
                    <w:rPr>
                      <w:rFonts w:asciiTheme="majorHAnsi" w:hAnsiTheme="majorHAnsi"/>
                      <w:bCs/>
                    </w:rPr>
                    <w:t>.</w:t>
                  </w:r>
                </w:p>
              </w:tc>
            </w:tr>
            <w:tr w:rsidR="00B60DDC" w:rsidRPr="00C61902" w:rsidTr="00774D5F">
              <w:trPr>
                <w:gridAfter w:val="2"/>
                <w:wAfter w:w="8618" w:type="dxa"/>
                <w:trHeight w:val="70"/>
              </w:trPr>
              <w:tc>
                <w:tcPr>
                  <w:tcW w:w="243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B60DDC" w:rsidRPr="00C61902" w:rsidRDefault="00B60DDC" w:rsidP="005D12A5">
                  <w:pPr>
                    <w:framePr w:hSpace="141" w:wrap="around" w:vAnchor="text" w:hAnchor="margin" w:y="-376"/>
                    <w:rPr>
                      <w:rFonts w:asciiTheme="majorHAnsi" w:hAnsiTheme="majorHAnsi"/>
                      <w:b/>
                    </w:rPr>
                  </w:pPr>
                </w:p>
              </w:tc>
            </w:tr>
          </w:tbl>
          <w:p w:rsidR="00B52DFE" w:rsidRPr="00B10A96" w:rsidRDefault="00B52DFE" w:rsidP="00927B16">
            <w:pPr>
              <w:rPr>
                <w:rFonts w:asciiTheme="majorHAnsi" w:hAnsiTheme="majorHAnsi"/>
                <w:bCs w:val="0"/>
              </w:rPr>
            </w:pPr>
          </w:p>
          <w:tbl>
            <w:tblPr>
              <w:tblStyle w:val="Grilledutableau"/>
              <w:tblW w:w="11194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11194"/>
            </w:tblGrid>
            <w:tr w:rsidR="00B52DFE" w:rsidRPr="00C61902" w:rsidTr="00E95437">
              <w:trPr>
                <w:trHeight w:val="350"/>
              </w:trPr>
              <w:tc>
                <w:tcPr>
                  <w:tcW w:w="111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D0CECE" w:themeFill="background2" w:themeFillShade="E6"/>
                </w:tcPr>
                <w:p w:rsidR="00B52DFE" w:rsidRPr="00C61902" w:rsidRDefault="00774D5F" w:rsidP="00E436BE">
                  <w:pPr>
                    <w:pStyle w:val="Default"/>
                    <w:framePr w:hSpace="141" w:wrap="around" w:vAnchor="text" w:hAnchor="margin" w:y="-376"/>
                    <w:tabs>
                      <w:tab w:val="left" w:pos="6363"/>
                      <w:tab w:val="left" w:pos="7397"/>
                    </w:tabs>
                    <w:ind w:right="667"/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Loisirs </w:t>
                  </w:r>
                  <w:r w:rsidR="00B52DFE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:</w:t>
                  </w:r>
                  <w:r w:rsidR="00B52DFE" w:rsidRPr="00C61902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ab/>
                  </w:r>
                </w:p>
              </w:tc>
            </w:tr>
          </w:tbl>
          <w:p w:rsidR="00AD631F" w:rsidRDefault="00AD631F" w:rsidP="00BD30FD">
            <w:pPr>
              <w:rPr>
                <w:rFonts w:ascii="Trebuchet MS" w:hAnsi="Trebuchet MS" w:cs="Arial"/>
                <w:noProof/>
                <w:color w:val="000000"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/>
            </w:tblPr>
            <w:tblGrid>
              <w:gridCol w:w="2876"/>
              <w:gridCol w:w="8356"/>
            </w:tblGrid>
            <w:tr w:rsidR="00C81C2F" w:rsidRPr="00C61902" w:rsidTr="00AD631F">
              <w:trPr>
                <w:trHeight w:val="466"/>
              </w:trPr>
              <w:tc>
                <w:tcPr>
                  <w:tcW w:w="287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C81C2F" w:rsidRDefault="00774D5F" w:rsidP="005D12A5">
                  <w:pPr>
                    <w:framePr w:hSpace="141" w:wrap="around" w:vAnchor="text" w:hAnchor="margin" w:y="-376"/>
                    <w:rPr>
                      <w:rFonts w:asciiTheme="majorHAnsi" w:hAnsiTheme="majorHAnsi"/>
                      <w:b/>
                      <w:bCs/>
                    </w:rPr>
                  </w:pPr>
                  <w:r>
                    <w:rPr>
                      <w:rFonts w:asciiTheme="majorHAnsi" w:hAnsiTheme="majorHAnsi"/>
                      <w:b/>
                      <w:bCs/>
                    </w:rPr>
                    <w:t>-Sport</w:t>
                  </w:r>
                </w:p>
                <w:p w:rsidR="00774D5F" w:rsidRDefault="00774D5F" w:rsidP="00084D88">
                  <w:pPr>
                    <w:framePr w:hSpace="141" w:wrap="around" w:vAnchor="text" w:hAnchor="margin" w:y="-376"/>
                    <w:rPr>
                      <w:rFonts w:asciiTheme="majorHAnsi" w:hAnsiTheme="majorHAnsi"/>
                      <w:b/>
                      <w:bCs/>
                    </w:rPr>
                  </w:pPr>
                  <w:r>
                    <w:rPr>
                      <w:rFonts w:asciiTheme="majorHAnsi" w:hAnsiTheme="majorHAnsi"/>
                      <w:b/>
                      <w:bCs/>
                    </w:rPr>
                    <w:t>-</w:t>
                  </w:r>
                  <w:r w:rsidR="00084D88">
                    <w:rPr>
                      <w:rFonts w:asciiTheme="majorHAnsi" w:hAnsiTheme="majorHAnsi"/>
                      <w:b/>
                      <w:bCs/>
                    </w:rPr>
                    <w:t>Lecture</w:t>
                  </w:r>
                </w:p>
                <w:p w:rsidR="00774D5F" w:rsidRPr="005D12A5" w:rsidRDefault="00774D5F" w:rsidP="005D12A5">
                  <w:pPr>
                    <w:framePr w:hSpace="141" w:wrap="around" w:vAnchor="text" w:hAnchor="margin" w:y="-376"/>
                    <w:rPr>
                      <w:rFonts w:asciiTheme="majorHAnsi" w:hAnsiTheme="majorHAnsi"/>
                      <w:b/>
                      <w:bCs/>
                    </w:rPr>
                  </w:pPr>
                  <w:r>
                    <w:rPr>
                      <w:rFonts w:asciiTheme="majorHAnsi" w:hAnsiTheme="majorHAnsi"/>
                      <w:b/>
                      <w:bCs/>
                    </w:rPr>
                    <w:t>-</w:t>
                  </w:r>
                  <w:r w:rsidR="00084D88">
                    <w:rPr>
                      <w:rFonts w:asciiTheme="majorHAnsi" w:hAnsiTheme="majorHAnsi"/>
                      <w:b/>
                      <w:bCs/>
                    </w:rPr>
                    <w:t>Formation</w:t>
                  </w:r>
                </w:p>
              </w:tc>
              <w:tc>
                <w:tcPr>
                  <w:tcW w:w="835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D3B29" w:rsidRPr="00C81C2F" w:rsidRDefault="002D3B29" w:rsidP="005D12A5">
                  <w:pPr>
                    <w:framePr w:hSpace="141" w:wrap="around" w:vAnchor="text" w:hAnchor="margin" w:y="-376"/>
                    <w:rPr>
                      <w:rFonts w:asciiTheme="majorHAnsi" w:hAnsiTheme="majorHAnsi" w:cs="Arial"/>
                      <w:color w:val="000000"/>
                    </w:rPr>
                  </w:pPr>
                </w:p>
              </w:tc>
            </w:tr>
          </w:tbl>
          <w:p w:rsidR="002F74DE" w:rsidRPr="005D12A5" w:rsidRDefault="002F74DE" w:rsidP="005D12A5">
            <w:pPr>
              <w:rPr>
                <w:rFonts w:asciiTheme="majorHAnsi" w:hAnsiTheme="majorHAnsi"/>
              </w:rPr>
            </w:pPr>
          </w:p>
        </w:tc>
      </w:tr>
    </w:tbl>
    <w:p w:rsidR="00EF57B1" w:rsidRPr="008D0231" w:rsidRDefault="00EF57B1" w:rsidP="005D12A5">
      <w:pPr>
        <w:tabs>
          <w:tab w:val="left" w:pos="3255"/>
        </w:tabs>
        <w:rPr>
          <w:rFonts w:asciiTheme="majorHAnsi" w:hAnsiTheme="majorHAnsi"/>
        </w:rPr>
      </w:pPr>
    </w:p>
    <w:sectPr w:rsidR="00EF57B1" w:rsidRPr="008D0231" w:rsidSect="00FB33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7338"/>
      <w:pgMar w:top="680" w:right="217" w:bottom="417" w:left="192" w:header="0" w:footer="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348" w:rsidRDefault="00316348" w:rsidP="00BF0894">
      <w:r>
        <w:separator/>
      </w:r>
    </w:p>
  </w:endnote>
  <w:endnote w:type="continuationSeparator" w:id="0">
    <w:p w:rsidR="00316348" w:rsidRDefault="00316348" w:rsidP="00BF0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  <w:embedRegular r:id="rId1" w:fontKey="{ED8896D1-0471-45D0-B712-1AABC9D2AE0E}"/>
    <w:embedBold r:id="rId2" w:fontKey="{DFA4B0C5-927B-46F9-92AE-6E3B97D8B59D}"/>
    <w:embedItalic r:id="rId3" w:fontKey="{BDA026C5-CB9A-463D-A98A-EEAC12516B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Italic r:id="rId4" w:fontKey="{DCDB33F4-03BB-4671-B784-1D608A9F9A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E4595DF-242F-4869-B667-2261293738E3}"/>
    <w:embedBold r:id="rId6" w:fontKey="{2BBAEBFE-16B6-4410-BA46-ACDBD3492B22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Bold r:id="rId7" w:fontKey="{131D1A88-3DD7-4C38-9C80-588DA3CCDF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5DDD2735-C2A5-4471-A50C-1C8428A33E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634" w:rsidRDefault="0003563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894" w:rsidRDefault="00BF0894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634" w:rsidRDefault="0003563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348" w:rsidRDefault="00316348" w:rsidP="00BF0894">
      <w:r>
        <w:separator/>
      </w:r>
    </w:p>
  </w:footnote>
  <w:footnote w:type="continuationSeparator" w:id="0">
    <w:p w:rsidR="00316348" w:rsidRDefault="00316348" w:rsidP="00BF0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634" w:rsidRDefault="0003563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634" w:rsidRDefault="00035634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634" w:rsidRDefault="0003563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6FC4"/>
    <w:multiLevelType w:val="hybridMultilevel"/>
    <w:tmpl w:val="EBB41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B53C7"/>
    <w:multiLevelType w:val="hybridMultilevel"/>
    <w:tmpl w:val="8DFECF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F7192C"/>
    <w:multiLevelType w:val="hybridMultilevel"/>
    <w:tmpl w:val="B5FE564C"/>
    <w:lvl w:ilvl="0" w:tplc="040C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286B52AA"/>
    <w:multiLevelType w:val="hybridMultilevel"/>
    <w:tmpl w:val="188C3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A4601"/>
    <w:multiLevelType w:val="hybridMultilevel"/>
    <w:tmpl w:val="D4BCE6AA"/>
    <w:lvl w:ilvl="0" w:tplc="04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411037FB"/>
    <w:multiLevelType w:val="hybridMultilevel"/>
    <w:tmpl w:val="93E2E1BA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50A65"/>
    <w:multiLevelType w:val="hybridMultilevel"/>
    <w:tmpl w:val="CDBC1BA2"/>
    <w:lvl w:ilvl="0" w:tplc="040C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>
    <w:nsid w:val="4B15258D"/>
    <w:multiLevelType w:val="hybridMultilevel"/>
    <w:tmpl w:val="8CE0D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749C2"/>
    <w:multiLevelType w:val="hybridMultilevel"/>
    <w:tmpl w:val="087A8856"/>
    <w:lvl w:ilvl="0" w:tplc="B15CC034">
      <w:start w:val="19"/>
      <w:numFmt w:val="bullet"/>
      <w:lvlText w:val="-"/>
      <w:lvlJc w:val="left"/>
      <w:pPr>
        <w:ind w:left="985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A3177F"/>
    <w:rsid w:val="000211F0"/>
    <w:rsid w:val="00021271"/>
    <w:rsid w:val="000234B4"/>
    <w:rsid w:val="00035634"/>
    <w:rsid w:val="0006445A"/>
    <w:rsid w:val="00064BDD"/>
    <w:rsid w:val="00076C97"/>
    <w:rsid w:val="00084D88"/>
    <w:rsid w:val="00087DBD"/>
    <w:rsid w:val="00096033"/>
    <w:rsid w:val="000A06DE"/>
    <w:rsid w:val="000A73B2"/>
    <w:rsid w:val="000C469A"/>
    <w:rsid w:val="000D3652"/>
    <w:rsid w:val="000D41B3"/>
    <w:rsid w:val="000E0201"/>
    <w:rsid w:val="000E3526"/>
    <w:rsid w:val="000E62B8"/>
    <w:rsid w:val="000F764A"/>
    <w:rsid w:val="0010331C"/>
    <w:rsid w:val="00111217"/>
    <w:rsid w:val="001201A6"/>
    <w:rsid w:val="001354D0"/>
    <w:rsid w:val="00163C73"/>
    <w:rsid w:val="00176E8A"/>
    <w:rsid w:val="00185BBD"/>
    <w:rsid w:val="00191F92"/>
    <w:rsid w:val="0019477B"/>
    <w:rsid w:val="001973D0"/>
    <w:rsid w:val="001A2123"/>
    <w:rsid w:val="001B2833"/>
    <w:rsid w:val="001B3AC1"/>
    <w:rsid w:val="001C25AC"/>
    <w:rsid w:val="001D43CE"/>
    <w:rsid w:val="001D5B58"/>
    <w:rsid w:val="001D7013"/>
    <w:rsid w:val="001E36AE"/>
    <w:rsid w:val="00212B81"/>
    <w:rsid w:val="00213167"/>
    <w:rsid w:val="00234660"/>
    <w:rsid w:val="00261305"/>
    <w:rsid w:val="00272938"/>
    <w:rsid w:val="00274FE7"/>
    <w:rsid w:val="00281E11"/>
    <w:rsid w:val="00282B1D"/>
    <w:rsid w:val="00297331"/>
    <w:rsid w:val="002A035A"/>
    <w:rsid w:val="002D1F0D"/>
    <w:rsid w:val="002D3B29"/>
    <w:rsid w:val="002E32AD"/>
    <w:rsid w:val="002E3DEC"/>
    <w:rsid w:val="002E488C"/>
    <w:rsid w:val="002F74DE"/>
    <w:rsid w:val="00300C9B"/>
    <w:rsid w:val="00316348"/>
    <w:rsid w:val="0033279C"/>
    <w:rsid w:val="00342DCC"/>
    <w:rsid w:val="003515DC"/>
    <w:rsid w:val="003554D9"/>
    <w:rsid w:val="0035707B"/>
    <w:rsid w:val="00366DFB"/>
    <w:rsid w:val="0037039D"/>
    <w:rsid w:val="00370CE8"/>
    <w:rsid w:val="00381C79"/>
    <w:rsid w:val="00387F19"/>
    <w:rsid w:val="00391ADA"/>
    <w:rsid w:val="003A52F4"/>
    <w:rsid w:val="003B5268"/>
    <w:rsid w:val="003C6B69"/>
    <w:rsid w:val="003D78D5"/>
    <w:rsid w:val="003E09A3"/>
    <w:rsid w:val="003E4A63"/>
    <w:rsid w:val="003F1CBF"/>
    <w:rsid w:val="00406778"/>
    <w:rsid w:val="004300A4"/>
    <w:rsid w:val="00432CD4"/>
    <w:rsid w:val="0043489C"/>
    <w:rsid w:val="00436079"/>
    <w:rsid w:val="0046167A"/>
    <w:rsid w:val="00467222"/>
    <w:rsid w:val="00487C61"/>
    <w:rsid w:val="00493217"/>
    <w:rsid w:val="004961A6"/>
    <w:rsid w:val="004A3F98"/>
    <w:rsid w:val="004A6420"/>
    <w:rsid w:val="004C04A7"/>
    <w:rsid w:val="004C0867"/>
    <w:rsid w:val="004D01E8"/>
    <w:rsid w:val="004E006C"/>
    <w:rsid w:val="004F2B76"/>
    <w:rsid w:val="0050172A"/>
    <w:rsid w:val="005026D8"/>
    <w:rsid w:val="00505D89"/>
    <w:rsid w:val="0052501F"/>
    <w:rsid w:val="005442B3"/>
    <w:rsid w:val="00555475"/>
    <w:rsid w:val="00561C9B"/>
    <w:rsid w:val="00566420"/>
    <w:rsid w:val="005667EA"/>
    <w:rsid w:val="00570714"/>
    <w:rsid w:val="0057406B"/>
    <w:rsid w:val="005773E3"/>
    <w:rsid w:val="00577DA3"/>
    <w:rsid w:val="005B5531"/>
    <w:rsid w:val="005C0BD9"/>
    <w:rsid w:val="005C1ED3"/>
    <w:rsid w:val="005C23A9"/>
    <w:rsid w:val="005C3448"/>
    <w:rsid w:val="005D12A5"/>
    <w:rsid w:val="005E7B10"/>
    <w:rsid w:val="005F2FE3"/>
    <w:rsid w:val="005F6181"/>
    <w:rsid w:val="00601A74"/>
    <w:rsid w:val="006064E2"/>
    <w:rsid w:val="00613396"/>
    <w:rsid w:val="00624236"/>
    <w:rsid w:val="00626AEB"/>
    <w:rsid w:val="00643247"/>
    <w:rsid w:val="00647FD2"/>
    <w:rsid w:val="0065719F"/>
    <w:rsid w:val="0066147C"/>
    <w:rsid w:val="00675818"/>
    <w:rsid w:val="006801E4"/>
    <w:rsid w:val="006911C3"/>
    <w:rsid w:val="00692B3C"/>
    <w:rsid w:val="006B4954"/>
    <w:rsid w:val="006C0666"/>
    <w:rsid w:val="006C1309"/>
    <w:rsid w:val="006D30AC"/>
    <w:rsid w:val="006E24FC"/>
    <w:rsid w:val="006F2067"/>
    <w:rsid w:val="006F3CF2"/>
    <w:rsid w:val="006F432F"/>
    <w:rsid w:val="00702220"/>
    <w:rsid w:val="00705214"/>
    <w:rsid w:val="00707440"/>
    <w:rsid w:val="00720144"/>
    <w:rsid w:val="00731570"/>
    <w:rsid w:val="0073674D"/>
    <w:rsid w:val="0074012A"/>
    <w:rsid w:val="00750E10"/>
    <w:rsid w:val="00751C4D"/>
    <w:rsid w:val="00757959"/>
    <w:rsid w:val="0076033C"/>
    <w:rsid w:val="00774D5F"/>
    <w:rsid w:val="00776190"/>
    <w:rsid w:val="007835B0"/>
    <w:rsid w:val="00784219"/>
    <w:rsid w:val="00786CDC"/>
    <w:rsid w:val="00787096"/>
    <w:rsid w:val="00795C01"/>
    <w:rsid w:val="00797DB6"/>
    <w:rsid w:val="007A3E90"/>
    <w:rsid w:val="007D49A3"/>
    <w:rsid w:val="007D7270"/>
    <w:rsid w:val="007E7E15"/>
    <w:rsid w:val="007E7F75"/>
    <w:rsid w:val="007F62D7"/>
    <w:rsid w:val="0080026A"/>
    <w:rsid w:val="008113C8"/>
    <w:rsid w:val="00812396"/>
    <w:rsid w:val="00821742"/>
    <w:rsid w:val="00825015"/>
    <w:rsid w:val="0082517D"/>
    <w:rsid w:val="00827308"/>
    <w:rsid w:val="008273D0"/>
    <w:rsid w:val="00827F14"/>
    <w:rsid w:val="00834725"/>
    <w:rsid w:val="0083770C"/>
    <w:rsid w:val="00856E07"/>
    <w:rsid w:val="00861B68"/>
    <w:rsid w:val="00885994"/>
    <w:rsid w:val="008B60F7"/>
    <w:rsid w:val="008B77A9"/>
    <w:rsid w:val="008C4C7B"/>
    <w:rsid w:val="008D0231"/>
    <w:rsid w:val="008D6D78"/>
    <w:rsid w:val="008E0511"/>
    <w:rsid w:val="008E4408"/>
    <w:rsid w:val="008F28EF"/>
    <w:rsid w:val="008F33F4"/>
    <w:rsid w:val="008F34C2"/>
    <w:rsid w:val="00924F39"/>
    <w:rsid w:val="00927B16"/>
    <w:rsid w:val="0093264D"/>
    <w:rsid w:val="009331B5"/>
    <w:rsid w:val="00944E0E"/>
    <w:rsid w:val="00952D24"/>
    <w:rsid w:val="00953422"/>
    <w:rsid w:val="00953B89"/>
    <w:rsid w:val="009600F9"/>
    <w:rsid w:val="00961962"/>
    <w:rsid w:val="00966C59"/>
    <w:rsid w:val="00971A71"/>
    <w:rsid w:val="00974286"/>
    <w:rsid w:val="0098207A"/>
    <w:rsid w:val="00990F3A"/>
    <w:rsid w:val="009973EA"/>
    <w:rsid w:val="00997F5B"/>
    <w:rsid w:val="009A1C04"/>
    <w:rsid w:val="009A210D"/>
    <w:rsid w:val="009B1DEC"/>
    <w:rsid w:val="009C0EFC"/>
    <w:rsid w:val="009E4A14"/>
    <w:rsid w:val="00A02A81"/>
    <w:rsid w:val="00A03289"/>
    <w:rsid w:val="00A0454E"/>
    <w:rsid w:val="00A147DD"/>
    <w:rsid w:val="00A15D7C"/>
    <w:rsid w:val="00A23621"/>
    <w:rsid w:val="00A3177F"/>
    <w:rsid w:val="00A34924"/>
    <w:rsid w:val="00A45D75"/>
    <w:rsid w:val="00A50B3E"/>
    <w:rsid w:val="00A5263E"/>
    <w:rsid w:val="00A537FA"/>
    <w:rsid w:val="00A5535D"/>
    <w:rsid w:val="00A63428"/>
    <w:rsid w:val="00A66DB9"/>
    <w:rsid w:val="00A83F84"/>
    <w:rsid w:val="00A8539A"/>
    <w:rsid w:val="00AA5625"/>
    <w:rsid w:val="00AB0686"/>
    <w:rsid w:val="00AC6596"/>
    <w:rsid w:val="00AD631F"/>
    <w:rsid w:val="00AE5030"/>
    <w:rsid w:val="00AF0A2B"/>
    <w:rsid w:val="00B10A96"/>
    <w:rsid w:val="00B31BD4"/>
    <w:rsid w:val="00B369E6"/>
    <w:rsid w:val="00B42967"/>
    <w:rsid w:val="00B463F1"/>
    <w:rsid w:val="00B52DFE"/>
    <w:rsid w:val="00B60DDC"/>
    <w:rsid w:val="00B70559"/>
    <w:rsid w:val="00B774A4"/>
    <w:rsid w:val="00B82935"/>
    <w:rsid w:val="00B84D02"/>
    <w:rsid w:val="00B91ED4"/>
    <w:rsid w:val="00B96A70"/>
    <w:rsid w:val="00BC41A1"/>
    <w:rsid w:val="00BD067C"/>
    <w:rsid w:val="00BD30FD"/>
    <w:rsid w:val="00BD3CE9"/>
    <w:rsid w:val="00BE65CC"/>
    <w:rsid w:val="00BF0003"/>
    <w:rsid w:val="00BF0894"/>
    <w:rsid w:val="00C00C9C"/>
    <w:rsid w:val="00C32F8F"/>
    <w:rsid w:val="00C351C3"/>
    <w:rsid w:val="00C40F02"/>
    <w:rsid w:val="00C40FF5"/>
    <w:rsid w:val="00C469A1"/>
    <w:rsid w:val="00C50FE4"/>
    <w:rsid w:val="00C54BAE"/>
    <w:rsid w:val="00C60AA6"/>
    <w:rsid w:val="00C61902"/>
    <w:rsid w:val="00C81C2F"/>
    <w:rsid w:val="00C87153"/>
    <w:rsid w:val="00C95283"/>
    <w:rsid w:val="00C967DE"/>
    <w:rsid w:val="00CA17D1"/>
    <w:rsid w:val="00CB16A8"/>
    <w:rsid w:val="00CB20B4"/>
    <w:rsid w:val="00CE1505"/>
    <w:rsid w:val="00D035D1"/>
    <w:rsid w:val="00D0481E"/>
    <w:rsid w:val="00D23808"/>
    <w:rsid w:val="00D37CF2"/>
    <w:rsid w:val="00D450E3"/>
    <w:rsid w:val="00D73FED"/>
    <w:rsid w:val="00D778F1"/>
    <w:rsid w:val="00D844D6"/>
    <w:rsid w:val="00D92D90"/>
    <w:rsid w:val="00D945CF"/>
    <w:rsid w:val="00DB050E"/>
    <w:rsid w:val="00DB4BFA"/>
    <w:rsid w:val="00DC2651"/>
    <w:rsid w:val="00DC7E01"/>
    <w:rsid w:val="00DD0A83"/>
    <w:rsid w:val="00DD62DA"/>
    <w:rsid w:val="00DD6302"/>
    <w:rsid w:val="00DE2678"/>
    <w:rsid w:val="00DE2875"/>
    <w:rsid w:val="00DE5564"/>
    <w:rsid w:val="00DF3BF2"/>
    <w:rsid w:val="00E02B95"/>
    <w:rsid w:val="00E27B5F"/>
    <w:rsid w:val="00E37937"/>
    <w:rsid w:val="00E436BE"/>
    <w:rsid w:val="00E524BA"/>
    <w:rsid w:val="00E67CF4"/>
    <w:rsid w:val="00E71029"/>
    <w:rsid w:val="00E72AB4"/>
    <w:rsid w:val="00E76DE3"/>
    <w:rsid w:val="00E8218F"/>
    <w:rsid w:val="00E9272D"/>
    <w:rsid w:val="00E95437"/>
    <w:rsid w:val="00EA60DB"/>
    <w:rsid w:val="00ED2A21"/>
    <w:rsid w:val="00EE723D"/>
    <w:rsid w:val="00EF179F"/>
    <w:rsid w:val="00EF57B1"/>
    <w:rsid w:val="00F02E52"/>
    <w:rsid w:val="00F06D84"/>
    <w:rsid w:val="00F10771"/>
    <w:rsid w:val="00F27D9B"/>
    <w:rsid w:val="00F45F7F"/>
    <w:rsid w:val="00F720D2"/>
    <w:rsid w:val="00F80DF0"/>
    <w:rsid w:val="00FA12A6"/>
    <w:rsid w:val="00FB33EA"/>
    <w:rsid w:val="00FB7399"/>
    <w:rsid w:val="00FD03F3"/>
    <w:rsid w:val="00FD28FC"/>
    <w:rsid w:val="00FE66B0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33C"/>
    <w:pPr>
      <w:spacing w:after="0" w:line="240" w:lineRule="auto"/>
    </w:pPr>
    <w:rPr>
      <w:sz w:val="24"/>
      <w:szCs w:val="24"/>
    </w:rPr>
  </w:style>
  <w:style w:type="paragraph" w:styleId="Titre5">
    <w:name w:val="heading 5"/>
    <w:basedOn w:val="Normal"/>
    <w:next w:val="Normal"/>
    <w:link w:val="Titre5Car"/>
    <w:qFormat/>
    <w:rsid w:val="009973EA"/>
    <w:pPr>
      <w:keepNext/>
      <w:outlineLvl w:val="4"/>
    </w:pPr>
    <w:rPr>
      <w:rFonts w:ascii="Arial" w:eastAsia="Times" w:hAnsi="Arial"/>
      <w:i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6F206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Grilledutableau">
    <w:name w:val="Table Grid"/>
    <w:basedOn w:val="TableauNormal"/>
    <w:uiPriority w:val="99"/>
    <w:rsid w:val="006F206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87153"/>
    <w:rPr>
      <w:rFonts w:cs="Times New Roman"/>
      <w:color w:val="0563C1" w:themeColor="hyperlink"/>
      <w:u w:val="single"/>
    </w:rPr>
  </w:style>
  <w:style w:type="character" w:customStyle="1" w:styleId="Titre5Car">
    <w:name w:val="Titre 5 Car"/>
    <w:basedOn w:val="Policepardfaut"/>
    <w:link w:val="Titre5"/>
    <w:rsid w:val="009973EA"/>
    <w:rPr>
      <w:rFonts w:ascii="Arial" w:eastAsia="Times" w:hAnsi="Arial"/>
      <w:i/>
      <w:sz w:val="32"/>
      <w:szCs w:val="20"/>
    </w:rPr>
  </w:style>
  <w:style w:type="paragraph" w:styleId="Paragraphedeliste">
    <w:name w:val="List Paragraph"/>
    <w:basedOn w:val="Normal"/>
    <w:uiPriority w:val="34"/>
    <w:qFormat/>
    <w:rsid w:val="009973EA"/>
    <w:pPr>
      <w:ind w:left="720"/>
      <w:contextualSpacing/>
    </w:pPr>
  </w:style>
  <w:style w:type="table" w:customStyle="1" w:styleId="PlainTable5">
    <w:name w:val="Plain Table 5"/>
    <w:basedOn w:val="TableauNormal"/>
    <w:uiPriority w:val="45"/>
    <w:rsid w:val="000644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">
    <w:name w:val="Plain Table 3"/>
    <w:basedOn w:val="TableauNormal"/>
    <w:uiPriority w:val="43"/>
    <w:rsid w:val="000644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TableauNormal"/>
    <w:uiPriority w:val="41"/>
    <w:rsid w:val="000644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F107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BF089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BF089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F089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0894"/>
    <w:rPr>
      <w:sz w:val="24"/>
      <w:szCs w:val="24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FB33EA"/>
    <w:rPr>
      <w:rFonts w:ascii="Tahoma" w:eastAsiaTheme="minorEastAsi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FB33EA"/>
    <w:rPr>
      <w:rFonts w:ascii="Tahoma" w:eastAsiaTheme="minorEastAsia" w:hAnsi="Tahoma" w:cs="Tahoma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7B1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B10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3B5268"/>
  </w:style>
  <w:style w:type="character" w:styleId="Accentuation">
    <w:name w:val="Emphasis"/>
    <w:basedOn w:val="Policepardfaut"/>
    <w:uiPriority w:val="20"/>
    <w:qFormat/>
    <w:rsid w:val="003B52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t%20TaLeB\Desktop\CV_AITTALEB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DD1C4-8C7C-4639-B26F-BB561052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CV_AITTALEB</Template>
  <TotalTime>94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ETAT CIVIL</vt:lpstr>
      <vt:lpstr>ETAT CIVIL</vt:lpstr>
    </vt:vector>
  </TitlesOfParts>
  <Company>le Parisien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CIVIL</dc:title>
  <dc:creator>Mohamed Litoussi</dc:creator>
  <cp:lastModifiedBy>el hafed</cp:lastModifiedBy>
  <cp:revision>51</cp:revision>
  <cp:lastPrinted>2014-07-04T09:20:00Z</cp:lastPrinted>
  <dcterms:created xsi:type="dcterms:W3CDTF">2016-02-15T16:33:00Z</dcterms:created>
  <dcterms:modified xsi:type="dcterms:W3CDTF">2016-07-11T17:03:00Z</dcterms:modified>
</cp:coreProperties>
</file>