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7Colorful-Accent6"/>
        <w:tblpPr w:leftFromText="180" w:rightFromText="180" w:horzAnchor="margin" w:tblpXSpec="center" w:tblpY="-480"/>
        <w:tblW w:w="10827" w:type="dxa"/>
        <w:tblLayout w:type="fixed"/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7165"/>
      </w:tblGrid>
      <w:tr w:rsidR="00FA5CA4" w:rsidTr="001F1515">
        <w:trPr>
          <w:trHeight w:val="2112"/>
        </w:trPr>
        <w:tc>
          <w:tcPr>
            <w:tcW w:w="3662" w:type="dxa"/>
            <w:gridSpan w:val="3"/>
            <w:vMerge w:val="restart"/>
          </w:tcPr>
          <w:p w:rsidR="003F4D22" w:rsidRDefault="003F4D22" w:rsidP="00E62DC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  <w:noProof/>
                <w:rtl/>
              </w:rPr>
            </w:pPr>
          </w:p>
          <w:p w:rsidR="00FA5CA4" w:rsidRDefault="00FA5CA4" w:rsidP="00E62DC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7165" w:type="dxa"/>
          </w:tcPr>
          <w:p w:rsidR="00FA5CA4" w:rsidRPr="00310F17" w:rsidRDefault="00FA5CA4" w:rsidP="00E62DC1">
            <w:pPr>
              <w:pStyle w:val="Title"/>
            </w:pPr>
            <w:r>
              <w:t>Amal Awaisah</w:t>
            </w:r>
            <w:r w:rsidRPr="00310F17">
              <w:br/>
            </w:r>
            <w:r>
              <w:t>Computer System Engineer</w:t>
            </w:r>
          </w:p>
        </w:tc>
      </w:tr>
      <w:tr w:rsidR="00FA5CA4" w:rsidRPr="00394FB9" w:rsidTr="001F1515">
        <w:trPr>
          <w:trHeight w:val="1589"/>
        </w:trPr>
        <w:tc>
          <w:tcPr>
            <w:tcW w:w="3662" w:type="dxa"/>
            <w:gridSpan w:val="3"/>
            <w:vMerge/>
          </w:tcPr>
          <w:p w:rsidR="00FA5CA4" w:rsidRDefault="00FA5CA4" w:rsidP="00E62DC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165" w:type="dxa"/>
            <w:vMerge w:val="restart"/>
          </w:tcPr>
          <w:p w:rsidR="00FA5CA4" w:rsidRPr="00780519" w:rsidRDefault="00A37C7A" w:rsidP="00780519">
            <w:pPr>
              <w:pStyle w:val="Heading2"/>
              <w:outlineLvl w:val="1"/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</w:pPr>
            <w:r w:rsidRP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 xml:space="preserve">I’m </w:t>
            </w:r>
            <w:r w:rsidR="00DF13D1" w:rsidRP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>a computer</w:t>
            </w:r>
            <w:r w:rsidR="00FA5CA4" w:rsidRP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 xml:space="preserve"> </w:t>
            </w:r>
            <w:r w:rsidRP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>and embedded system engineer, so I’m highly qualified with software and hardware,</w:t>
            </w:r>
            <w:r w:rsidR="00FA5CA4" w:rsidRP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 xml:space="preserve"> </w:t>
            </w:r>
            <w:r w:rsidR="00DF13D1" w:rsidRP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 xml:space="preserve">I’m </w:t>
            </w:r>
            <w:r w:rsidRP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>working to apply artificial intelligence algorithms into a real time system</w:t>
            </w:r>
            <w:r w:rsid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>.</w:t>
            </w:r>
            <w:r w:rsidR="00DF13D1" w:rsidRP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 xml:space="preserve">  I’m seeking for a job for a machine or data scientists.</w:t>
            </w:r>
            <w:r w:rsid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 xml:space="preserve"> </w:t>
            </w:r>
            <w:r w:rsidRP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>Amal have a self-motivated</w:t>
            </w:r>
            <w:r w:rsidRPr="00780519">
              <w:rPr>
                <w:rFonts w:ascii="Calibri" w:hAnsi="Calibri" w:cs="Calibri" w:hint="cs"/>
                <w:b w:val="0"/>
                <w:bCs w:val="0"/>
                <w:color w:val="0072C7"/>
                <w:sz w:val="22"/>
                <w:szCs w:val="22"/>
                <w:u w:val="none"/>
                <w:rtl/>
              </w:rPr>
              <w:t xml:space="preserve">, </w:t>
            </w:r>
            <w:r w:rsidRPr="00780519">
              <w:rPr>
                <w:rFonts w:ascii="Calibri" w:hAnsi="Calibri" w:cs="Calibri" w:hint="cs"/>
                <w:b w:val="0"/>
                <w:bCs w:val="0"/>
                <w:color w:val="0072C7"/>
                <w:sz w:val="22"/>
                <w:szCs w:val="22"/>
                <w:u w:val="none"/>
              </w:rPr>
              <w:t>deadline</w:t>
            </w:r>
            <w:r w:rsidRPr="00780519"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  <w:t xml:space="preserve">-driven, team player, and highly hardworking skills.  </w:t>
            </w:r>
          </w:p>
          <w:p w:rsidR="00780519" w:rsidRDefault="00780519" w:rsidP="00780519">
            <w:pPr>
              <w:pStyle w:val="Heading2"/>
              <w:outlineLvl w:val="1"/>
              <w:rPr>
                <w:rFonts w:ascii="Calibri" w:hAnsi="Calibri" w:cs="Calibri"/>
                <w:color w:val="0072C7"/>
                <w:sz w:val="22"/>
                <w:szCs w:val="22"/>
              </w:rPr>
            </w:pPr>
            <w:r>
              <w:rPr>
                <w:rFonts w:ascii="Calibri" w:hAnsi="Calibri" w:cs="Calibri"/>
                <w:color w:val="0072C7"/>
              </w:rPr>
              <w:t>Experience</w:t>
            </w:r>
          </w:p>
          <w:p w:rsidR="00DF13D1" w:rsidRPr="00DF13D1" w:rsidRDefault="00DF13D1" w:rsidP="00DF13D1"/>
          <w:p w:rsidR="00FA5CA4" w:rsidRPr="00740017" w:rsidRDefault="00FA5CA4" w:rsidP="00E62DC1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2018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now</w:t>
            </w:r>
          </w:p>
          <w:p w:rsidR="00FA5CA4" w:rsidRPr="00740017" w:rsidRDefault="00FA5CA4" w:rsidP="00E62DC1">
            <w:pPr>
              <w:pStyle w:val="Experience"/>
              <w:rPr>
                <w:rFonts w:ascii="Calibri" w:hAnsi="Calibri" w:cs="Calibri"/>
              </w:rPr>
            </w:pPr>
            <w:r>
              <w:t>Machine learning scientist and data scientist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freelancer.</w:t>
            </w:r>
            <w:r w:rsidRPr="00740017">
              <w:rPr>
                <w:rFonts w:ascii="Calibri" w:hAnsi="Calibri" w:cs="Calibri"/>
              </w:rPr>
              <w:t xml:space="preserve"> </w:t>
            </w:r>
          </w:p>
          <w:p w:rsidR="00FA5CA4" w:rsidRPr="00740017" w:rsidRDefault="00FA5CA4" w:rsidP="00E62DC1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2016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2017</w:t>
            </w:r>
          </w:p>
          <w:p w:rsidR="00FA5CA4" w:rsidRPr="00740017" w:rsidRDefault="00FA5CA4" w:rsidP="00E62DC1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Teacher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D41A0E">
              <w:rPr>
                <w:rFonts w:ascii="Calibri" w:hAnsi="Calibri" w:cs="Calibri"/>
              </w:rPr>
              <w:t>former mathematics and computer education teacher</w:t>
            </w:r>
            <w:r>
              <w:rPr>
                <w:rFonts w:ascii="Calibri" w:hAnsi="Calibri" w:cs="Calibri"/>
              </w:rPr>
              <w:t>.</w:t>
            </w:r>
          </w:p>
          <w:p w:rsidR="00FA5CA4" w:rsidRPr="00740017" w:rsidRDefault="00FA5CA4" w:rsidP="00E62DC1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2014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2015</w:t>
            </w:r>
          </w:p>
          <w:p w:rsidR="00FA5CA4" w:rsidRDefault="00FA5CA4" w:rsidP="00E62DC1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Technical Support Engineer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Ministry of public Work and Housing. </w:t>
            </w:r>
          </w:p>
          <w:p w:rsidR="00FA5CA4" w:rsidRDefault="00FA5CA4" w:rsidP="00E62DC1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2013</w:t>
            </w:r>
          </w:p>
          <w:p w:rsidR="00FA5CA4" w:rsidRDefault="00FA5CA4" w:rsidP="00E62DC1">
            <w:pPr>
              <w:pStyle w:val="Dates"/>
              <w:rPr>
                <w:rFonts w:ascii="Calibri" w:hAnsi="Calibri" w:cs="Calibri"/>
              </w:rPr>
            </w:pPr>
            <w:r w:rsidRPr="00CD738E">
              <w:rPr>
                <w:rFonts w:ascii="Calibri" w:eastAsiaTheme="minorHAnsi" w:hAnsi="Calibri" w:cs="Calibri"/>
                <w:b w:val="0"/>
                <w:color w:val="auto"/>
                <w:sz w:val="22"/>
                <w:szCs w:val="24"/>
              </w:rPr>
              <w:t>Technical Support Engineer</w:t>
            </w:r>
            <w:r w:rsidRPr="00CD738E">
              <w:rPr>
                <w:rFonts w:eastAsiaTheme="minorHAnsi"/>
                <w:bCs/>
                <w:color w:val="auto"/>
                <w:sz w:val="22"/>
                <w:szCs w:val="24"/>
              </w:rPr>
              <w:t>•</w:t>
            </w:r>
            <w:r w:rsidRPr="00CD738E">
              <w:rPr>
                <w:rFonts w:ascii="Calibri" w:eastAsiaTheme="minorHAnsi" w:hAnsi="Calibri" w:cs="Calibri"/>
                <w:b w:val="0"/>
                <w:color w:val="auto"/>
                <w:sz w:val="22"/>
                <w:szCs w:val="24"/>
              </w:rPr>
              <w:t xml:space="preserve"> Ministry of Higher Education and Scientific Research. </w:t>
            </w:r>
            <w:r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B527A3CC716E48FFB799AB326B6703B1"/>
              </w:placeholder>
              <w:temporary/>
              <w:showingPlcHdr/>
              <w15:appearance w15:val="hidden"/>
            </w:sdtPr>
            <w:sdtEndPr/>
            <w:sdtContent>
              <w:p w:rsidR="00FA5CA4" w:rsidRPr="00E572D6" w:rsidRDefault="00FA5CA4" w:rsidP="00E62DC1">
                <w:pPr>
                  <w:pStyle w:val="Heading2"/>
                  <w:outlineLvl w:val="1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FA5CA4" w:rsidRDefault="00FA5CA4" w:rsidP="00E62DC1">
            <w:pPr>
              <w:pStyle w:val="SchoolName"/>
            </w:pPr>
            <w:r>
              <w:t>Yarmouk University</w:t>
            </w:r>
            <w:r w:rsidRPr="00740017">
              <w:t xml:space="preserve">, </w:t>
            </w:r>
            <w:r>
              <w:t>Irbid, Jordan, 2018-2020</w:t>
            </w:r>
          </w:p>
          <w:p w:rsidR="00FA5CA4" w:rsidRPr="00740017" w:rsidRDefault="00FA5CA4" w:rsidP="00E62DC1">
            <w:pPr>
              <w:pStyle w:val="SchoolName"/>
            </w:pPr>
            <w:r>
              <w:rPr>
                <w:rFonts w:ascii="Simplified Arabic" w:hAnsi="Simplified Arabic" w:cs="Simplified Arabic"/>
                <w:i/>
                <w:iCs/>
              </w:rPr>
              <w:t>Master of computer and</w:t>
            </w:r>
            <w:r w:rsidRPr="000F1802">
              <w:rPr>
                <w:rFonts w:ascii="Simplified Arabic" w:hAnsi="Simplified Arabic" w:cs="Simplified Arabic"/>
                <w:i/>
                <w:iCs/>
              </w:rPr>
              <w:t xml:space="preserve"> Embedded System </w:t>
            </w:r>
            <w:r>
              <w:rPr>
                <w:rFonts w:ascii="Simplified Arabic" w:hAnsi="Simplified Arabic" w:cs="Simplified Arabic"/>
                <w:i/>
                <w:iCs/>
              </w:rPr>
              <w:t>Engineering</w:t>
            </w:r>
          </w:p>
          <w:p w:rsidR="00FA5CA4" w:rsidRDefault="00FA5CA4" w:rsidP="00E62DC1">
            <w:pPr>
              <w:pStyle w:val="ListBullet"/>
              <w:rPr>
                <w:rFonts w:ascii="Calibri" w:hAnsi="Calibri" w:cs="Calibri"/>
              </w:rPr>
            </w:pPr>
            <w:r w:rsidRPr="00804927">
              <w:rPr>
                <w:rFonts w:ascii="Calibri" w:hAnsi="Calibri" w:cs="Calibri"/>
                <w:i/>
                <w:iCs/>
              </w:rPr>
              <w:t>Projects</w:t>
            </w:r>
            <w:r>
              <w:rPr>
                <w:rFonts w:ascii="Calibri" w:hAnsi="Calibri" w:cs="Calibri"/>
              </w:rPr>
              <w:t xml:space="preserve"> in:</w:t>
            </w:r>
            <w:r w:rsidRPr="00D41A0E">
              <w:rPr>
                <w:rFonts w:ascii="Calibri" w:hAnsi="Calibri" w:cs="Calibri"/>
              </w:rPr>
              <w:t xml:space="preserve">  Learning in Robotics, Automation System, Internet of Things, Machine Learning, FPGA, Arduino, MATLAB, and Artificial Intelligence.</w:t>
            </w:r>
          </w:p>
          <w:p w:rsidR="00FA5CA4" w:rsidRPr="00D41A0E" w:rsidRDefault="00FA5CA4" w:rsidP="00E62DC1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rtl/>
                <w:lang w:bidi="ar-JO"/>
              </w:rPr>
            </w:pPr>
          </w:p>
          <w:p w:rsidR="00FA5CA4" w:rsidRDefault="00FA5CA4" w:rsidP="00E62DC1">
            <w:pPr>
              <w:pStyle w:val="SchoolName"/>
            </w:pPr>
            <w:r>
              <w:t>Alpalqa Applied University</w:t>
            </w:r>
            <w:r w:rsidRPr="00740017">
              <w:t xml:space="preserve">, </w:t>
            </w:r>
            <w:r>
              <w:t>Salt, Jordan, 2009-2020</w:t>
            </w:r>
          </w:p>
          <w:p w:rsidR="00FA5CA4" w:rsidRPr="00740017" w:rsidRDefault="00FA5CA4" w:rsidP="00E62DC1">
            <w:pPr>
              <w:pStyle w:val="SchoolName"/>
            </w:pPr>
            <w:r w:rsidRPr="00CD738E">
              <w:t xml:space="preserve">Bachelor </w:t>
            </w:r>
            <w:r>
              <w:t xml:space="preserve">of </w:t>
            </w:r>
            <w:r w:rsidRPr="00CD738E">
              <w:t>Computer System Engineering</w:t>
            </w:r>
          </w:p>
          <w:p w:rsidR="00FA5CA4" w:rsidRDefault="00FA5CA4" w:rsidP="00E62DC1">
            <w:pPr>
              <w:pStyle w:val="ListBullet"/>
              <w:rPr>
                <w:rFonts w:ascii="Calibri" w:hAnsi="Calibri" w:cs="Calibri"/>
                <w:color w:val="0072C7"/>
              </w:rPr>
            </w:pPr>
            <w:r w:rsidRPr="00804927">
              <w:rPr>
                <w:i/>
                <w:iCs/>
              </w:rPr>
              <w:t>prize</w:t>
            </w:r>
            <w:r>
              <w:t xml:space="preserve">: </w:t>
            </w:r>
            <w:r w:rsidRPr="00804927">
              <w:t xml:space="preserve">I received a prize for the top-class students in the second year. </w:t>
            </w:r>
          </w:p>
          <w:p w:rsidR="00FA5CA4" w:rsidRDefault="00FA5CA4" w:rsidP="00E62DC1">
            <w:pPr>
              <w:pStyle w:val="Heading2"/>
              <w:outlineLvl w:val="1"/>
              <w:rPr>
                <w:rFonts w:ascii="Calibri" w:hAnsi="Calibri" w:cs="Calibri"/>
                <w:color w:val="0072C7"/>
              </w:rPr>
            </w:pPr>
            <w:r w:rsidRPr="00FA5CA4">
              <w:rPr>
                <w:rFonts w:ascii="Calibri" w:hAnsi="Calibri" w:cs="Calibri"/>
                <w:color w:val="0072C7"/>
              </w:rPr>
              <w:t>Awards</w:t>
            </w:r>
          </w:p>
          <w:p w:rsidR="00FA5CA4" w:rsidRDefault="00FA5CA4" w:rsidP="00FA5CA4">
            <w:pPr>
              <w:jc w:val="both"/>
              <w:rPr>
                <w:rFonts w:ascii="LMSans10-Regular" w:hAnsi="LMSans10-Regular" w:cs="LMSans10-Regular"/>
                <w:color w:val="000000"/>
              </w:rPr>
            </w:pPr>
            <w:r w:rsidRPr="00FA5CA4">
              <w:rPr>
                <w:rFonts w:ascii="LMSans10-Regular" w:hAnsi="LMSans10-Regular" w:cs="LMSans10-Regular"/>
                <w:b/>
                <w:bCs/>
                <w:color w:val="000000"/>
              </w:rPr>
              <w:t>2012</w:t>
            </w:r>
            <w:r>
              <w:rPr>
                <w:rFonts w:ascii="LMSans10-Regular" w:hAnsi="LMSans10-Regular" w:cs="LMSans10-Regular"/>
                <w:color w:val="000000"/>
              </w:rPr>
              <w:t xml:space="preserve">  </w:t>
            </w:r>
            <w:r w:rsidR="00394FB9">
              <w:rPr>
                <w:rFonts w:ascii="LMSans10-Regular" w:hAnsi="LMSans10-Regular" w:cs="LMSans10-Regular"/>
                <w:color w:val="000000"/>
              </w:rPr>
              <w:t xml:space="preserve">             </w:t>
            </w:r>
            <w:r>
              <w:rPr>
                <w:rFonts w:ascii="LMSans10-Regular" w:hAnsi="LMSans10-Regular" w:cs="LMSans10-Regular" w:hint="cs"/>
                <w:color w:val="000000"/>
                <w:rtl/>
              </w:rPr>
              <w:t xml:space="preserve"> </w:t>
            </w:r>
            <w:r w:rsidRPr="00C81253">
              <w:rPr>
                <w:rFonts w:ascii="LMSans10-Regular" w:hAnsi="LMSans10-Regular" w:cs="LMSans10-Regular"/>
                <w:color w:val="000000"/>
              </w:rPr>
              <w:t xml:space="preserve">The Jordanian Ministry of Higher Education Prize for the first </w:t>
            </w:r>
            <w:r>
              <w:rPr>
                <w:rFonts w:ascii="LMSans10-Regular" w:hAnsi="LMSans10-Regular" w:cs="LMSans10-Regular"/>
                <w:color w:val="000000"/>
              </w:rPr>
              <w:t xml:space="preserve"> </w:t>
            </w:r>
          </w:p>
          <w:p w:rsidR="00FA5CA4" w:rsidRDefault="00FA5CA4" w:rsidP="00FA5CA4">
            <w:pPr>
              <w:jc w:val="both"/>
              <w:rPr>
                <w:rFonts w:ascii="LMSans10-Regular" w:hAnsi="LMSans10-Regular" w:cs="LMSans10-Regular"/>
                <w:color w:val="000000"/>
              </w:rPr>
            </w:pPr>
            <w:r>
              <w:rPr>
                <w:rFonts w:ascii="LMSans10-Regular" w:hAnsi="LMSans10-Regular" w:cs="LMSans10-Regular"/>
                <w:color w:val="000000"/>
              </w:rPr>
              <w:t xml:space="preserve">             </w:t>
            </w:r>
            <w:r w:rsidR="00394FB9">
              <w:rPr>
                <w:rFonts w:ascii="LMSans10-Regular" w:hAnsi="LMSans10-Regular" w:cs="LMSans10-Regular"/>
                <w:color w:val="000000"/>
              </w:rPr>
              <w:t xml:space="preserve">          </w:t>
            </w:r>
            <w:r>
              <w:rPr>
                <w:rFonts w:ascii="LMSans10-Regular" w:hAnsi="LMSans10-Regular" w:cs="LMSans10-Regular"/>
                <w:color w:val="000000"/>
              </w:rPr>
              <w:t xml:space="preserve">   </w:t>
            </w:r>
            <w:r w:rsidRPr="00C81253">
              <w:rPr>
                <w:rFonts w:ascii="LMSans10-Regular" w:hAnsi="LMSans10-Regular" w:cs="LMSans10-Regular"/>
                <w:color w:val="000000"/>
              </w:rPr>
              <w:t>academic students</w:t>
            </w:r>
            <w:r>
              <w:rPr>
                <w:rFonts w:ascii="LMSans10-Regular" w:hAnsi="LMSans10-Regular" w:cs="LMSans10-Regular"/>
                <w:color w:val="000000"/>
              </w:rPr>
              <w:t xml:space="preserve">/ in computer department/ Engineering  </w:t>
            </w:r>
          </w:p>
          <w:p w:rsidR="00FA5CA4" w:rsidRPr="00ED5591" w:rsidRDefault="00FA5CA4" w:rsidP="00FA5CA4">
            <w:pPr>
              <w:jc w:val="both"/>
              <w:rPr>
                <w:rFonts w:ascii="LMSans10-Regular" w:hAnsi="LMSans10-Regular" w:cs="LMSans10-Regular"/>
                <w:color w:val="000000"/>
                <w:sz w:val="20"/>
                <w:szCs w:val="20"/>
              </w:rPr>
            </w:pPr>
            <w:r>
              <w:rPr>
                <w:rFonts w:ascii="LMSans10-Regular" w:hAnsi="LMSans10-Regular" w:cs="LMSans10-Regular"/>
                <w:color w:val="000000"/>
              </w:rPr>
              <w:t xml:space="preserve">                          collage/ Palqa applied University. </w:t>
            </w:r>
          </w:p>
          <w:p w:rsidR="00FA5CA4" w:rsidRDefault="00FA5CA4" w:rsidP="00FA5CA4">
            <w:pPr>
              <w:rPr>
                <w:rFonts w:ascii="LMSans10-Regular" w:hAnsi="LMSans10-Regular" w:cs="LMSans10-Regular"/>
                <w:color w:val="000000"/>
                <w:sz w:val="20"/>
                <w:szCs w:val="20"/>
              </w:rPr>
            </w:pPr>
          </w:p>
          <w:p w:rsidR="00FA5CA4" w:rsidRDefault="00FA5CA4" w:rsidP="00FA5CA4">
            <w:pPr>
              <w:tabs>
                <w:tab w:val="left" w:pos="990"/>
              </w:tabs>
              <w:ind w:left="-1170" w:firstLine="450"/>
              <w:rPr>
                <w:rFonts w:ascii="Simplified Arabic" w:hAnsi="Simplified Arabic" w:cs="Simplified Arabic"/>
              </w:rPr>
            </w:pPr>
            <w:r>
              <w:rPr>
                <w:rFonts w:ascii="LMSans10-Regular" w:hAnsi="LMSans10-Regular" w:cs="LMSans10-Regular"/>
                <w:color w:val="000000"/>
              </w:rPr>
              <w:t xml:space="preserve">              </w:t>
            </w:r>
            <w:r w:rsidRPr="00FA5CA4">
              <w:rPr>
                <w:rFonts w:ascii="LMSans10-Regular" w:hAnsi="LMSans10-Regular" w:cs="LMSans10-Regular"/>
                <w:b/>
                <w:bCs/>
                <w:color w:val="000000"/>
              </w:rPr>
              <w:t>2019</w:t>
            </w:r>
            <w:r>
              <w:rPr>
                <w:rFonts w:ascii="LMSans10-Regular" w:hAnsi="LMSans10-Regular" w:cs="LMSans10-Regular"/>
                <w:color w:val="000000"/>
              </w:rPr>
              <w:t xml:space="preserve">    </w:t>
            </w:r>
            <w:r w:rsidR="00394FB9">
              <w:rPr>
                <w:rFonts w:ascii="LMSans10-Regular" w:hAnsi="LMSans10-Regular" w:cs="LMSans10-Regular"/>
                <w:color w:val="000000"/>
              </w:rPr>
              <w:t xml:space="preserve">           </w:t>
            </w:r>
            <w:r>
              <w:rPr>
                <w:rFonts w:ascii="LMSans10-Regular" w:hAnsi="LMSans10-Regular" w:cs="LMSans10-Regular"/>
                <w:color w:val="000000"/>
              </w:rPr>
              <w:t xml:space="preserve">  First place in HTU</w:t>
            </w:r>
            <w:r w:rsidRPr="000F1802">
              <w:rPr>
                <w:rFonts w:ascii="Simplified Arabic" w:hAnsi="Simplified Arabic" w:cs="Simplified Arabic"/>
              </w:rPr>
              <w:t xml:space="preserve"> university for Accelerated Innovation &amp; </w:t>
            </w:r>
          </w:p>
          <w:p w:rsidR="00394FB9" w:rsidRDefault="00FA5CA4" w:rsidP="00394FB9">
            <w:pPr>
              <w:tabs>
                <w:tab w:val="left" w:pos="990"/>
              </w:tabs>
              <w:ind w:left="-1170" w:firstLine="450"/>
              <w:rPr>
                <w:rFonts w:ascii="LMSans10-Regular" w:hAnsi="LMSans10-Regular" w:cs="LMSans10-Regular"/>
                <w:color w:val="000000"/>
              </w:rPr>
            </w:pPr>
            <w:r>
              <w:rPr>
                <w:rFonts w:ascii="LMSans10-Regular" w:hAnsi="LMSans10-Regular" w:cs="LMSans10-Regular"/>
                <w:b/>
                <w:bCs/>
                <w:color w:val="000000"/>
              </w:rPr>
              <w:t xml:space="preserve">                             </w:t>
            </w:r>
            <w:r w:rsidR="00394FB9">
              <w:rPr>
                <w:rFonts w:ascii="LMSans10-Regular" w:hAnsi="LMSans10-Regular" w:cs="LMSans10-Regular"/>
                <w:b/>
                <w:bCs/>
                <w:color w:val="000000"/>
              </w:rPr>
              <w:t xml:space="preserve">         </w:t>
            </w:r>
            <w:r>
              <w:rPr>
                <w:rFonts w:ascii="LMSans10-Regular" w:hAnsi="LMSans10-Regular" w:cs="LMSans10-Regular"/>
                <w:b/>
                <w:bCs/>
                <w:color w:val="000000"/>
              </w:rPr>
              <w:t xml:space="preserve">  </w:t>
            </w:r>
            <w:r w:rsidRPr="000F1802">
              <w:rPr>
                <w:rFonts w:ascii="Simplified Arabic" w:hAnsi="Simplified Arabic" w:cs="Simplified Arabic"/>
              </w:rPr>
              <w:t>Entrepreneur Bootcamp</w:t>
            </w:r>
            <w:r>
              <w:rPr>
                <w:rFonts w:ascii="Simplified Arabic" w:hAnsi="Simplified Arabic" w:cs="Simplified Arabic"/>
              </w:rPr>
              <w:t>/ Prince Crown Foundation.</w:t>
            </w:r>
            <w:r>
              <w:rPr>
                <w:rFonts w:ascii="LMSans10-Regular" w:hAnsi="LMSans10-Regular" w:cs="LMSans10-Regular"/>
                <w:color w:val="000000"/>
              </w:rPr>
              <w:t xml:space="preserve">      </w:t>
            </w:r>
          </w:p>
          <w:p w:rsidR="00394FB9" w:rsidRDefault="00394FB9" w:rsidP="00394FB9">
            <w:pPr>
              <w:tabs>
                <w:tab w:val="left" w:pos="990"/>
              </w:tabs>
              <w:ind w:left="-1170" w:firstLine="450"/>
              <w:rPr>
                <w:rFonts w:ascii="LMSans10-Regular" w:hAnsi="LMSans10-Regular" w:cs="LMSans10-Regular"/>
                <w:color w:val="000000"/>
              </w:rPr>
            </w:pPr>
          </w:p>
          <w:p w:rsidR="00394FB9" w:rsidRDefault="00394FB9" w:rsidP="00394FB9">
            <w:pPr>
              <w:pStyle w:val="Heading2"/>
              <w:outlineLvl w:val="1"/>
              <w:rPr>
                <w:rFonts w:ascii="Calibri" w:hAnsi="Calibri" w:cs="Calibri"/>
                <w:color w:val="0072C7"/>
              </w:rPr>
            </w:pPr>
            <w:r w:rsidRPr="00394FB9">
              <w:rPr>
                <w:rFonts w:ascii="Calibri" w:hAnsi="Calibri" w:cs="Calibri"/>
                <w:color w:val="0072C7"/>
              </w:rPr>
              <w:t>Online Courses with</w:t>
            </w:r>
            <w:r>
              <w:rPr>
                <w:rFonts w:ascii="Calibri" w:hAnsi="Calibri" w:cs="Calibri"/>
                <w:color w:val="0072C7"/>
              </w:rPr>
              <w:t xml:space="preserve"> </w:t>
            </w:r>
          </w:p>
          <w:p w:rsidR="00394FB9" w:rsidRDefault="00394FB9" w:rsidP="00394FB9">
            <w:pPr>
              <w:tabs>
                <w:tab w:val="left" w:pos="990"/>
              </w:tabs>
              <w:ind w:left="-1170" w:firstLine="450"/>
              <w:rPr>
                <w:rFonts w:ascii="LMSans10-Regular" w:hAnsi="LMSans10-Regular" w:cs="LMSans10-Regular"/>
                <w:color w:val="000000"/>
              </w:rPr>
            </w:pPr>
            <w:r>
              <w:rPr>
                <w:rFonts w:ascii="LMSans10-Regular" w:hAnsi="LMSans10-Regular" w:cs="LMSans10-Regular"/>
                <w:color w:val="000000"/>
              </w:rPr>
              <w:t xml:space="preserve">               </w:t>
            </w:r>
            <w:r w:rsidRPr="00394FB9">
              <w:rPr>
                <w:rFonts w:ascii="LMSans10-Regular" w:hAnsi="LMSans10-Regular" w:cs="LMSans10-Regular"/>
                <w:color w:val="000000"/>
              </w:rPr>
              <w:t>EDRAAK,</w:t>
            </w:r>
            <w:r w:rsidRPr="00394FB9">
              <w:rPr>
                <w:rFonts w:ascii="LMSans10-Regular" w:hAnsi="LMSans10-Regular" w:cs="LMSans10-Regular" w:hint="cs"/>
                <w:color w:val="000000"/>
                <w:rtl/>
              </w:rPr>
              <w:t xml:space="preserve"> </w:t>
            </w:r>
            <w:r w:rsidRPr="00394FB9">
              <w:rPr>
                <w:rFonts w:ascii="LMSans10-Regular" w:hAnsi="LMSans10-Regular" w:cs="LMSans10-Regular" w:hint="cs"/>
                <w:color w:val="000000"/>
              </w:rPr>
              <w:t>IBM</w:t>
            </w:r>
            <w:r w:rsidRPr="00394FB9">
              <w:rPr>
                <w:rFonts w:ascii="LMSans10-Regular" w:hAnsi="LMSans10-Regular" w:cs="LMSans10-Regular"/>
                <w:color w:val="000000"/>
              </w:rPr>
              <w:t xml:space="preserve"> digital notation platform, Coding Academy, Data Camp </w:t>
            </w:r>
            <w:proofErr w:type="gramStart"/>
            <w:r w:rsidRPr="00394FB9">
              <w:rPr>
                <w:rFonts w:ascii="LMSans10-Regular" w:hAnsi="LMSans10-Regular" w:cs="LMSans10-Regular"/>
                <w:color w:val="000000"/>
              </w:rPr>
              <w:t>Academy,</w:t>
            </w:r>
            <w:r w:rsidR="0053595B">
              <w:rPr>
                <w:rFonts w:ascii="LMSans10-Regular" w:hAnsi="LMSans10-Regular" w:cs="LMSans10-Regular"/>
                <w:color w:val="000000"/>
              </w:rPr>
              <w:t xml:space="preserve">   </w:t>
            </w:r>
            <w:proofErr w:type="gramEnd"/>
            <w:r w:rsidR="0053595B">
              <w:rPr>
                <w:rFonts w:ascii="LMSans10-Regular" w:hAnsi="LMSans10-Regular" w:cs="LMSans10-Regular"/>
                <w:color w:val="000000"/>
              </w:rPr>
              <w:t xml:space="preserve">  </w:t>
            </w:r>
            <w:r w:rsidRPr="00394FB9">
              <w:rPr>
                <w:rFonts w:ascii="LMSans10-Regular" w:hAnsi="LMSans10-Regular" w:cs="LMSans10-Regular"/>
                <w:color w:val="000000"/>
              </w:rPr>
              <w:t xml:space="preserve"> Udemy, Udacity. </w:t>
            </w:r>
          </w:p>
          <w:p w:rsidR="00ED2FD0" w:rsidRDefault="00ED2FD0" w:rsidP="00ED2FD0">
            <w:pPr>
              <w:pStyle w:val="Heading2"/>
              <w:outlineLvl w:val="1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Cool </w:t>
            </w:r>
            <w:r w:rsidR="0053595B">
              <w:rPr>
                <w:rFonts w:ascii="Calibri" w:hAnsi="Calibri" w:cs="Calibri"/>
                <w:color w:val="0072C7"/>
              </w:rPr>
              <w:t>things I have done</w:t>
            </w:r>
          </w:p>
          <w:p w:rsidR="00ED2FD0" w:rsidRDefault="00ED2FD0" w:rsidP="00ED2FD0">
            <w:r w:rsidRPr="00E62DC1">
              <w:rPr>
                <w:b/>
                <w:bCs/>
              </w:rPr>
              <w:t>2019</w:t>
            </w:r>
            <w:r>
              <w:t xml:space="preserve">        </w:t>
            </w:r>
          </w:p>
          <w:p w:rsidR="00ED2FD0" w:rsidRDefault="00ED2FD0" w:rsidP="00ED2FD0">
            <w:r>
              <w:t xml:space="preserve">First place in HTU university for Accelerated Innovation &amp; Entrepreneur Bootcamp/ Prince Crown Foundation. Fund of 3000 JD to support our project. </w:t>
            </w:r>
          </w:p>
          <w:p w:rsidR="00ED2FD0" w:rsidRDefault="00ED2FD0" w:rsidP="00ED2FD0"/>
          <w:p w:rsidR="00ED2FD0" w:rsidRDefault="00ED2FD0" w:rsidP="00ED2FD0">
            <w:r w:rsidRPr="00E62DC1">
              <w:rPr>
                <w:b/>
                <w:bCs/>
              </w:rPr>
              <w:t>2015 – 2017</w:t>
            </w:r>
            <w:r w:rsidRPr="00E62DC1">
              <w:t xml:space="preserve">  </w:t>
            </w:r>
          </w:p>
          <w:p w:rsidR="00ED2FD0" w:rsidRDefault="00ED2FD0" w:rsidP="00ED2FD0">
            <w:r w:rsidRPr="00E62DC1">
              <w:t>Tow year as a member of BIM system group</w:t>
            </w:r>
            <w:r>
              <w:t xml:space="preserve"> w</w:t>
            </w:r>
            <w:r w:rsidRPr="00FA5CA4">
              <w:t xml:space="preserve">orking within the team spirit in preparing plans, interviewing companies, seeing their products, made workshops and seminars for engineers </w:t>
            </w:r>
            <w:r>
              <w:t xml:space="preserve">were interested in these fields. </w:t>
            </w:r>
          </w:p>
          <w:p w:rsidR="00ED2FD0" w:rsidRDefault="00ED2FD0" w:rsidP="00ED2FD0"/>
          <w:p w:rsidR="00ED2FD0" w:rsidRDefault="00ED2FD0" w:rsidP="00ED2FD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2015 </w:t>
            </w:r>
          </w:p>
          <w:p w:rsidR="0053595B" w:rsidRDefault="0053595B" w:rsidP="00ED2FD0">
            <w:pPr>
              <w:rPr>
                <w:b/>
                <w:bCs/>
              </w:rPr>
            </w:pPr>
          </w:p>
          <w:p w:rsidR="0053595B" w:rsidRDefault="0053595B" w:rsidP="00ED2FD0">
            <w:r w:rsidRPr="0053595B">
              <w:t>A trainee engineer on the control government vehicles system and e-government projects.</w:t>
            </w:r>
          </w:p>
          <w:p w:rsidR="0053595B" w:rsidRDefault="0053595B" w:rsidP="00ED2FD0"/>
          <w:p w:rsidR="0053595B" w:rsidRDefault="0053595B" w:rsidP="00ED2FD0">
            <w:pPr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  <w:r w:rsidRPr="0053595B"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 xml:space="preserve">Things </w:t>
            </w:r>
            <w:r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>I care about</w:t>
            </w:r>
          </w:p>
          <w:p w:rsidR="0053595B" w:rsidRPr="0053595B" w:rsidRDefault="0053595B" w:rsidP="00ED2FD0">
            <w:pPr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</w:p>
          <w:p w:rsidR="0053595B" w:rsidRDefault="0053595B" w:rsidP="0053595B">
            <w:pPr>
              <w:pStyle w:val="ListParagraph"/>
              <w:numPr>
                <w:ilvl w:val="0"/>
                <w:numId w:val="5"/>
              </w:numPr>
            </w:pPr>
            <w:r>
              <w:t xml:space="preserve">My Inner peace, self-development, The community </w:t>
            </w:r>
          </w:p>
          <w:p w:rsidR="0053595B" w:rsidRDefault="0053595B" w:rsidP="0053595B">
            <w:pPr>
              <w:pStyle w:val="ListParagraph"/>
              <w:numPr>
                <w:ilvl w:val="0"/>
                <w:numId w:val="5"/>
              </w:numPr>
            </w:pPr>
            <w:r>
              <w:t xml:space="preserve">Innovation and Entrepreneurship </w:t>
            </w:r>
          </w:p>
          <w:p w:rsidR="0053595B" w:rsidRDefault="0053595B" w:rsidP="0053595B">
            <w:pPr>
              <w:pStyle w:val="ListParagraph"/>
              <w:numPr>
                <w:ilvl w:val="0"/>
                <w:numId w:val="5"/>
              </w:numPr>
            </w:pPr>
            <w:r>
              <w:t xml:space="preserve">Machine and Deep learning </w:t>
            </w:r>
          </w:p>
          <w:p w:rsidR="0053595B" w:rsidRDefault="0053595B" w:rsidP="0053595B">
            <w:pPr>
              <w:pStyle w:val="ListParagraph"/>
              <w:numPr>
                <w:ilvl w:val="0"/>
                <w:numId w:val="5"/>
              </w:numPr>
            </w:pPr>
            <w:r>
              <w:t xml:space="preserve">Artificial Intelligence and big data analytics </w:t>
            </w:r>
          </w:p>
          <w:p w:rsidR="0053595B" w:rsidRPr="0053595B" w:rsidRDefault="0053595B" w:rsidP="00ED2FD0">
            <w:pPr>
              <w:pStyle w:val="ListParagraph"/>
              <w:numPr>
                <w:ilvl w:val="0"/>
                <w:numId w:val="5"/>
              </w:numPr>
            </w:pPr>
            <w:r>
              <w:t xml:space="preserve">Scientific Research   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386667864D924682AD984B4C48A93389"/>
              </w:placeholder>
              <w:temporary/>
              <w:showingPlcHdr/>
              <w15:appearance w15:val="hidden"/>
            </w:sdtPr>
            <w:sdtEndPr/>
            <w:sdtContent>
              <w:p w:rsidR="00FA5CA4" w:rsidRPr="00E572D6" w:rsidRDefault="00FA5CA4" w:rsidP="00E62DC1">
                <w:pPr>
                  <w:pStyle w:val="Heading2"/>
                  <w:outlineLvl w:val="1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88AF39EB462D429AA4F2AF51EBB3374D"/>
              </w:placeholder>
              <w:temporary/>
              <w:showingPlcHdr/>
              <w15:appearance w15:val="hidden"/>
            </w:sdtPr>
            <w:sdtEndPr/>
            <w:sdtContent>
              <w:p w:rsidR="00FA5CA4" w:rsidRPr="0056708E" w:rsidRDefault="00FA5CA4" w:rsidP="00E62DC1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FA5CA4" w:rsidTr="001F1515">
        <w:trPr>
          <w:trHeight w:val="543"/>
        </w:trPr>
        <w:tc>
          <w:tcPr>
            <w:tcW w:w="720" w:type="dxa"/>
          </w:tcPr>
          <w:p w:rsidR="00FA5CA4" w:rsidRDefault="00FA5CA4" w:rsidP="00E62DC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</w:tcPr>
          <w:p w:rsidR="00FA5CA4" w:rsidRPr="00376291" w:rsidRDefault="00FA5CA4" w:rsidP="00E62DC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6B0C88" wp14:editId="1ACCA3FC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B43B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</w:tcPr>
          <w:p w:rsidR="00FA5CA4" w:rsidRPr="00380FD1" w:rsidRDefault="00FA5CA4" w:rsidP="00E62DC1">
            <w:pPr>
              <w:pStyle w:val="Information"/>
            </w:pPr>
            <w:r>
              <w:t>Amman, Jordan</w:t>
            </w:r>
          </w:p>
          <w:p w:rsidR="00FA5CA4" w:rsidRPr="00380FD1" w:rsidRDefault="00FA5CA4" w:rsidP="00E62DC1">
            <w:pPr>
              <w:pStyle w:val="Information"/>
            </w:pPr>
          </w:p>
        </w:tc>
        <w:tc>
          <w:tcPr>
            <w:tcW w:w="7165" w:type="dxa"/>
            <w:vMerge/>
          </w:tcPr>
          <w:p w:rsidR="00FA5CA4" w:rsidRDefault="00FA5CA4" w:rsidP="00E62DC1">
            <w:pPr>
              <w:pStyle w:val="Heading1"/>
              <w:outlineLvl w:val="0"/>
            </w:pPr>
          </w:p>
        </w:tc>
      </w:tr>
      <w:tr w:rsidR="00FA5CA4" w:rsidTr="001F1515">
        <w:trPr>
          <w:trHeight w:val="183"/>
        </w:trPr>
        <w:tc>
          <w:tcPr>
            <w:tcW w:w="720" w:type="dxa"/>
          </w:tcPr>
          <w:p w:rsidR="00FA5CA4" w:rsidRPr="00376291" w:rsidRDefault="00FA5CA4" w:rsidP="00E62DC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</w:tcPr>
          <w:p w:rsidR="00FA5CA4" w:rsidRPr="00376291" w:rsidRDefault="00FA5CA4" w:rsidP="00E62DC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7165" w:type="dxa"/>
            <w:vMerge/>
          </w:tcPr>
          <w:p w:rsidR="00FA5CA4" w:rsidRDefault="00FA5CA4" w:rsidP="00E62DC1">
            <w:pPr>
              <w:pStyle w:val="Heading1"/>
              <w:outlineLvl w:val="0"/>
            </w:pPr>
          </w:p>
        </w:tc>
      </w:tr>
      <w:tr w:rsidR="00FA5CA4" w:rsidTr="001F1515">
        <w:trPr>
          <w:trHeight w:val="624"/>
        </w:trPr>
        <w:tc>
          <w:tcPr>
            <w:tcW w:w="720" w:type="dxa"/>
          </w:tcPr>
          <w:p w:rsidR="00FA5CA4" w:rsidRDefault="00FA5CA4" w:rsidP="00E62DC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</w:tcPr>
          <w:p w:rsidR="00FA5CA4" w:rsidRPr="00376291" w:rsidRDefault="00FA5CA4" w:rsidP="00E62DC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BBC7A6" wp14:editId="39E7019F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D0A725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</w:tcPr>
          <w:p w:rsidR="00FA5CA4" w:rsidRPr="00380FD1" w:rsidRDefault="00FA5CA4" w:rsidP="00E62DC1">
            <w:pPr>
              <w:pStyle w:val="Information"/>
            </w:pPr>
          </w:p>
        </w:tc>
        <w:tc>
          <w:tcPr>
            <w:tcW w:w="7165" w:type="dxa"/>
            <w:vMerge/>
          </w:tcPr>
          <w:p w:rsidR="00FA5CA4" w:rsidRDefault="00FA5CA4" w:rsidP="00E62DC1">
            <w:pPr>
              <w:pStyle w:val="Heading1"/>
              <w:outlineLvl w:val="0"/>
            </w:pPr>
          </w:p>
        </w:tc>
      </w:tr>
      <w:tr w:rsidR="00FA5CA4" w:rsidTr="001F1515">
        <w:trPr>
          <w:trHeight w:val="183"/>
        </w:trPr>
        <w:tc>
          <w:tcPr>
            <w:tcW w:w="720" w:type="dxa"/>
          </w:tcPr>
          <w:p w:rsidR="00FA5CA4" w:rsidRPr="00376291" w:rsidRDefault="00FA5CA4" w:rsidP="00E62DC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</w:tcPr>
          <w:p w:rsidR="00FA5CA4" w:rsidRPr="00376291" w:rsidRDefault="00FA5CA4" w:rsidP="00E62DC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7165" w:type="dxa"/>
            <w:vMerge/>
          </w:tcPr>
          <w:p w:rsidR="00FA5CA4" w:rsidRDefault="00FA5CA4" w:rsidP="00E62DC1">
            <w:pPr>
              <w:pStyle w:val="Heading1"/>
              <w:outlineLvl w:val="0"/>
            </w:pPr>
          </w:p>
        </w:tc>
      </w:tr>
      <w:tr w:rsidR="00FA5CA4" w:rsidTr="001F1515">
        <w:trPr>
          <w:trHeight w:val="633"/>
        </w:trPr>
        <w:tc>
          <w:tcPr>
            <w:tcW w:w="720" w:type="dxa"/>
          </w:tcPr>
          <w:p w:rsidR="00FA5CA4" w:rsidRDefault="00FA5CA4" w:rsidP="00E62DC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</w:tcPr>
          <w:p w:rsidR="00FA5CA4" w:rsidRPr="00376291" w:rsidRDefault="00FA5CA4" w:rsidP="00E62DC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361430" wp14:editId="2BB17711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B25BC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</w:tcPr>
          <w:p w:rsidR="00FA5CA4" w:rsidRPr="00380FD1" w:rsidRDefault="00FA5CA4" w:rsidP="00E62DC1">
            <w:pPr>
              <w:pStyle w:val="Information"/>
            </w:pPr>
            <w:r>
              <w:t>amalawaisah@gmail.com</w:t>
            </w:r>
          </w:p>
        </w:tc>
        <w:tc>
          <w:tcPr>
            <w:tcW w:w="7165" w:type="dxa"/>
            <w:vMerge/>
          </w:tcPr>
          <w:p w:rsidR="00FA5CA4" w:rsidRDefault="00FA5CA4" w:rsidP="00E62DC1">
            <w:pPr>
              <w:pStyle w:val="Heading1"/>
              <w:outlineLvl w:val="0"/>
            </w:pPr>
          </w:p>
        </w:tc>
      </w:tr>
      <w:tr w:rsidR="00FA5CA4" w:rsidTr="001F1515">
        <w:trPr>
          <w:trHeight w:val="174"/>
        </w:trPr>
        <w:tc>
          <w:tcPr>
            <w:tcW w:w="720" w:type="dxa"/>
          </w:tcPr>
          <w:p w:rsidR="00FA5CA4" w:rsidRPr="00376291" w:rsidRDefault="00FA5CA4" w:rsidP="00E62DC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</w:tcPr>
          <w:p w:rsidR="00FA5CA4" w:rsidRPr="00376291" w:rsidRDefault="00FA5CA4" w:rsidP="00E62DC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7165" w:type="dxa"/>
            <w:vMerge/>
          </w:tcPr>
          <w:p w:rsidR="00FA5CA4" w:rsidRDefault="00FA5CA4" w:rsidP="00E62DC1">
            <w:pPr>
              <w:pStyle w:val="Heading1"/>
              <w:outlineLvl w:val="0"/>
            </w:pPr>
          </w:p>
        </w:tc>
      </w:tr>
      <w:tr w:rsidR="00FA5CA4" w:rsidTr="001F1515">
        <w:trPr>
          <w:trHeight w:val="441"/>
        </w:trPr>
        <w:tc>
          <w:tcPr>
            <w:tcW w:w="720" w:type="dxa"/>
          </w:tcPr>
          <w:p w:rsidR="00FA5CA4" w:rsidRPr="00804927" w:rsidRDefault="00FA5CA4" w:rsidP="00E62DC1">
            <w:pPr>
              <w:pStyle w:val="Information"/>
              <w:jc w:val="center"/>
              <w:rPr>
                <w:noProof/>
                <w:sz w:val="16"/>
                <w:szCs w:val="14"/>
              </w:rPr>
            </w:pPr>
          </w:p>
        </w:tc>
        <w:tc>
          <w:tcPr>
            <w:tcW w:w="630" w:type="dxa"/>
          </w:tcPr>
          <w:p w:rsidR="00FA5CA4" w:rsidRPr="00E62DC1" w:rsidRDefault="00FA5CA4" w:rsidP="00E62DC1">
            <w:pPr>
              <w:pStyle w:val="Information"/>
              <w:jc w:val="center"/>
              <w:rPr>
                <w:rFonts w:ascii="Calibri" w:hAnsi="Calibri" w:cs="Calibri"/>
                <w:b/>
                <w:bCs/>
                <w:color w:val="666666"/>
              </w:rPr>
            </w:pPr>
            <w:r w:rsidRPr="00E62DC1">
              <w:rPr>
                <w:rFonts w:ascii="Calibri" w:hAnsi="Calibri" w:cs="Calibri"/>
                <w:b/>
                <w:bCs/>
                <w:color w:val="16328C" w:themeColor="accent6" w:themeShade="BF"/>
                <w:sz w:val="16"/>
                <w:szCs w:val="14"/>
              </w:rPr>
              <w:t>language</w:t>
            </w:r>
          </w:p>
        </w:tc>
        <w:tc>
          <w:tcPr>
            <w:tcW w:w="2312" w:type="dxa"/>
          </w:tcPr>
          <w:p w:rsidR="00FA5CA4" w:rsidRPr="00380FD1" w:rsidRDefault="00FA5CA4" w:rsidP="00E62DC1">
            <w:pPr>
              <w:pStyle w:val="Information"/>
            </w:pPr>
            <w:r>
              <w:t xml:space="preserve">Arabic and English. </w:t>
            </w:r>
          </w:p>
        </w:tc>
        <w:tc>
          <w:tcPr>
            <w:tcW w:w="7165" w:type="dxa"/>
            <w:vMerge/>
          </w:tcPr>
          <w:p w:rsidR="00FA5CA4" w:rsidRDefault="00FA5CA4" w:rsidP="00E62DC1">
            <w:pPr>
              <w:pStyle w:val="Heading1"/>
              <w:outlineLvl w:val="0"/>
            </w:pPr>
          </w:p>
        </w:tc>
      </w:tr>
      <w:tr w:rsidR="00FA5CA4" w:rsidTr="001F1515">
        <w:trPr>
          <w:trHeight w:val="4581"/>
        </w:trPr>
        <w:tc>
          <w:tcPr>
            <w:tcW w:w="720" w:type="dxa"/>
          </w:tcPr>
          <w:p w:rsidR="00FA5CA4" w:rsidRPr="0056708E" w:rsidRDefault="00FA5CA4" w:rsidP="00E62DC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FA5CA4" w:rsidRDefault="00FA5CA4" w:rsidP="00E62DC1">
            <w:pPr>
              <w:rPr>
                <w:rFonts w:ascii="Calibri" w:hAnsi="Calibri" w:cs="Calibri"/>
                <w:color w:val="0072C7" w:themeColor="accent2"/>
              </w:rPr>
            </w:pPr>
          </w:p>
          <w:p w:rsidR="00FA5CA4" w:rsidRPr="00804927" w:rsidRDefault="00FA5CA4" w:rsidP="00E62DC1">
            <w:pPr>
              <w:pStyle w:val="ListParagraph"/>
              <w:numPr>
                <w:ilvl w:val="0"/>
                <w:numId w:val="4"/>
              </w:numPr>
              <w:ind w:left="330"/>
              <w:rPr>
                <w:rFonts w:ascii="Calibri" w:hAnsi="Calibri" w:cs="Calibri"/>
                <w:color w:val="0072C7" w:themeColor="accent2"/>
              </w:rPr>
            </w:pPr>
            <w:r w:rsidRPr="00804927">
              <w:rPr>
                <w:rFonts w:ascii="Calibri" w:hAnsi="Calibri" w:cs="Calibri"/>
                <w:b/>
                <w:bCs/>
                <w:color w:val="0072C7" w:themeColor="accent2"/>
              </w:rPr>
              <w:t>Interests</w:t>
            </w:r>
            <w:r>
              <w:rPr>
                <w:rFonts w:ascii="Calibri" w:hAnsi="Calibri" w:cs="Calibri"/>
                <w:b/>
                <w:bCs/>
                <w:color w:val="0072C7" w:themeColor="accent2"/>
              </w:rPr>
              <w:t xml:space="preserve">: </w:t>
            </w:r>
            <w:r w:rsidRPr="00804927">
              <w:rPr>
                <w:rFonts w:ascii="Calibri" w:hAnsi="Calibri" w:cs="Calibri"/>
                <w:color w:val="0072C7" w:themeColor="accent2"/>
              </w:rPr>
              <w:t xml:space="preserve"> Robot Learning, Swarm Intelligence, </w:t>
            </w:r>
          </w:p>
          <w:p w:rsidR="00FA5CA4" w:rsidRDefault="00FA5CA4" w:rsidP="00E62DC1">
            <w:pPr>
              <w:pStyle w:val="ListParagraph"/>
              <w:numPr>
                <w:ilvl w:val="0"/>
                <w:numId w:val="4"/>
              </w:numPr>
              <w:ind w:left="330"/>
              <w:rPr>
                <w:rFonts w:ascii="Calibri" w:hAnsi="Calibri" w:cs="Calibri"/>
                <w:color w:val="0072C7" w:themeColor="accent2"/>
              </w:rPr>
            </w:pPr>
            <w:r w:rsidRPr="00804927">
              <w:rPr>
                <w:rFonts w:ascii="Calibri" w:hAnsi="Calibri" w:cs="Calibri"/>
                <w:b/>
                <w:bCs/>
                <w:color w:val="0072C7" w:themeColor="accent2"/>
              </w:rPr>
              <w:t>Programming</w:t>
            </w:r>
            <w:r w:rsidRPr="00804927">
              <w:rPr>
                <w:rFonts w:ascii="Calibri" w:hAnsi="Calibri" w:cs="Calibri"/>
                <w:color w:val="0072C7" w:themeColor="accent2"/>
              </w:rPr>
              <w:t xml:space="preserve"> Python</w:t>
            </w:r>
            <w:r>
              <w:rPr>
                <w:rFonts w:ascii="Calibri" w:hAnsi="Calibri" w:cs="Calibri"/>
                <w:color w:val="0072C7" w:themeColor="accent2"/>
              </w:rPr>
              <w:t>,</w:t>
            </w:r>
            <w:r w:rsidRPr="00804927">
              <w:rPr>
                <w:rFonts w:ascii="Calibri" w:hAnsi="Calibri" w:cs="Calibri"/>
                <w:color w:val="0072C7" w:themeColor="accent2"/>
              </w:rPr>
              <w:t xml:space="preserve"> C, C++, C#, System C, Python, Ass</w:t>
            </w:r>
            <w:r>
              <w:rPr>
                <w:rFonts w:ascii="Calibri" w:hAnsi="Calibri" w:cs="Calibri"/>
                <w:color w:val="0072C7" w:themeColor="accent2"/>
              </w:rPr>
              <w:t>embly, VHDL, HTML, VB, ASP.net,</w:t>
            </w:r>
            <w:r w:rsidRPr="00804927">
              <w:rPr>
                <w:rFonts w:ascii="Calibri" w:hAnsi="Calibri" w:cs="Calibri"/>
                <w:color w:val="0072C7" w:themeColor="accent2"/>
              </w:rPr>
              <w:t xml:space="preserve"> CSS, JAVASCRIPT, SQL,</w:t>
            </w:r>
          </w:p>
          <w:p w:rsidR="00FA5CA4" w:rsidRPr="00804927" w:rsidRDefault="00FA5CA4" w:rsidP="00E62DC1">
            <w:pPr>
              <w:pStyle w:val="ListParagraph"/>
              <w:numPr>
                <w:ilvl w:val="0"/>
                <w:numId w:val="4"/>
              </w:numPr>
              <w:ind w:left="330"/>
              <w:rPr>
                <w:rFonts w:ascii="Calibri" w:hAnsi="Calibri" w:cs="Calibri"/>
                <w:color w:val="0072C7" w:themeColor="accent2"/>
              </w:rPr>
            </w:pPr>
            <w:r w:rsidRPr="00F542A4">
              <w:rPr>
                <w:rFonts w:ascii="Calibri" w:hAnsi="Calibri" w:cs="Calibri"/>
                <w:b/>
                <w:bCs/>
                <w:color w:val="0072C7" w:themeColor="accent2"/>
              </w:rPr>
              <w:t>Basic awareness</w:t>
            </w:r>
            <w:r w:rsidRPr="00804927">
              <w:rPr>
                <w:rFonts w:ascii="Calibri" w:hAnsi="Calibri" w:cs="Calibri"/>
                <w:color w:val="0072C7" w:themeColor="accent2"/>
              </w:rPr>
              <w:t xml:space="preserve"> </w:t>
            </w:r>
            <w:r>
              <w:rPr>
                <w:rFonts w:ascii="Calibri" w:hAnsi="Calibri" w:cs="Calibri"/>
                <w:color w:val="0072C7" w:themeColor="accent2"/>
              </w:rPr>
              <w:t>of</w:t>
            </w:r>
            <w:r w:rsidRPr="00804927">
              <w:rPr>
                <w:rFonts w:ascii="Calibri" w:hAnsi="Calibri" w:cs="Calibri"/>
                <w:color w:val="0072C7" w:themeColor="accent2"/>
              </w:rPr>
              <w:t xml:space="preserve"> AutoCAD, Rivet, 3D max, ORACLE, PHP.</w:t>
            </w:r>
          </w:p>
          <w:p w:rsidR="00FA5CA4" w:rsidRPr="00804927" w:rsidRDefault="00FA5CA4" w:rsidP="00E62DC1">
            <w:pPr>
              <w:pStyle w:val="ListParagraph"/>
              <w:numPr>
                <w:ilvl w:val="0"/>
                <w:numId w:val="4"/>
              </w:numPr>
              <w:ind w:left="330"/>
              <w:rPr>
                <w:rFonts w:ascii="Calibri" w:hAnsi="Calibri" w:cs="Calibri"/>
                <w:color w:val="0072C7" w:themeColor="accent2"/>
              </w:rPr>
            </w:pPr>
            <w:r w:rsidRPr="00804927">
              <w:rPr>
                <w:rFonts w:ascii="Calibri" w:hAnsi="Calibri" w:cs="Calibri"/>
                <w:b/>
                <w:bCs/>
                <w:color w:val="0072C7" w:themeColor="accent2"/>
              </w:rPr>
              <w:t>Tools</w:t>
            </w:r>
            <w:r>
              <w:rPr>
                <w:rFonts w:ascii="Calibri" w:hAnsi="Calibri" w:cs="Calibri"/>
                <w:color w:val="0072C7" w:themeColor="accent2"/>
              </w:rPr>
              <w:t xml:space="preserve"> RTOS</w:t>
            </w:r>
            <w:r w:rsidRPr="00804927">
              <w:rPr>
                <w:rFonts w:ascii="Calibri" w:hAnsi="Calibri" w:cs="Calibri"/>
                <w:color w:val="0072C7" w:themeColor="accent2"/>
              </w:rPr>
              <w:t>, Quartus, Maple, Webots, Linux, MATLAB, .NET</w:t>
            </w:r>
          </w:p>
        </w:tc>
        <w:tc>
          <w:tcPr>
            <w:tcW w:w="7165" w:type="dxa"/>
            <w:vMerge/>
          </w:tcPr>
          <w:p w:rsidR="00FA5CA4" w:rsidRDefault="00FA5CA4" w:rsidP="00E62DC1"/>
        </w:tc>
      </w:tr>
    </w:tbl>
    <w:p w:rsidR="007F5B63" w:rsidRPr="00CE1E3D" w:rsidRDefault="007F5B63" w:rsidP="006D79A8">
      <w:pPr>
        <w:pStyle w:val="BodyText"/>
      </w:pPr>
      <w:bookmarkStart w:id="0" w:name="_GoBack"/>
      <w:bookmarkEnd w:id="0"/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1E85" w:rsidRDefault="00E71E85" w:rsidP="00590471">
      <w:r>
        <w:separator/>
      </w:r>
    </w:p>
  </w:endnote>
  <w:endnote w:type="continuationSeparator" w:id="0">
    <w:p w:rsidR="00E71E85" w:rsidRDefault="00E71E8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MSans10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1E85" w:rsidRDefault="00E71E85" w:rsidP="00590471">
      <w:r>
        <w:separator/>
      </w:r>
    </w:p>
  </w:footnote>
  <w:footnote w:type="continuationSeparator" w:id="0">
    <w:p w:rsidR="00E71E85" w:rsidRDefault="00E71E8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1D8646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B9621E7"/>
    <w:multiLevelType w:val="hybridMultilevel"/>
    <w:tmpl w:val="A3A8E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94D11"/>
    <w:multiLevelType w:val="hybridMultilevel"/>
    <w:tmpl w:val="97947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063"/>
    <w:rsid w:val="00036063"/>
    <w:rsid w:val="00060042"/>
    <w:rsid w:val="0008685D"/>
    <w:rsid w:val="00090860"/>
    <w:rsid w:val="00091CDA"/>
    <w:rsid w:val="000F7BD3"/>
    <w:rsid w:val="00112FD7"/>
    <w:rsid w:val="00150ABD"/>
    <w:rsid w:val="001946FC"/>
    <w:rsid w:val="001F1515"/>
    <w:rsid w:val="00222466"/>
    <w:rsid w:val="0024753C"/>
    <w:rsid w:val="00276026"/>
    <w:rsid w:val="002B4549"/>
    <w:rsid w:val="00310F17"/>
    <w:rsid w:val="00322A46"/>
    <w:rsid w:val="003326CB"/>
    <w:rsid w:val="00335452"/>
    <w:rsid w:val="00353B60"/>
    <w:rsid w:val="00376291"/>
    <w:rsid w:val="00380FD1"/>
    <w:rsid w:val="00383D02"/>
    <w:rsid w:val="00385DE7"/>
    <w:rsid w:val="00394FB9"/>
    <w:rsid w:val="003D1B71"/>
    <w:rsid w:val="003F4D22"/>
    <w:rsid w:val="004E158A"/>
    <w:rsid w:val="0053595B"/>
    <w:rsid w:val="00565C77"/>
    <w:rsid w:val="0056708E"/>
    <w:rsid w:val="005801E5"/>
    <w:rsid w:val="00590471"/>
    <w:rsid w:val="005D01FA"/>
    <w:rsid w:val="00653E17"/>
    <w:rsid w:val="0069297B"/>
    <w:rsid w:val="006A08E8"/>
    <w:rsid w:val="006A7295"/>
    <w:rsid w:val="006D79A8"/>
    <w:rsid w:val="0072353B"/>
    <w:rsid w:val="007575B6"/>
    <w:rsid w:val="00780519"/>
    <w:rsid w:val="007B3C81"/>
    <w:rsid w:val="007D67CA"/>
    <w:rsid w:val="007E668F"/>
    <w:rsid w:val="007F5B63"/>
    <w:rsid w:val="00803A0A"/>
    <w:rsid w:val="00804927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37C7A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D738E"/>
    <w:rsid w:val="00CE1E3D"/>
    <w:rsid w:val="00D053FA"/>
    <w:rsid w:val="00D41A0E"/>
    <w:rsid w:val="00DC3F0A"/>
    <w:rsid w:val="00DF13D1"/>
    <w:rsid w:val="00E26AED"/>
    <w:rsid w:val="00E62DC1"/>
    <w:rsid w:val="00E71E85"/>
    <w:rsid w:val="00E73AB8"/>
    <w:rsid w:val="00E845B9"/>
    <w:rsid w:val="00E90A60"/>
    <w:rsid w:val="00EA566E"/>
    <w:rsid w:val="00ED2FD0"/>
    <w:rsid w:val="00ED47F7"/>
    <w:rsid w:val="00EE7E09"/>
    <w:rsid w:val="00F0223C"/>
    <w:rsid w:val="00F3235D"/>
    <w:rsid w:val="00F32393"/>
    <w:rsid w:val="00F542A4"/>
    <w:rsid w:val="00F878BD"/>
    <w:rsid w:val="00FA5CA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AFACF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table" w:styleId="GridTable2-Accent5">
    <w:name w:val="Grid Table 2 Accent 5"/>
    <w:basedOn w:val="TableNormal"/>
    <w:uiPriority w:val="47"/>
    <w:rsid w:val="001F1515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7Colorful-Accent6">
    <w:name w:val="Grid Table 7 Colorful Accent 6"/>
    <w:basedOn w:val="TableNormal"/>
    <w:uiPriority w:val="52"/>
    <w:rsid w:val="001F151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TS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527A3CC716E48FFB799AB326B670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DD360-1054-4E10-A293-9CAFCDA454B6}"/>
      </w:docPartPr>
      <w:docPartBody>
        <w:p w:rsidR="003C4373" w:rsidRDefault="008E00C3" w:rsidP="008E00C3">
          <w:pPr>
            <w:pStyle w:val="B527A3CC716E48FFB799AB326B6703B1"/>
          </w:pPr>
          <w:r w:rsidRPr="00AC6C7E">
            <w:t>Education</w:t>
          </w:r>
        </w:p>
      </w:docPartBody>
    </w:docPart>
    <w:docPart>
      <w:docPartPr>
        <w:name w:val="386667864D924682AD984B4C48A93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EB0FE-A3B8-4193-B617-0B6ADFCCEFCB}"/>
      </w:docPartPr>
      <w:docPartBody>
        <w:p w:rsidR="003C4373" w:rsidRDefault="008E00C3" w:rsidP="008E00C3">
          <w:pPr>
            <w:pStyle w:val="386667864D924682AD984B4C48A93389"/>
          </w:pPr>
          <w:r w:rsidRPr="00AC6C7E">
            <w:t>References</w:t>
          </w:r>
        </w:p>
      </w:docPartBody>
    </w:docPart>
    <w:docPart>
      <w:docPartPr>
        <w:name w:val="88AF39EB462D429AA4F2AF51EBB33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17153-148D-4DA3-A6CF-5B9B93F19716}"/>
      </w:docPartPr>
      <w:docPartBody>
        <w:p w:rsidR="003C4373" w:rsidRDefault="008E00C3" w:rsidP="008E00C3">
          <w:pPr>
            <w:pStyle w:val="88AF39EB462D429AA4F2AF51EBB3374D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MSans10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0C3"/>
    <w:rsid w:val="00116B68"/>
    <w:rsid w:val="003C4373"/>
    <w:rsid w:val="008E00C3"/>
    <w:rsid w:val="00B309E7"/>
    <w:rsid w:val="00B5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0A20DC4F1645149AE832FCA5FECBC9">
    <w:name w:val="EB0A20DC4F1645149AE832FCA5FECBC9"/>
  </w:style>
  <w:style w:type="paragraph" w:customStyle="1" w:styleId="A4E69B51A46B4FF8B124D6101254ED38">
    <w:name w:val="A4E69B51A46B4FF8B124D6101254ED38"/>
  </w:style>
  <w:style w:type="paragraph" w:customStyle="1" w:styleId="E36995F7700948E0911A38DCB19C22DB">
    <w:name w:val="E36995F7700948E0911A38DCB19C22DB"/>
  </w:style>
  <w:style w:type="paragraph" w:customStyle="1" w:styleId="7ECF70EA876E466A930437D565E24D22">
    <w:name w:val="7ECF70EA876E466A930437D565E24D22"/>
  </w:style>
  <w:style w:type="paragraph" w:customStyle="1" w:styleId="09EC0A653C5E45C395D38C20E4C73D07">
    <w:name w:val="09EC0A653C5E45C395D38C20E4C73D07"/>
  </w:style>
  <w:style w:type="paragraph" w:customStyle="1" w:styleId="4EC6F9B406144A54801A5DB79B647617">
    <w:name w:val="4EC6F9B406144A54801A5DB79B647617"/>
  </w:style>
  <w:style w:type="paragraph" w:customStyle="1" w:styleId="8B302B5933094EC08B5BC8497AB68A6F">
    <w:name w:val="8B302B5933094EC08B5BC8497AB68A6F"/>
  </w:style>
  <w:style w:type="paragraph" w:customStyle="1" w:styleId="E8577DE00EEC4C6A89098064341FC04B">
    <w:name w:val="E8577DE00EEC4C6A89098064341FC04B"/>
  </w:style>
  <w:style w:type="paragraph" w:customStyle="1" w:styleId="AFE0D0B34F5E466BAD2033B195D8F0B4">
    <w:name w:val="AFE0D0B34F5E466BAD2033B195D8F0B4"/>
  </w:style>
  <w:style w:type="paragraph" w:customStyle="1" w:styleId="667F545A134B44E9999489FAC0FF284E">
    <w:name w:val="667F545A134B44E9999489FAC0FF284E"/>
  </w:style>
  <w:style w:type="paragraph" w:customStyle="1" w:styleId="A17D0C31102F47C6949EE3763A3EC996">
    <w:name w:val="A17D0C31102F47C6949EE3763A3EC996"/>
  </w:style>
  <w:style w:type="paragraph" w:customStyle="1" w:styleId="D487B4AD551B4B6DBC38F44F2DF1A972">
    <w:name w:val="D487B4AD551B4B6DBC38F44F2DF1A972"/>
  </w:style>
  <w:style w:type="paragraph" w:customStyle="1" w:styleId="EBB369D046594263A67B3A2C56B3EA18">
    <w:name w:val="EBB369D046594263A67B3A2C56B3EA18"/>
  </w:style>
  <w:style w:type="paragraph" w:customStyle="1" w:styleId="EA3E60B28F0749C4B56C6B8305B2FC0B">
    <w:name w:val="EA3E60B28F0749C4B56C6B8305B2FC0B"/>
  </w:style>
  <w:style w:type="paragraph" w:customStyle="1" w:styleId="2F50F79CBC0B4611B447407111C55B1F">
    <w:name w:val="2F50F79CBC0B4611B447407111C55B1F"/>
  </w:style>
  <w:style w:type="paragraph" w:customStyle="1" w:styleId="D3EA0FF75814422D817682B95BF5579F">
    <w:name w:val="D3EA0FF75814422D817682B95BF5579F"/>
  </w:style>
  <w:style w:type="paragraph" w:customStyle="1" w:styleId="607E804BF61D48E38DE1FDA67106DD86">
    <w:name w:val="607E804BF61D48E38DE1FDA67106DD86"/>
  </w:style>
  <w:style w:type="paragraph" w:customStyle="1" w:styleId="21A3AD3CFE2844F0923F30D72450993D">
    <w:name w:val="21A3AD3CFE2844F0923F30D72450993D"/>
  </w:style>
  <w:style w:type="paragraph" w:customStyle="1" w:styleId="4574D4ACEC1D4BD2AC0B13E4CED47E5F">
    <w:name w:val="4574D4ACEC1D4BD2AC0B13E4CED47E5F"/>
  </w:style>
  <w:style w:type="paragraph" w:customStyle="1" w:styleId="AFB77B4BA9314D2589B8266DCC23CE38">
    <w:name w:val="AFB77B4BA9314D2589B8266DCC23CE38"/>
  </w:style>
  <w:style w:type="paragraph" w:customStyle="1" w:styleId="9B984512F9BB4677B767563B7CACDBC5">
    <w:name w:val="9B984512F9BB4677B767563B7CACDBC5"/>
  </w:style>
  <w:style w:type="paragraph" w:customStyle="1" w:styleId="87869D3CAC4F48BD9CAC234A79E9435D">
    <w:name w:val="87869D3CAC4F48BD9CAC234A79E9435D"/>
  </w:style>
  <w:style w:type="paragraph" w:customStyle="1" w:styleId="9F2CF250724D406EA07A39E1BF1F3C7C">
    <w:name w:val="9F2CF250724D406EA07A39E1BF1F3C7C"/>
  </w:style>
  <w:style w:type="paragraph" w:customStyle="1" w:styleId="CA3241D470764B1DA073427205A23E74">
    <w:name w:val="CA3241D470764B1DA073427205A23E74"/>
  </w:style>
  <w:style w:type="paragraph" w:customStyle="1" w:styleId="63BB56FB4CF54FC2A165F5A00D39CFCA">
    <w:name w:val="63BB56FB4CF54FC2A165F5A00D39CFCA"/>
  </w:style>
  <w:style w:type="paragraph" w:customStyle="1" w:styleId="C8989E631F95489EBD7CB82D2A07F0BB">
    <w:name w:val="C8989E631F95489EBD7CB82D2A07F0BB"/>
  </w:style>
  <w:style w:type="paragraph" w:customStyle="1" w:styleId="6E83DB61B4AA475EAEA31AE0F4E5810C">
    <w:name w:val="6E83DB61B4AA475EAEA31AE0F4E5810C"/>
  </w:style>
  <w:style w:type="paragraph" w:customStyle="1" w:styleId="4964DC0F4ED84DE0B7A588CFB5841E09">
    <w:name w:val="4964DC0F4ED84DE0B7A588CFB5841E09"/>
  </w:style>
  <w:style w:type="paragraph" w:customStyle="1" w:styleId="026C8FEC7EBF4D5DAFDD5B8AABD30A59">
    <w:name w:val="026C8FEC7EBF4D5DAFDD5B8AABD30A59"/>
  </w:style>
  <w:style w:type="paragraph" w:customStyle="1" w:styleId="6580370E3C2D4816A73D2E7BEDFC9F84">
    <w:name w:val="6580370E3C2D4816A73D2E7BEDFC9F84"/>
  </w:style>
  <w:style w:type="paragraph" w:customStyle="1" w:styleId="F01C8C19914E447BA57E5E0C1758E123">
    <w:name w:val="F01C8C19914E447BA57E5E0C1758E123"/>
  </w:style>
  <w:style w:type="paragraph" w:customStyle="1" w:styleId="2A4804032DCC427EBDE31FC82FF07288">
    <w:name w:val="2A4804032DCC427EBDE31FC82FF07288"/>
  </w:style>
  <w:style w:type="paragraph" w:customStyle="1" w:styleId="E64D107CAAD94C6E99924D20D557FB29">
    <w:name w:val="E64D107CAAD94C6E99924D20D557FB2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8CA691136AC497384EE6CB4B19D4E4A">
    <w:name w:val="18CA691136AC497384EE6CB4B19D4E4A"/>
  </w:style>
  <w:style w:type="paragraph" w:customStyle="1" w:styleId="2D44BB81E0ED461EAC3BE6DCAEA9FCB3">
    <w:name w:val="2D44BB81E0ED461EAC3BE6DCAEA9FCB3"/>
    <w:rsid w:val="008E00C3"/>
  </w:style>
  <w:style w:type="paragraph" w:customStyle="1" w:styleId="EC91264822A54F4C9636F8E37257257B">
    <w:name w:val="EC91264822A54F4C9636F8E37257257B"/>
    <w:rsid w:val="008E00C3"/>
  </w:style>
  <w:style w:type="paragraph" w:customStyle="1" w:styleId="76208D5DA93D4BAD81DEEE6B6F7D8993">
    <w:name w:val="76208D5DA93D4BAD81DEEE6B6F7D8993"/>
    <w:rsid w:val="008E00C3"/>
  </w:style>
  <w:style w:type="paragraph" w:customStyle="1" w:styleId="4F9287DA74434E86BE483D522133777A">
    <w:name w:val="4F9287DA74434E86BE483D522133777A"/>
    <w:rsid w:val="008E00C3"/>
  </w:style>
  <w:style w:type="paragraph" w:customStyle="1" w:styleId="88285E85D1294A1681E5E25DFA2FD666">
    <w:name w:val="88285E85D1294A1681E5E25DFA2FD666"/>
    <w:rsid w:val="008E00C3"/>
  </w:style>
  <w:style w:type="paragraph" w:customStyle="1" w:styleId="395E01CB77684DFA92FB1F4042C15C66">
    <w:name w:val="395E01CB77684DFA92FB1F4042C15C66"/>
    <w:rsid w:val="008E00C3"/>
  </w:style>
  <w:style w:type="paragraph" w:customStyle="1" w:styleId="C2CBCC69ED844FBDB05E1B5E2C079DF3">
    <w:name w:val="C2CBCC69ED844FBDB05E1B5E2C079DF3"/>
    <w:rsid w:val="008E00C3"/>
  </w:style>
  <w:style w:type="paragraph" w:customStyle="1" w:styleId="B527A3CC716E48FFB799AB326B6703B1">
    <w:name w:val="B527A3CC716E48FFB799AB326B6703B1"/>
    <w:rsid w:val="008E00C3"/>
  </w:style>
  <w:style w:type="paragraph" w:customStyle="1" w:styleId="974BC681E8614BD1A1A0BCB9B2593219">
    <w:name w:val="974BC681E8614BD1A1A0BCB9B2593219"/>
    <w:rsid w:val="008E00C3"/>
  </w:style>
  <w:style w:type="paragraph" w:customStyle="1" w:styleId="386667864D924682AD984B4C48A93389">
    <w:name w:val="386667864D924682AD984B4C48A93389"/>
    <w:rsid w:val="008E00C3"/>
  </w:style>
  <w:style w:type="paragraph" w:customStyle="1" w:styleId="88AF39EB462D429AA4F2AF51EBB3374D">
    <w:name w:val="88AF39EB462D429AA4F2AF51EBB3374D"/>
    <w:rsid w:val="008E00C3"/>
  </w:style>
  <w:style w:type="paragraph" w:customStyle="1" w:styleId="33FE148BAA91411BAE5C8DF2904FE61D">
    <w:name w:val="33FE148BAA91411BAE5C8DF2904FE61D"/>
    <w:rsid w:val="008E00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2020-06-02T00:11:00Z</dcterms:created>
  <dcterms:modified xsi:type="dcterms:W3CDTF">2020-06-22T10:48:00Z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