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6A" w:rsidRDefault="00CC656A">
      <w:pPr>
        <w:rPr>
          <w:rtl/>
        </w:rPr>
      </w:pPr>
    </w:p>
    <w:p w:rsidR="00CC656A" w:rsidRDefault="00CC656A">
      <w:pPr>
        <w:rPr>
          <w:rtl/>
        </w:rPr>
      </w:pPr>
    </w:p>
    <w:p w:rsidR="00CC656A" w:rsidRPr="00041E2B" w:rsidRDefault="00CC656A" w:rsidP="00535637">
      <w:pPr>
        <w:jc w:val="center"/>
        <w:rPr>
          <w:rFonts w:cs="PT Bold Heading"/>
          <w:b/>
          <w:bCs/>
          <w:color w:val="FF0000"/>
          <w:sz w:val="38"/>
          <w:szCs w:val="38"/>
          <w:u w:val="single"/>
        </w:rPr>
      </w:pPr>
      <w:r w:rsidRPr="00041E2B">
        <w:rPr>
          <w:rFonts w:cs="PT Bold Heading"/>
          <w:b/>
          <w:bCs/>
          <w:color w:val="FF0000"/>
          <w:sz w:val="38"/>
          <w:szCs w:val="38"/>
          <w:u w:val="single"/>
          <w:rtl/>
        </w:rPr>
        <w:t xml:space="preserve">السيرة الذاتية  </w:t>
      </w:r>
      <w:r w:rsidRPr="00041E2B">
        <w:rPr>
          <w:rFonts w:cs="PT Bold Heading"/>
          <w:b/>
          <w:bCs/>
          <w:color w:val="FF0000"/>
          <w:sz w:val="38"/>
          <w:szCs w:val="38"/>
          <w:u w:val="single"/>
        </w:rPr>
        <w:t>C.V.</w:t>
      </w:r>
    </w:p>
    <w:p w:rsidR="00CC656A" w:rsidRPr="00041E2B" w:rsidRDefault="00CC656A" w:rsidP="00535637">
      <w:pPr>
        <w:jc w:val="center"/>
        <w:rPr>
          <w:b/>
          <w:bCs/>
          <w:color w:val="365F91"/>
          <w:sz w:val="38"/>
          <w:szCs w:val="38"/>
          <w:rtl/>
        </w:rPr>
      </w:pPr>
      <w:r w:rsidRPr="00041E2B">
        <w:rPr>
          <w:b/>
          <w:bCs/>
          <w:color w:val="365F91"/>
          <w:sz w:val="38"/>
          <w:szCs w:val="38"/>
          <w:rtl/>
        </w:rPr>
        <w:t>م / منى عبد الله حجازى سالم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0A0"/>
      </w:tblPr>
      <w:tblGrid>
        <w:gridCol w:w="2559"/>
        <w:gridCol w:w="3446"/>
        <w:gridCol w:w="2517"/>
      </w:tblGrid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الاسم</w:t>
            </w:r>
          </w:p>
        </w:tc>
        <w:tc>
          <w:tcPr>
            <w:tcW w:w="3446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منى عبد الله حجازي سالم</w:t>
            </w:r>
          </w:p>
        </w:tc>
        <w:tc>
          <w:tcPr>
            <w:tcW w:w="2517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</w:rPr>
              <w:t xml:space="preserve">Name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nil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الكلية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كلية العلوم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والاقتصاد المنزلى بيشة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College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القسم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الاقتصاد المنزلي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Department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العمل الحالي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محاضر بكلية العلوم والاقتصاد المنزلى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>Current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الدرجة العلمية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ماجستير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Degree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المرتبة الأكاديمية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محاضر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>Academic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التخصص العام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اقتصاد منزلي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Major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التخصص الدقيق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ملابس ونسيج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Specialization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الجامعة التي تخرج فيها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كلية الاقتصاد المنزلي – جامعة المنوفية – جمهورية مصر العربية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University </w:t>
            </w:r>
          </w:p>
        </w:tc>
      </w:tr>
      <w:tr w:rsidR="00CC656A" w:rsidRPr="00255C49" w:rsidTr="00512BDC"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تاريخ التخرج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0"/>
                <w:szCs w:val="30"/>
                <w:rtl/>
              </w:rPr>
              <w:t>1999م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DDD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Date of graduation </w:t>
            </w:r>
          </w:p>
        </w:tc>
      </w:tr>
      <w:tr w:rsidR="00CC656A" w:rsidRPr="00255C49" w:rsidTr="00512BDC">
        <w:trPr>
          <w:trHeight w:val="387"/>
        </w:trPr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البريد الإلكتروني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hyperlink r:id="rId5" w:history="1">
              <w:r w:rsidRPr="00255C49">
                <w:rPr>
                  <w:rStyle w:val="Hyperlink"/>
                  <w:rFonts w:ascii="Times New Roman" w:hAnsi="Times New Roman"/>
                  <w:b/>
                  <w:bCs/>
                  <w:sz w:val="26"/>
                  <w:szCs w:val="26"/>
                </w:rPr>
                <w:t>mhejazi@kku.edu.sa</w:t>
              </w:r>
            </w:hyperlink>
          </w:p>
          <w:p w:rsidR="00CC656A" w:rsidRPr="00041E2B" w:rsidRDefault="00CC656A" w:rsidP="00512BDC">
            <w:pPr>
              <w:spacing w:after="0" w:line="480" w:lineRule="auto"/>
              <w:jc w:val="center"/>
              <w:rPr>
                <w:rFonts w:ascii="Times New Roman" w:hAnsi="Times New Roman" w:cs="Times New Roman"/>
                <w:rtl/>
              </w:rPr>
            </w:pPr>
            <w:r w:rsidRPr="00041E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mhejazi@ub.edu.sa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1E2B">
              <w:rPr>
                <w:rFonts w:ascii="Times New Roman" w:hAnsi="Times New Roman" w:cs="Times New Roman"/>
                <w:sz w:val="34"/>
                <w:szCs w:val="34"/>
              </w:rPr>
              <w:t xml:space="preserve">E – mail </w:t>
            </w:r>
          </w:p>
        </w:tc>
      </w:tr>
      <w:tr w:rsidR="00CC656A" w:rsidRPr="00255C49" w:rsidTr="00512BDC">
        <w:trPr>
          <w:trHeight w:val="387"/>
        </w:trPr>
        <w:tc>
          <w:tcPr>
            <w:tcW w:w="2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</w:pPr>
            <w:r w:rsidRPr="00041E2B">
              <w:rPr>
                <w:rFonts w:ascii="Times New Roman" w:hAnsi="Times New Roman" w:cs="Times New Roman"/>
                <w:b/>
                <w:bCs/>
                <w:color w:val="FFFFFF"/>
                <w:sz w:val="34"/>
                <w:szCs w:val="34"/>
                <w:rtl/>
              </w:rPr>
              <w:t>الهاتف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41E2B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0554065696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656A" w:rsidRPr="00041E2B" w:rsidRDefault="00CC656A" w:rsidP="00512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</w:tbl>
    <w:p w:rsidR="00CC656A" w:rsidRPr="00041E2B" w:rsidRDefault="00CC656A" w:rsidP="00535637">
      <w:p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u w:val="single"/>
          <w:rtl/>
        </w:rPr>
      </w:pPr>
    </w:p>
    <w:p w:rsidR="00CC656A" w:rsidRPr="00041E2B" w:rsidRDefault="00CC656A" w:rsidP="00535637">
      <w:pPr>
        <w:spacing w:after="0" w:line="240" w:lineRule="auto"/>
        <w:rPr>
          <w:rFonts w:ascii="Times New Roman" w:hAnsi="Times New Roman" w:cs="PT Bold Heading"/>
          <w:b/>
          <w:bCs/>
          <w:color w:val="FF0000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>عنوان رسالة الماجستير</w:t>
      </w:r>
    </w:p>
    <w:p w:rsidR="00CC656A" w:rsidRPr="00041E2B" w:rsidRDefault="00CC656A" w:rsidP="00535637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CC656A" w:rsidRPr="00041E2B" w:rsidRDefault="00CC656A" w:rsidP="00535637">
      <w:pPr>
        <w:spacing w:after="0" w:line="240" w:lineRule="auto"/>
        <w:ind w:firstLine="720"/>
        <w:rPr>
          <w:rFonts w:ascii="Times New Roman" w:hAnsi="Times New Roman" w:cs="Times New Roman"/>
          <w:b/>
          <w:bCs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تأثير اختلاف زوايا ميل وامتدادات التركيب  النسيجى المبردي وبعض متغيرات التركيب البنائى على الخواص الوظيفية لأربطة العنق</w:t>
      </w:r>
    </w:p>
    <w:p w:rsidR="00CC656A" w:rsidRPr="00041E2B" w:rsidRDefault="00CC656A" w:rsidP="00535637">
      <w:pPr>
        <w:spacing w:after="0" w:line="240" w:lineRule="auto"/>
        <w:rPr>
          <w:rFonts w:ascii="Times New Roman" w:hAnsi="Times New Roman" w:cs="Times New Roman"/>
          <w:b/>
          <w:bCs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الخبرات السابقة</w:t>
      </w:r>
    </w:p>
    <w:p w:rsidR="00CC656A" w:rsidRPr="00041E2B" w:rsidRDefault="00CC656A" w:rsidP="00535637">
      <w:pPr>
        <w:spacing w:line="240" w:lineRule="auto"/>
        <w:rPr>
          <w:rFonts w:ascii="Times New Roman" w:hAnsi="Times New Roman" w:cs="PT Bold Heading"/>
          <w:color w:val="FF0000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20"/>
          <w:szCs w:val="34"/>
          <w:u w:val="single"/>
          <w:rtl/>
        </w:rPr>
        <w:t>المناصب الإدارية: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u w:val="single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محاضر, جامعة الملك  خالد , المملكة العربية السعودية 1429 – الآن</w:t>
      </w:r>
      <w:r w:rsidRPr="00041E2B">
        <w:rPr>
          <w:rFonts w:ascii="Times New Roman" w:hAnsi="Times New Roman" w:cs="Times New Roman"/>
          <w:b/>
          <w:bCs/>
          <w:sz w:val="34"/>
          <w:szCs w:val="34"/>
          <w:u w:val="single"/>
          <w:rtl/>
        </w:rPr>
        <w:t xml:space="preserve"> .</w:t>
      </w:r>
    </w:p>
    <w:p w:rsidR="00CC656A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رئيسة قسم الاقتصاد المنزلي –كلية العلوم والآداب بالنماص- جامعة الملك خالد- المملكة العربية السعودية(1432- ا</w:t>
      </w:r>
      <w:r>
        <w:rPr>
          <w:rFonts w:ascii="Times New Roman" w:hAnsi="Times New Roman" w:cs="Times New Roman"/>
          <w:b/>
          <w:bCs/>
          <w:sz w:val="34"/>
          <w:szCs w:val="34"/>
          <w:rtl/>
        </w:rPr>
        <w:t>1437</w:t>
      </w: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).</w:t>
      </w:r>
    </w:p>
    <w:p w:rsidR="00CC656A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  <w:rtl/>
        </w:rPr>
        <w:t>الاشراف على التربية الميدانى لطالبات قسم الاقتصاد المنزلى 1429/1430 هـ</w:t>
      </w:r>
    </w:p>
    <w:p w:rsidR="00CC656A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  <w:rtl/>
        </w:rPr>
        <w:t>عضو بكنترول قسم الاقتصاد المنزلى  عام 29/1430هـ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hAnsi="Times New Roman" w:cs="Times New Roman"/>
          <w:b/>
          <w:bCs/>
          <w:sz w:val="34"/>
          <w:szCs w:val="34"/>
          <w:rtl/>
        </w:rPr>
        <w:t>رئاسة كنترول قسم الاقتصاد المنزلى 1432 حتى الان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عضو لجنة الجودة بقسم الاقتصاد المنزلي (1432) 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عضو لجنة الجداول بقسم الاقتصاد المنزلي عام 1430هـ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عضو الارشاد الاكاديمى عام 1432 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عضو لجنة التعلم الالكترونى 1432هـ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مسئولة النشاط بقسم الاقتصاد المنزلي ( الحفلات الثقافية وحفلات التخرج للطالبات ) 1429-1432 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عضو تحول ( قنوات التواصل الاجتماعى ) عام 1435 هـ</w:t>
      </w:r>
    </w:p>
    <w:p w:rsidR="00CC656A" w:rsidRPr="00041E2B" w:rsidRDefault="00CC656A" w:rsidP="00535637">
      <w:pPr>
        <w:pStyle w:val="ListParagraph"/>
        <w:numPr>
          <w:ilvl w:val="0"/>
          <w:numId w:val="2"/>
        </w:numPr>
        <w:spacing w:after="0" w:line="240" w:lineRule="auto"/>
        <w:ind w:left="368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رئيسة لجنة تعيين المعيدات لقسم الاقتصاد والفيزياء لعام 1437 هـ</w:t>
      </w:r>
    </w:p>
    <w:p w:rsidR="00CC656A" w:rsidRPr="00041E2B" w:rsidRDefault="00CC656A" w:rsidP="00535637">
      <w:pPr>
        <w:spacing w:line="240" w:lineRule="auto"/>
        <w:rPr>
          <w:rFonts w:ascii="Times New Roman" w:hAnsi="Times New Roman" w:cs="Times New Roman"/>
          <w:b/>
          <w:bCs/>
          <w:color w:val="FF0000"/>
          <w:sz w:val="38"/>
          <w:szCs w:val="38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38"/>
          <w:szCs w:val="38"/>
          <w:u w:val="single"/>
          <w:rtl/>
        </w:rPr>
        <w:t>الدورات التدريبية (متدرب ) :</w:t>
      </w:r>
      <w:r w:rsidRPr="00041E2B">
        <w:rPr>
          <w:rFonts w:ascii="Times New Roman" w:hAnsi="Times New Roman" w:cs="Times New Roman"/>
          <w:b/>
          <w:bCs/>
          <w:color w:val="FF0000"/>
          <w:sz w:val="38"/>
          <w:szCs w:val="38"/>
          <w:u w:val="single"/>
          <w:rtl/>
        </w:rPr>
        <w:t>-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شهادة 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 ICDL Ver 4.0</w:t>
      </w: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 الرخصة الدولية لقيادة الحاسب الآلي من منظمة اليونسكو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مكثفة في اللغة الانجليزية – جامعة المنوفية – جمهورية مصر العربية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فيجول بيسك – جامعة المنوفية – جمهورية مصر العربية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تصميم الأزياء باستخدام الحاسب الآلي – كلية الاقتصاد المنزلي – جامعة المنوفية – جمهورية مصر العربية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تنفيذ باترونات  حريمي – كلية الاقتصاد المنزلي – جامعة المنوفية – جمهورية مصر العربية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إنجاز - جامعة الملك خالد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دورة مهارات التدريس الجامعى- عمادة الجودة- جامعة الملك خالد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حضور المؤتمر العلمى - جامعة الملك خالد- 1436 هـ</w:t>
      </w:r>
    </w:p>
    <w:p w:rsidR="00CC656A" w:rsidRPr="00041E2B" w:rsidRDefault="00CC656A" w:rsidP="00535637">
      <w:pPr>
        <w:spacing w:after="0" w:line="240" w:lineRule="auto"/>
        <w:ind w:left="278" w:hanging="357"/>
        <w:rPr>
          <w:rFonts w:ascii="Times New Roman" w:hAnsi="Times New Roman" w:cs="PT Bold Heading"/>
          <w:b/>
          <w:bCs/>
          <w:color w:val="FF0000"/>
          <w:sz w:val="28"/>
          <w:szCs w:val="28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28"/>
          <w:szCs w:val="28"/>
          <w:u w:val="single"/>
          <w:rtl/>
        </w:rPr>
        <w:t xml:space="preserve"> دورات في التعلم الإلكتروني : ( جامعة الملك خالد </w:t>
      </w:r>
      <w:r w:rsidRPr="00041E2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  <w:t>–</w:t>
      </w:r>
      <w:r w:rsidRPr="00041E2B">
        <w:rPr>
          <w:rFonts w:ascii="Times New Roman" w:hAnsi="Times New Roman" w:cs="PT Bold Heading"/>
          <w:b/>
          <w:bCs/>
          <w:color w:val="FF0000"/>
          <w:sz w:val="28"/>
          <w:szCs w:val="28"/>
          <w:u w:val="single"/>
          <w:rtl/>
        </w:rPr>
        <w:t xml:space="preserve"> الملكة العربية السعودية ) : -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تفعيل نظام إدارة التعلم (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Blackboard 9.1</w:t>
      </w: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)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استخدام المصادر التعليمية المفتوحة في التعلم الإلكتروني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بناء نظام إدارة التعلم (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Blackboard 9.1</w:t>
      </w: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)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نظام الفصول الافتراضية 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Elluminate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الاختبارات الالكترونية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التعلم الإلكتروني في تعزيز جعل الطالب محور العملية التعليمية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نظام الاختبارات الإلكترونية 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Questionmark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تفعيل الأنشطة الإلكترونية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برنامج تصميم الدروس الإلكترونية 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>Articulate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المرحلة الثانية لشهادة جامعة الملك خالد فى التعلم الالكترونى(  شهادة تحقيق معايير الجودة  للمقرر الالكترونى )</w:t>
      </w:r>
    </w:p>
    <w:p w:rsidR="00CC656A" w:rsidRPr="00041E2B" w:rsidRDefault="00CC656A" w:rsidP="0053563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دورة </w:t>
      </w:r>
      <w:r w:rsidRPr="00041E2B">
        <w:rPr>
          <w:rFonts w:ascii="Times New Roman" w:hAnsi="Times New Roman" w:cs="Times New Roman"/>
          <w:b/>
          <w:bCs/>
          <w:sz w:val="34"/>
          <w:szCs w:val="34"/>
        </w:rPr>
        <w:t xml:space="preserve">Qm </w:t>
      </w: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  ( تحقيق الجودة  فى مجال التعلم الالكترونى)</w:t>
      </w:r>
    </w:p>
    <w:p w:rsidR="00CC656A" w:rsidRPr="00041E2B" w:rsidRDefault="00CC656A" w:rsidP="0053563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bCs/>
          <w:sz w:val="34"/>
          <w:szCs w:val="34"/>
          <w:rtl/>
        </w:rPr>
      </w:pPr>
    </w:p>
    <w:p w:rsidR="00CC656A" w:rsidRDefault="00CC656A" w:rsidP="00535637">
      <w:pPr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</w:pP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>الدورات التدريبية ( مدرب ) :</w:t>
      </w:r>
      <w:r w:rsidRPr="00041E2B"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rtl/>
        </w:rPr>
        <w:t>-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دورة انجاز لأعضاء هيئة التدريس</w:t>
      </w:r>
    </w:p>
    <w:p w:rsidR="00CC656A" w:rsidRPr="00041E2B" w:rsidRDefault="00CC656A" w:rsidP="0053563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دورة الفصول الافتراضية لعضوات هيئة  التدريس</w:t>
      </w:r>
    </w:p>
    <w:p w:rsidR="00CC656A" w:rsidRPr="00041E2B" w:rsidRDefault="00CC656A" w:rsidP="00535637">
      <w:pPr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>المقررات التدريسية: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ملابس مناسبات خاصة</w:t>
      </w:r>
    </w:p>
    <w:p w:rsidR="00CC656A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ملابس أطفال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  <w:rtl/>
        </w:rPr>
        <w:t>تثقيف ملبسي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ملابس منزلية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أسس اعداد الباترونات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اعداد وتنفيذ الملابس الخارجية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تاريخ تطور الازياء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المنسوجات والعناية بها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العلاقات الانسانية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وسائل الاعلام 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تأثيث المسكن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تصميم أزياء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التصميم الزخرفي</w:t>
      </w:r>
    </w:p>
    <w:p w:rsidR="00CC656A" w:rsidRPr="00041E2B" w:rsidRDefault="00CC656A" w:rsidP="005356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مشروع بحث (الإشراف على مشاريع بحثية للطالبات تخصص ملابس ونسيج)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rtl/>
        </w:rPr>
      </w:pPr>
      <w:r w:rsidRPr="00041E2B"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>الأنشطة :</w:t>
      </w:r>
      <w:r w:rsidRPr="00041E2B"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rtl/>
        </w:rPr>
        <w:t>-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 القيام بحفلات  التخرج  للقسم-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hAnsi="Times New Roman" w:cs="Times New Roman"/>
          <w:b/>
          <w:bCs/>
          <w:sz w:val="34"/>
          <w:szCs w:val="34"/>
          <w:rtl/>
        </w:rPr>
        <w:t>- القيام بحفلات ثقافية للقسم   +   حفلات لدور الأيتام تحت اشراف القسم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معرض لأعمال الطالبات لعام 1436 وعام 1437 ه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-انشاء قنوات للتواصل الاجتماعى للقسم والتفاعل مع الطالبات وعمل مونتاج لفيديوهات أنشطة القسم وتحميلها </w:t>
      </w:r>
    </w:p>
    <w:p w:rsidR="00CC656A" w:rsidRPr="00041E2B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الاشراف على اعمال الطالبات للمؤتمر الطلابى السابع لعام 1436/ 1437 هـ</w:t>
      </w:r>
    </w:p>
    <w:p w:rsidR="00CC656A" w:rsidRDefault="00CC656A" w:rsidP="00535637">
      <w:pPr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</w:pPr>
      <w:r w:rsidRPr="00041E2B">
        <w:rPr>
          <w:rFonts w:ascii="Times New Roman" w:hAnsi="Times New Roman" w:cs="Times New Roman"/>
          <w:b/>
          <w:bCs/>
          <w:sz w:val="34"/>
          <w:szCs w:val="34"/>
          <w:rtl/>
        </w:rPr>
        <w:t>- المساهمة فى أنشطة الكلية( عمل فيديو تجميعى لأنشطة الكلية لعام 1437 هـ</w:t>
      </w:r>
    </w:p>
    <w:p w:rsidR="00CC656A" w:rsidRPr="00704307" w:rsidRDefault="00CC656A" w:rsidP="00535637">
      <w:pPr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</w:pPr>
      <w:r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 xml:space="preserve">الدروع و </w:t>
      </w:r>
      <w:r w:rsidRPr="00704307">
        <w:rPr>
          <w:rFonts w:ascii="Times New Roman" w:hAnsi="Times New Roman" w:cs="PT Bold Heading"/>
          <w:b/>
          <w:bCs/>
          <w:color w:val="FF0000"/>
          <w:sz w:val="34"/>
          <w:szCs w:val="34"/>
          <w:u w:val="single"/>
          <w:rtl/>
        </w:rPr>
        <w:t>شهادات الشكر و التقدير :-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hAnsi="Times New Roman" w:cs="Times New Roman"/>
          <w:sz w:val="34"/>
          <w:szCs w:val="34"/>
          <w:rtl/>
        </w:rPr>
        <w:t xml:space="preserve">- </w:t>
      </w: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درع فوز القسم بالمركز الأول للأنشطة على مستوى الكلية عام 1434 - 1435هـ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-  درع جامعة بيشة لمشاركتي بالأنشطة عام 1436 - 1437 هـ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- شهادة شكر وتقدير للمشاركة فى مسابقة السمو الثانية لمنسوبات الكلية عام 1430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- شهادة شكر وتقدير على ما كلفت به من مهام وحدة التطوير و الجودة عام 1433-1434هـ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- شهادة شكر وتقدير على ما قدمته من جهودة في رئاسة القسم1434-1435 ، 1435-1436هـ</w:t>
      </w:r>
    </w:p>
    <w:p w:rsidR="00CC656A" w:rsidRPr="00E9699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>- شهادة شكر وتقدير على تنظيم معرض الاقتصاد المنزلي عام 2015</w:t>
      </w:r>
    </w:p>
    <w:p w:rsidR="00CC656A" w:rsidRPr="00535637" w:rsidRDefault="00CC656A" w:rsidP="00535637">
      <w:pPr>
        <w:rPr>
          <w:rFonts w:ascii="Times New Roman" w:hAnsi="Times New Roman" w:cs="Times New Roman"/>
          <w:b/>
          <w:bCs/>
          <w:sz w:val="34"/>
          <w:szCs w:val="34"/>
          <w:rtl/>
        </w:rPr>
      </w:pPr>
      <w:r w:rsidRPr="00E96997">
        <w:rPr>
          <w:rFonts w:ascii="Times New Roman" w:hAnsi="Times New Roman" w:cs="Times New Roman"/>
          <w:b/>
          <w:bCs/>
          <w:sz w:val="34"/>
          <w:szCs w:val="34"/>
          <w:rtl/>
        </w:rPr>
        <w:t xml:space="preserve">- شهادة شكر وتقدير لتفعيل برامج النشاط </w:t>
      </w:r>
      <w:r>
        <w:rPr>
          <w:rFonts w:ascii="Times New Roman" w:hAnsi="Times New Roman" w:cs="Times New Roman"/>
          <w:b/>
          <w:bCs/>
          <w:sz w:val="34"/>
          <w:szCs w:val="34"/>
          <w:rtl/>
        </w:rPr>
        <w:t>الطلابي بالكلية لعام 1436-1437ه</w:t>
      </w:r>
    </w:p>
    <w:p w:rsidR="00CC656A" w:rsidRDefault="00CC656A">
      <w:pPr>
        <w:rPr>
          <w:rtl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6" o:spid="_x0000_i1025" type="#_x0000_t75" style="width:410.25pt;height:564pt;visibility:visible">
            <v:imagedata r:id="rId6" o:title=""/>
          </v:shape>
        </w:pict>
      </w:r>
    </w:p>
    <w:p w:rsidR="00CC656A" w:rsidRDefault="00CC656A">
      <w:pPr>
        <w:rPr>
          <w:rtl/>
        </w:rPr>
      </w:pPr>
      <w:r w:rsidRPr="00F14468">
        <w:rPr>
          <w:u w:val="single"/>
          <w:lang w:bidi="ar-EG"/>
        </w:rPr>
        <w:pict>
          <v:shape id="_x0000_i1026" type="#_x0000_t75" style="width:461.25pt;height:374.25pt">
            <v:imagedata r:id="rId7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Pr="00163B5C" w:rsidRDefault="00CC656A" w:rsidP="00163B5C">
      <w:pPr>
        <w:rPr>
          <w:rtl/>
          <w:lang w:bidi="ar-EG"/>
        </w:rPr>
      </w:pPr>
    </w:p>
    <w:p w:rsidR="00CC656A" w:rsidRPr="003B7754" w:rsidRDefault="00CC656A" w:rsidP="00163B5C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  <w:lang w:bidi="ar-EG"/>
        </w:rPr>
      </w:pPr>
      <w:r>
        <w:rPr>
          <w:rFonts w:ascii="Times New Roman" w:hAnsi="Times New Roman" w:cs="Times New Roman"/>
          <w:b/>
          <w:bCs/>
          <w:sz w:val="36"/>
          <w:szCs w:val="36"/>
          <w:rtl/>
        </w:rPr>
        <w:t>الحصول على</w:t>
      </w:r>
      <w:r w:rsidRPr="003B7754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شهادة جامعة الملك خالد للتعلم الالكتروني خلال الفصل الدراسي الثاني لعام ١٤٣٣ هـ</w:t>
      </w:r>
    </w:p>
    <w:p w:rsidR="00CC656A" w:rsidRPr="003B7754" w:rsidRDefault="00CC656A" w:rsidP="00163B5C">
      <w:pPr>
        <w:jc w:val="center"/>
        <w:rPr>
          <w:b/>
          <w:bCs/>
          <w:rtl/>
          <w:lang w:bidi="ar-EG"/>
        </w:rPr>
      </w:pPr>
      <w:r w:rsidRPr="003B7754">
        <w:rPr>
          <w:b/>
          <w:bCs/>
        </w:rPr>
        <w:t>http://elc.kku.edu.sa/node/2234</w:t>
      </w:r>
    </w:p>
    <w:p w:rsidR="00CC656A" w:rsidRPr="003B7754" w:rsidRDefault="00CC656A" w:rsidP="00163B5C">
      <w:pPr>
        <w:jc w:val="center"/>
        <w:rPr>
          <w:b/>
          <w:bCs/>
          <w:rtl/>
          <w:lang w:bidi="ar-EG"/>
        </w:rPr>
      </w:pPr>
      <w:r w:rsidRPr="003B7754">
        <w:rPr>
          <w:b/>
          <w:bCs/>
          <w:rtl/>
          <w:lang w:bidi="ar-EG"/>
        </w:rPr>
        <w:t>رابط الشهادة من موقع التعلم الالكترونى بجامغة الملك خالد</w:t>
      </w:r>
    </w:p>
    <w:p w:rsidR="00CC656A" w:rsidRDefault="00CC656A" w:rsidP="00163B5C">
      <w:pPr>
        <w:bidi w:val="0"/>
        <w:rPr>
          <w:b/>
          <w:bCs/>
          <w:lang w:bidi="ar-EG"/>
        </w:rPr>
      </w:pPr>
    </w:p>
    <w:p w:rsidR="00CC656A" w:rsidRPr="00163B5C" w:rsidRDefault="00CC656A" w:rsidP="00163B5C">
      <w:pPr>
        <w:rPr>
          <w:rtl/>
          <w:lang w:bidi="ar-EG"/>
        </w:rPr>
      </w:pPr>
    </w:p>
    <w:p w:rsidR="00CC656A" w:rsidRDefault="00CC656A" w:rsidP="00163B5C">
      <w:pPr>
        <w:rPr>
          <w:rtl/>
          <w:lang w:bidi="ar-EG"/>
        </w:rPr>
      </w:pPr>
    </w:p>
    <w:p w:rsidR="00CC656A" w:rsidRPr="00163B5C" w:rsidRDefault="00CC656A" w:rsidP="00163B5C">
      <w:pPr>
        <w:ind w:firstLine="720"/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9" o:spid="_x0000_i1027" type="#_x0000_t75" style="width:415.5pt;height:302.25pt;visibility:visible">
            <v:imagedata r:id="rId8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1" o:spid="_x0000_i1028" type="#_x0000_t75" style="width:415.5pt;height:302.25pt;visibility:visible">
            <v:imagedata r:id="rId9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2" o:spid="_x0000_i1029" type="#_x0000_t75" style="width:415.5pt;height:302.25pt;visibility:visible">
            <v:imagedata r:id="rId10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3" o:spid="_x0000_i1030" type="#_x0000_t75" style="width:415.5pt;height:302.25pt;visibility:visible">
            <v:imagedata r:id="rId11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4" o:spid="_x0000_i1031" type="#_x0000_t75" style="width:415.5pt;height:302.25pt;visibility:visible">
            <v:imagedata r:id="rId12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5" o:spid="_x0000_i1032" type="#_x0000_t75" style="width:415.5pt;height:302.25pt;visibility:visible">
            <v:imagedata r:id="rId13" o:title=""/>
          </v:shape>
        </w:pict>
      </w:r>
    </w:p>
    <w:p w:rsidR="00CC656A" w:rsidRDefault="00CC656A">
      <w:pPr>
        <w:rPr>
          <w:rtl/>
          <w:lang w:bidi="ar-EG"/>
        </w:rPr>
      </w:pPr>
      <w:r w:rsidRPr="00F14468">
        <w:rPr>
          <w:noProof/>
          <w:u w:val="single"/>
        </w:rPr>
        <w:pict>
          <v:shape id="صورة 16" o:spid="_x0000_i1033" type="#_x0000_t75" style="width:415.5pt;height:302.25pt;visibility:visible">
            <v:imagedata r:id="rId14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7" o:spid="_x0000_i1034" type="#_x0000_t75" style="width:415.5pt;height:302.25pt;visibility:visible">
            <v:imagedata r:id="rId15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8" o:spid="_x0000_i1035" type="#_x0000_t75" style="width:415.5pt;height:302.25pt;visibility:visible">
            <v:imagedata r:id="rId16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19" o:spid="_x0000_i1036" type="#_x0000_t75" style="width:415.5pt;height:302.25pt;visibility:visible">
            <v:imagedata r:id="rId17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21" o:spid="_x0000_i1037" type="#_x0000_t75" style="width:415.5pt;height:302.25pt;visibility:visible">
            <v:imagedata r:id="rId18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23" o:spid="_x0000_i1038" type="#_x0000_t75" style="width:415.5pt;height:302.25pt;visibility:visible">
            <v:imagedata r:id="rId19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24" o:spid="_x0000_i1039" type="#_x0000_t75" style="width:415.5pt;height:302.25pt;visibility:visible">
            <v:imagedata r:id="rId20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25" o:spid="_x0000_i1040" type="#_x0000_t75" style="width:415.5pt;height:302.25pt;visibility:visible">
            <v:imagedata r:id="rId21" o:title=""/>
          </v:shape>
        </w:pict>
      </w:r>
    </w:p>
    <w:p w:rsidR="00CC656A" w:rsidRDefault="00CC656A">
      <w:pPr>
        <w:rPr>
          <w:rtl/>
          <w:lang w:bidi="ar-EG"/>
        </w:rPr>
      </w:pPr>
      <w:r>
        <w:rPr>
          <w:noProof/>
        </w:rPr>
        <w:pict>
          <v:shape id="صورة 26" o:spid="_x0000_i1041" type="#_x0000_t75" style="width:415.5pt;height:302.25pt;visibility:visible">
            <v:imagedata r:id="rId22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 w:rsidP="00AC46B0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  <w:rtl/>
        </w:rPr>
      </w:pPr>
    </w:p>
    <w:p w:rsidR="00CC656A" w:rsidRPr="00AC46B0" w:rsidRDefault="00CC656A">
      <w:pPr>
        <w:rPr>
          <w:rtl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Pr="00163B5C" w:rsidRDefault="00CC656A">
      <w:pPr>
        <w:rPr>
          <w:b/>
          <w:bCs/>
          <w:sz w:val="36"/>
          <w:szCs w:val="36"/>
          <w:rtl/>
          <w:lang w:bidi="ar-EG"/>
        </w:rPr>
      </w:pPr>
      <w:r w:rsidRPr="00163B5C">
        <w:rPr>
          <w:b/>
          <w:bCs/>
          <w:sz w:val="36"/>
          <w:szCs w:val="36"/>
          <w:rtl/>
          <w:lang w:bidi="ar-EG"/>
        </w:rPr>
        <w:t xml:space="preserve">شهادة الجودة  </w: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</w:rPr>
      </w:pPr>
      <w:r>
        <w:rPr>
          <w:noProof/>
        </w:rPr>
        <w:pict>
          <v:shape id="صورة 1" o:spid="_x0000_i1042" type="#_x0000_t75" style="width:409.5pt;height:230.25pt;visibility:visible">
            <v:imagedata r:id="rId23" o:title=""/>
          </v:shape>
        </w:pict>
      </w: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rtl/>
          <w:lang w:bidi="ar-EG"/>
        </w:rPr>
      </w:pPr>
    </w:p>
    <w:p w:rsidR="00CC656A" w:rsidRDefault="00CC656A">
      <w:pPr>
        <w:rPr>
          <w:lang w:bidi="ar-EG"/>
        </w:rPr>
      </w:pPr>
    </w:p>
    <w:sectPr w:rsidR="00CC656A" w:rsidSect="00272862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71094"/>
    <w:multiLevelType w:val="hybridMultilevel"/>
    <w:tmpl w:val="8B560C66"/>
    <w:lvl w:ilvl="0" w:tplc="D8DE4B6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55D58"/>
    <w:multiLevelType w:val="hybridMultilevel"/>
    <w:tmpl w:val="AAAA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A4FD5"/>
    <w:multiLevelType w:val="hybridMultilevel"/>
    <w:tmpl w:val="76E2511C"/>
    <w:lvl w:ilvl="0" w:tplc="04AC84E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6E79"/>
    <w:rsid w:val="000056DC"/>
    <w:rsid w:val="0002255A"/>
    <w:rsid w:val="00041E2B"/>
    <w:rsid w:val="00046B9C"/>
    <w:rsid w:val="000878B8"/>
    <w:rsid w:val="000A061A"/>
    <w:rsid w:val="000C3AAA"/>
    <w:rsid w:val="000F0C0E"/>
    <w:rsid w:val="00122DEA"/>
    <w:rsid w:val="001545CC"/>
    <w:rsid w:val="00163B5C"/>
    <w:rsid w:val="00165DA7"/>
    <w:rsid w:val="001D5E29"/>
    <w:rsid w:val="002346C9"/>
    <w:rsid w:val="00255C49"/>
    <w:rsid w:val="00272862"/>
    <w:rsid w:val="002A763B"/>
    <w:rsid w:val="002C0FC1"/>
    <w:rsid w:val="00310F8A"/>
    <w:rsid w:val="00321E72"/>
    <w:rsid w:val="00340BCE"/>
    <w:rsid w:val="003B7754"/>
    <w:rsid w:val="003E3AC6"/>
    <w:rsid w:val="003F39C7"/>
    <w:rsid w:val="00420D34"/>
    <w:rsid w:val="00423DB9"/>
    <w:rsid w:val="004642C1"/>
    <w:rsid w:val="004751A3"/>
    <w:rsid w:val="00496885"/>
    <w:rsid w:val="004C56ED"/>
    <w:rsid w:val="004F0B87"/>
    <w:rsid w:val="0050141A"/>
    <w:rsid w:val="00512BDC"/>
    <w:rsid w:val="00522FD3"/>
    <w:rsid w:val="00535637"/>
    <w:rsid w:val="00583E33"/>
    <w:rsid w:val="005B5A88"/>
    <w:rsid w:val="005E6E79"/>
    <w:rsid w:val="00660E94"/>
    <w:rsid w:val="006B2AE7"/>
    <w:rsid w:val="006B42EB"/>
    <w:rsid w:val="00704307"/>
    <w:rsid w:val="007A5736"/>
    <w:rsid w:val="007B166D"/>
    <w:rsid w:val="007B6362"/>
    <w:rsid w:val="0080454B"/>
    <w:rsid w:val="00804F8F"/>
    <w:rsid w:val="008318E9"/>
    <w:rsid w:val="008327C2"/>
    <w:rsid w:val="0085078F"/>
    <w:rsid w:val="00966200"/>
    <w:rsid w:val="009A636A"/>
    <w:rsid w:val="009D4E6F"/>
    <w:rsid w:val="00A00A72"/>
    <w:rsid w:val="00AC2CFA"/>
    <w:rsid w:val="00AC46B0"/>
    <w:rsid w:val="00AE21E4"/>
    <w:rsid w:val="00AF62E8"/>
    <w:rsid w:val="00B50CDB"/>
    <w:rsid w:val="00B84B73"/>
    <w:rsid w:val="00BB0A70"/>
    <w:rsid w:val="00C1342F"/>
    <w:rsid w:val="00C2660A"/>
    <w:rsid w:val="00C34DC9"/>
    <w:rsid w:val="00C66089"/>
    <w:rsid w:val="00CC656A"/>
    <w:rsid w:val="00D772A3"/>
    <w:rsid w:val="00D950F4"/>
    <w:rsid w:val="00DA1C45"/>
    <w:rsid w:val="00DD1FCD"/>
    <w:rsid w:val="00DD2FB5"/>
    <w:rsid w:val="00DF393E"/>
    <w:rsid w:val="00DF448C"/>
    <w:rsid w:val="00E1124E"/>
    <w:rsid w:val="00E25DCF"/>
    <w:rsid w:val="00E72AD2"/>
    <w:rsid w:val="00E96997"/>
    <w:rsid w:val="00EA3690"/>
    <w:rsid w:val="00EB6DAA"/>
    <w:rsid w:val="00ED07B8"/>
    <w:rsid w:val="00EE0EF4"/>
    <w:rsid w:val="00F14468"/>
    <w:rsid w:val="00F735CB"/>
    <w:rsid w:val="00FB08CC"/>
    <w:rsid w:val="00FE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690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6E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563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3563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mhejazi@kku.edu.s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15</Pages>
  <Words>647</Words>
  <Characters>3691</Characters>
  <Application>Microsoft Office Outlook</Application>
  <DocSecurity>0</DocSecurity>
  <Lines>0</Lines>
  <Paragraphs>0</Paragraphs>
  <ScaleCrop>false</ScaleCrop>
  <Company>Ahmed-Under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Mona Mohamad</dc:creator>
  <cp:keywords/>
  <dc:description/>
  <cp:lastModifiedBy>Mohamed Ibrahim</cp:lastModifiedBy>
  <cp:revision>2</cp:revision>
  <dcterms:created xsi:type="dcterms:W3CDTF">2017-02-08T18:14:00Z</dcterms:created>
  <dcterms:modified xsi:type="dcterms:W3CDTF">2017-02-08T18:14:00Z</dcterms:modified>
</cp:coreProperties>
</file>