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19AD" w:rsidRPr="00E070EB" w:rsidRDefault="006919AD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44"/>
          <w:szCs w:val="44"/>
          <w:shd w:val="clear" w:color="auto" w:fill="FFFFFF" w:themeFill="background1"/>
        </w:rPr>
      </w:pPr>
      <w:r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>ا</w:t>
      </w:r>
      <w:r w:rsidRPr="00E070EB">
        <w:rPr>
          <w:rFonts w:ascii="Simplified Arabic" w:eastAsia="Tahoma" w:hAnsi="Simplified Arabic" w:cs="Simplified Arabic" w:hint="eastAsia"/>
          <w:b/>
          <w:bCs/>
          <w:sz w:val="44"/>
          <w:szCs w:val="44"/>
          <w:shd w:val="clear" w:color="auto" w:fill="FFFFFF" w:themeFill="background1"/>
          <w:rtl/>
        </w:rPr>
        <w:t>لذكاء</w:t>
      </w:r>
      <w:r w:rsidRPr="00E070EB">
        <w:rPr>
          <w:rFonts w:ascii="Simplified Arabic" w:eastAsia="Tahoma" w:hAnsi="Simplified Arabic" w:cs="Simplified Arabic"/>
          <w:b/>
          <w:bCs/>
          <w:sz w:val="44"/>
          <w:szCs w:val="44"/>
          <w:shd w:val="clear" w:color="auto" w:fill="FFFFFF" w:themeFill="background1"/>
          <w:rtl/>
        </w:rPr>
        <w:t xml:space="preserve"> </w:t>
      </w:r>
      <w:proofErr w:type="spellStart"/>
      <w:r w:rsidRPr="00E070EB">
        <w:rPr>
          <w:rFonts w:ascii="Simplified Arabic" w:eastAsia="Tahoma" w:hAnsi="Simplified Arabic" w:cs="Simplified Arabic" w:hint="eastAsia"/>
          <w:b/>
          <w:bCs/>
          <w:sz w:val="44"/>
          <w:szCs w:val="44"/>
          <w:shd w:val="clear" w:color="auto" w:fill="FFFFFF" w:themeFill="background1"/>
          <w:rtl/>
        </w:rPr>
        <w:t>ال</w:t>
      </w:r>
      <w:r w:rsidR="00FB1270"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>أ</w:t>
      </w:r>
      <w:r w:rsidRPr="00E070EB">
        <w:rPr>
          <w:rFonts w:ascii="Simplified Arabic" w:eastAsia="Tahoma" w:hAnsi="Simplified Arabic" w:cs="Simplified Arabic" w:hint="eastAsia"/>
          <w:b/>
          <w:bCs/>
          <w:sz w:val="44"/>
          <w:szCs w:val="44"/>
          <w:shd w:val="clear" w:color="auto" w:fill="FFFFFF" w:themeFill="background1"/>
          <w:rtl/>
        </w:rPr>
        <w:t>صطناعي</w:t>
      </w:r>
      <w:proofErr w:type="spellEnd"/>
      <w:r w:rsidR="00FB1270"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 xml:space="preserve"> </w:t>
      </w:r>
      <w:r w:rsidR="00217723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 xml:space="preserve"> </w:t>
      </w:r>
      <w:r w:rsidR="00FB1270"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 xml:space="preserve">- </w:t>
      </w:r>
      <w:proofErr w:type="spellStart"/>
      <w:r w:rsidR="00FB1270"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>و</w:t>
      </w:r>
      <w:r w:rsidR="00297FDC" w:rsidRPr="00E070EB">
        <w:rPr>
          <w:rFonts w:ascii="Simplified Arabic" w:eastAsia="Tahoma" w:hAnsi="Simplified Arabic" w:cs="Simplified Arabic" w:hint="eastAsia"/>
          <w:b/>
          <w:bCs/>
          <w:sz w:val="44"/>
          <w:szCs w:val="44"/>
          <w:shd w:val="clear" w:color="auto" w:fill="FFFFFF" w:themeFill="background1"/>
          <w:rtl/>
        </w:rPr>
        <w:t>إ</w:t>
      </w:r>
      <w:r w:rsidR="00297FDC" w:rsidRPr="00E070EB">
        <w:rPr>
          <w:rFonts w:ascii="Simplified Arabic" w:eastAsia="Tahoma" w:hAnsi="Simplified Arabic" w:cs="Simplified Arabic"/>
          <w:b/>
          <w:bCs/>
          <w:sz w:val="44"/>
          <w:szCs w:val="44"/>
          <w:shd w:val="clear" w:color="auto" w:fill="FFFFFF" w:themeFill="background1"/>
          <w:rtl/>
        </w:rPr>
        <w:t>ستراتيجيات</w:t>
      </w:r>
      <w:r w:rsidR="00297FDC" w:rsidRPr="00E070EB">
        <w:rPr>
          <w:rFonts w:ascii="Simplified Arabic" w:eastAsia="Tahoma" w:hAnsi="Simplified Arabic" w:cs="Simplified Arabic" w:hint="cs"/>
          <w:b/>
          <w:bCs/>
          <w:sz w:val="44"/>
          <w:szCs w:val="44"/>
          <w:shd w:val="clear" w:color="auto" w:fill="FFFFFF" w:themeFill="background1"/>
          <w:rtl/>
        </w:rPr>
        <w:t>ه</w:t>
      </w:r>
      <w:proofErr w:type="spellEnd"/>
      <w:r w:rsidR="00297FDC" w:rsidRPr="00E070EB">
        <w:rPr>
          <w:rFonts w:ascii="Simplified Arabic" w:eastAsia="Tahoma" w:hAnsi="Simplified Arabic" w:cs="Simplified Arabic"/>
          <w:b/>
          <w:bCs/>
          <w:sz w:val="44"/>
          <w:szCs w:val="44"/>
          <w:shd w:val="clear" w:color="auto" w:fill="FFFFFF" w:themeFill="background1"/>
          <w:rtl/>
        </w:rPr>
        <w:t xml:space="preserve"> العالمية</w:t>
      </w:r>
    </w:p>
    <w:p w:rsidR="006919AD" w:rsidRDefault="009D3011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ــــــــــــــــــــــــــــــــــــــــــــــ</w:t>
      </w:r>
      <w:r w:rsidR="00297FD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ــــــــــــــــــ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ـــــــــــــــــــــــــــــــــــــــــ</w:t>
      </w:r>
    </w:p>
    <w:p w:rsidR="00527CE4" w:rsidRDefault="00527CE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  <w:lang w:bidi="ar-IQ"/>
        </w:rPr>
      </w:pP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lang w:val="en-GB" w:eastAsia="en-GB"/>
        </w:rPr>
        <w:drawing>
          <wp:inline distT="0" distB="0" distL="0" distR="0" wp14:anchorId="4E02BB0C" wp14:editId="59CE95DF">
            <wp:extent cx="1822327" cy="2203809"/>
            <wp:effectExtent l="0" t="0" r="6985" b="635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87" cy="221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E94" w:rsidRPr="00297FDC" w:rsidRDefault="00230E9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40"/>
          <w:szCs w:val="40"/>
          <w:shd w:val="clear" w:color="auto" w:fill="FFFFFF" w:themeFill="background1"/>
          <w:lang w:bidi="ar-IQ"/>
        </w:rPr>
      </w:pPr>
      <w:r w:rsidRPr="00230E94">
        <w:rPr>
          <w:rFonts w:ascii="Simplified Arabic" w:eastAsia="Tahoma" w:hAnsi="Simplified Arabic" w:cs="Simplified Arabic" w:hint="eastAsia"/>
          <w:b/>
          <w:bCs/>
          <w:sz w:val="40"/>
          <w:szCs w:val="40"/>
          <w:shd w:val="clear" w:color="auto" w:fill="FFFFFF" w:themeFill="background1"/>
          <w:rtl/>
          <w:lang w:bidi="ar-IQ"/>
        </w:rPr>
        <w:t>الذكاء</w:t>
      </w:r>
      <w:r w:rsidRPr="00230E94">
        <w:rPr>
          <w:rFonts w:ascii="Simplified Arabic" w:eastAsia="Tahoma" w:hAnsi="Simplified Arabic" w:cs="Simplified Arabic"/>
          <w:b/>
          <w:bCs/>
          <w:sz w:val="40"/>
          <w:szCs w:val="40"/>
          <w:shd w:val="clear" w:color="auto" w:fill="FFFFFF" w:themeFill="background1"/>
          <w:rtl/>
          <w:lang w:bidi="ar-IQ"/>
        </w:rPr>
        <w:t xml:space="preserve"> </w:t>
      </w:r>
      <w:proofErr w:type="spellStart"/>
      <w:r w:rsidRPr="00230E94">
        <w:rPr>
          <w:rFonts w:ascii="Simplified Arabic" w:eastAsia="Tahoma" w:hAnsi="Simplified Arabic" w:cs="Simplified Arabic" w:hint="eastAsia"/>
          <w:b/>
          <w:bCs/>
          <w:sz w:val="40"/>
          <w:szCs w:val="40"/>
          <w:shd w:val="clear" w:color="auto" w:fill="FFFFFF" w:themeFill="background1"/>
          <w:rtl/>
          <w:lang w:bidi="ar-IQ"/>
        </w:rPr>
        <w:t>ال</w:t>
      </w:r>
      <w:r w:rsidRPr="00230E94">
        <w:rPr>
          <w:rFonts w:ascii="Simplified Arabic" w:eastAsia="Tahoma" w:hAnsi="Simplified Arabic" w:cs="Simplified Arabic" w:hint="cs"/>
          <w:b/>
          <w:bCs/>
          <w:sz w:val="40"/>
          <w:szCs w:val="40"/>
          <w:shd w:val="clear" w:color="auto" w:fill="FFFFFF" w:themeFill="background1"/>
          <w:rtl/>
          <w:lang w:bidi="ar-IQ"/>
        </w:rPr>
        <w:t>أ</w:t>
      </w:r>
      <w:r w:rsidRPr="00230E94">
        <w:rPr>
          <w:rFonts w:ascii="Simplified Arabic" w:eastAsia="Tahoma" w:hAnsi="Simplified Arabic" w:cs="Simplified Arabic" w:hint="eastAsia"/>
          <w:b/>
          <w:bCs/>
          <w:sz w:val="40"/>
          <w:szCs w:val="40"/>
          <w:shd w:val="clear" w:color="auto" w:fill="FFFFFF" w:themeFill="background1"/>
          <w:rtl/>
          <w:lang w:bidi="ar-IQ"/>
        </w:rPr>
        <w:t>صطناعي</w:t>
      </w:r>
      <w:proofErr w:type="spellEnd"/>
      <w:r w:rsidRPr="00230E94">
        <w:rPr>
          <w:rFonts w:ascii="Simplified Arabic" w:eastAsia="Tahoma" w:hAnsi="Simplified Arabic" w:cs="Simplified Arabic" w:hint="cs"/>
          <w:b/>
          <w:bCs/>
          <w:sz w:val="40"/>
          <w:szCs w:val="40"/>
          <w:shd w:val="clear" w:color="auto" w:fill="FFFFFF" w:themeFill="background1"/>
          <w:rtl/>
          <w:lang w:bidi="ar-IQ"/>
        </w:rPr>
        <w:t xml:space="preserve"> </w:t>
      </w:r>
      <w:r w:rsidR="005928DA">
        <w:rPr>
          <w:rFonts w:ascii="Simplified Arabic" w:eastAsia="Tahoma" w:hAnsi="Simplified Arabic" w:cs="Simplified Arabic"/>
          <w:b/>
          <w:bCs/>
          <w:sz w:val="40"/>
          <w:szCs w:val="40"/>
          <w:shd w:val="clear" w:color="auto" w:fill="FFFFFF" w:themeFill="background1"/>
          <w:rtl/>
          <w:lang w:bidi="ar-IQ"/>
        </w:rPr>
        <w:t>–</w:t>
      </w:r>
      <w:r w:rsidRPr="00230E94">
        <w:rPr>
          <w:rFonts w:ascii="Simplified Arabic" w:eastAsia="Tahoma" w:hAnsi="Simplified Arabic" w:cs="Simplified Arabic" w:hint="cs"/>
          <w:b/>
          <w:bCs/>
          <w:sz w:val="40"/>
          <w:szCs w:val="40"/>
          <w:shd w:val="clear" w:color="auto" w:fill="FFFFFF" w:themeFill="background1"/>
          <w:rtl/>
          <w:lang w:bidi="ar-IQ"/>
        </w:rPr>
        <w:t xml:space="preserve"> </w:t>
      </w:r>
      <w:proofErr w:type="spellStart"/>
      <w:r w:rsidRPr="00230E94">
        <w:rPr>
          <w:rFonts w:ascii="Simplified Arabic" w:eastAsia="Tahoma" w:hAnsi="Simplified Arabic" w:cs="Simplified Arabic" w:hint="cs"/>
          <w:b/>
          <w:bCs/>
          <w:sz w:val="40"/>
          <w:szCs w:val="40"/>
          <w:shd w:val="clear" w:color="auto" w:fill="FFFFFF" w:themeFill="background1"/>
          <w:rtl/>
          <w:lang w:bidi="ar-IQ"/>
        </w:rPr>
        <w:t>و</w:t>
      </w:r>
      <w:r w:rsidRPr="00230E94">
        <w:rPr>
          <w:rFonts w:ascii="Simplified Arabic" w:eastAsia="Tahoma" w:hAnsi="Simplified Arabic" w:cs="Simplified Arabic" w:hint="eastAsia"/>
          <w:b/>
          <w:bCs/>
          <w:sz w:val="40"/>
          <w:szCs w:val="40"/>
          <w:shd w:val="clear" w:color="auto" w:fill="FFFFFF" w:themeFill="background1"/>
          <w:rtl/>
          <w:lang w:bidi="ar-IQ"/>
        </w:rPr>
        <w:t>إ</w:t>
      </w:r>
      <w:r w:rsidRPr="00230E94">
        <w:rPr>
          <w:rFonts w:ascii="Simplified Arabic" w:eastAsia="Tahoma" w:hAnsi="Simplified Arabic" w:cs="Simplified Arabic"/>
          <w:b/>
          <w:bCs/>
          <w:sz w:val="40"/>
          <w:szCs w:val="40"/>
          <w:shd w:val="clear" w:color="auto" w:fill="FFFFFF" w:themeFill="background1"/>
          <w:rtl/>
          <w:lang w:bidi="ar-IQ"/>
        </w:rPr>
        <w:t>ستراتيجيات</w:t>
      </w:r>
      <w:r w:rsidRPr="00230E94">
        <w:rPr>
          <w:rFonts w:ascii="Simplified Arabic" w:eastAsia="Tahoma" w:hAnsi="Simplified Arabic" w:cs="Simplified Arabic" w:hint="cs"/>
          <w:b/>
          <w:bCs/>
          <w:sz w:val="40"/>
          <w:szCs w:val="40"/>
          <w:shd w:val="clear" w:color="auto" w:fill="FFFFFF" w:themeFill="background1"/>
          <w:rtl/>
          <w:lang w:bidi="ar-IQ"/>
        </w:rPr>
        <w:t>ه</w:t>
      </w:r>
      <w:proofErr w:type="spellEnd"/>
      <w:r w:rsidRPr="00230E94">
        <w:rPr>
          <w:rFonts w:ascii="Simplified Arabic" w:eastAsia="Tahoma" w:hAnsi="Simplified Arabic" w:cs="Simplified Arabic"/>
          <w:b/>
          <w:bCs/>
          <w:sz w:val="40"/>
          <w:szCs w:val="40"/>
          <w:shd w:val="clear" w:color="auto" w:fill="FFFFFF" w:themeFill="background1"/>
          <w:rtl/>
          <w:lang w:bidi="ar-IQ"/>
        </w:rPr>
        <w:t xml:space="preserve"> العالمية</w:t>
      </w:r>
    </w:p>
    <w:p w:rsidR="00527CE4" w:rsidRDefault="00527CE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  <w:lang w:bidi="ar-IQ"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  <w:lang w:bidi="ar-IQ"/>
        </w:rPr>
        <w:t xml:space="preserve">مجيد ملوك السامرائي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  <w:lang w:bidi="ar-IQ"/>
        </w:rPr>
        <w:t>[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  <w:lang w:bidi="ar-IQ"/>
        </w:rPr>
        <w:t>*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  <w:lang w:bidi="ar-IQ"/>
        </w:rPr>
        <w:t>]</w:t>
      </w:r>
    </w:p>
    <w:p w:rsidR="003514EA" w:rsidRDefault="0039560C" w:rsidP="003A69E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يقصد </w:t>
      </w:r>
      <w:r w:rsidR="00EB220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(</w:t>
      </w:r>
      <w:r w:rsidRPr="0094429D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A</w:t>
      </w:r>
      <w:r w:rsidRPr="00E8365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rtificial</w:t>
      </w:r>
      <w:r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94429D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I</w:t>
      </w:r>
      <w:r w:rsidRPr="00E8365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ntelligence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7513D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(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AI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؛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علوم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الكمبيوتر</w:t>
      </w:r>
      <w:r w:rsidR="0048413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خاصة ب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يجاد الحلول المناسبة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مشكلات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المعرفية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المرتبطة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ومنها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الإبداع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والتعرف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وتسعى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المؤسسات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الحديثة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لجمع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كمياتٍ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كبيرةً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مختلف 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مصادر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ومنها؛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أجهزة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DE24A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ستشعار</w:t>
      </w:r>
      <w:proofErr w:type="spellEnd"/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الذكية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والمحتوى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ينشئه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الإنسان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وأدوات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المراقبة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الكامرات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وسجلات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النظام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. </w:t>
      </w:r>
    </w:p>
    <w:p w:rsidR="0039560C" w:rsidRDefault="00DE24AC" w:rsidP="00B4535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ان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بروز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الذ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كاء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شكل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فجر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 مشرقا لل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تحول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تاريخي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للبشرية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حافز</w:t>
      </w:r>
      <w:r w:rsidR="00D80908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جديد </w:t>
      </w:r>
      <w:r w:rsidR="00D80908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سلام</w:t>
      </w:r>
      <w:r w:rsidR="00D80908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العالمي</w:t>
      </w:r>
      <w:r w:rsidR="00D80908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الدائم</w:t>
      </w:r>
      <w:r w:rsidR="00D80908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التقدم والتنمية</w:t>
      </w:r>
      <w:r w:rsidR="00D80908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8090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المستدامة</w:t>
      </w:r>
      <w:r w:rsidR="00D80908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="00D8090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وعلية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ف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العالم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ماض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نحو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التغير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بوتيرة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لم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شهدها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منذ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أختراع</w:t>
      </w:r>
      <w:proofErr w:type="spellEnd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وأ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نتشار</w:t>
      </w:r>
      <w:proofErr w:type="spellEnd"/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ستخدام</w:t>
      </w:r>
      <w:proofErr w:type="spellEnd"/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أليات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الطب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عة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قبل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مايزيد</w:t>
      </w:r>
      <w:proofErr w:type="spellEnd"/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عن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600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سنة مضت، و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سواء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رضينا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ذلك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أم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لا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فإننا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ملزمون بضرورة التعامل مع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التطور</w:t>
      </w:r>
      <w:r w:rsidR="0039560C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التكنولوجي</w:t>
      </w:r>
      <w:r w:rsidR="0039560C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المعلوماتي </w:t>
      </w:r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المتسارع عبر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إصدار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سلسلة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التحديثات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ونماذج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الجديدة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قبل</w:t>
      </w:r>
      <w:r w:rsidR="0039560C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lastRenderedPageBreak/>
        <w:t>الشركات</w:t>
      </w:r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العالمية </w:t>
      </w:r>
      <w:r w:rsidR="0039560C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المتنافسة</w:t>
      </w:r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وينبغي </w:t>
      </w:r>
      <w:proofErr w:type="spellStart"/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الأستعداد</w:t>
      </w:r>
      <w:proofErr w:type="spellEnd"/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للتحول التكنولوجي العالمي في مجال الذكاء الاصطناعي الذي سيغير أساليب تفاعلنا مع التكنولوجيا عموما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560C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ومع بعضنا البعض</w:t>
      </w:r>
      <w:r w:rsidR="0039560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D80908" w:rsidRDefault="003514EA" w:rsidP="003A69E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يستهدف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أنظمة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ذاتية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="008C7BE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؛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وهي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معرفة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جديدة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تستخلص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المعاني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المجمعة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مما يتيح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تلك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المعرفة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لحل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المشكلات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الجديدة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أساليب تحاكي فيه ما يؤديه ال</w:t>
      </w:r>
      <w:r w:rsidR="002D6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نسان لمختلف الفعاليات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ومنها؛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مكانية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EB220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ستجابة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بشكل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هادف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للمحادثات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وإنشاء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0F78F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محتوى جديد من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صور</w:t>
      </w:r>
      <w:r w:rsidR="00A466B3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2D6DA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تخاذ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القرارات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بناءً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مُدخلات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ذات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وقت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الادخال،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كذلك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 نصوص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كتابية</w:t>
      </w:r>
      <w:r w:rsidR="00157F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أصلية،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كما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لأي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مؤسس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دمج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إمكانات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ها </w:t>
      </w:r>
      <w:r w:rsidR="00EB220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للمزيد من التطوير</w:t>
      </w:r>
      <w:r w:rsidR="00EB220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EB220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لتحسين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EB220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مختلف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عمليات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ها</w:t>
      </w:r>
      <w:r w:rsidR="00465C2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بالتالي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تسريع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بتكا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ر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3514EA" w:rsidRPr="00E74F86" w:rsidRDefault="003514EA" w:rsidP="003A69E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</w:pP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تقنيات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</w:t>
      </w: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الذكاء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</w:t>
      </w: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الاصطناعي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</w:t>
      </w:r>
      <w:r w:rsidRPr="00E74F86">
        <w:rPr>
          <w:rFonts w:ascii="Simplified Arabic" w:eastAsia="Tahoma" w:hAnsi="Simplified Arabic" w:cs="Simplified Arabic" w:hint="cs"/>
          <w:b/>
          <w:bCs/>
          <w:sz w:val="36"/>
          <w:szCs w:val="36"/>
          <w:shd w:val="clear" w:color="auto" w:fill="FFFFFF" w:themeFill="background1"/>
          <w:rtl/>
        </w:rPr>
        <w:t>ومخرجاتها؛</w:t>
      </w:r>
    </w:p>
    <w:p w:rsidR="002A1E17" w:rsidRDefault="003514EA" w:rsidP="003A69E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تقنيات الرئيسية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الأحدث</w:t>
      </w:r>
      <w:r w:rsidR="00E5372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تتمثل ب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شبكات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العميق</w:t>
      </w:r>
      <w:r w:rsidR="00E5372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A50D3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أي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العصبونية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(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تُعلِّم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أجهزة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الكمبيوتر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كيفية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معالجة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بطريقة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مستوحاة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الدماغ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)؛ وهو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نوع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عمليات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الآلي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تسمى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23D1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(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العميق</w:t>
      </w:r>
      <w:r w:rsidR="00D23D1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الذي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يستخدم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عُقدًا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عصبونات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مترابطة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بنية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مكونة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طبقات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A426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(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تشبه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الدماغ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الذي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يحتوي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ملايين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من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الخلايا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العصبية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تعمل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لمعالجة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المعلومات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وتحليلها</w:t>
      </w:r>
      <w:r w:rsidR="00DA426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)،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يُنشئ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العميق نظامًا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تكيفيًا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تستخدمه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أجهزة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الكمبيوتر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لتتعلم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أخطائها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للتحسين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المستمر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وبالتالي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حاول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الشبكات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العصبونية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المشكلات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المعقدة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مثل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تلخيص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المستندات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التعرّف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الوجوه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بدقة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أكبر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وهكذا فأن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lastRenderedPageBreak/>
        <w:t>هذه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شبكات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تستخدم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خلايا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عصبية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12338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صطناعية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لمعالجة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المعلومات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وتحليلها معًا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من خلال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عمليات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حسابية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.    </w:t>
      </w:r>
    </w:p>
    <w:p w:rsidR="003514EA" w:rsidRDefault="00A5485F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أنظمة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 المولّد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/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التوليدي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هو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أحد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أنواع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12338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صطناعي</w:t>
      </w:r>
      <w:proofErr w:type="spellEnd"/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محتوى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جديد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وأفكار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مبتكرة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وت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جعل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مخرجاتها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تبدو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وكأنها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عمل الانسان، اذ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محتوى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جديد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وعناصر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جديدة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مثل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ومقاطع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الفيديو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والنصوص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والصوت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أوامر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نصية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بسيطة</w:t>
      </w:r>
      <w:r w:rsidR="0001081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="0034552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عكس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C6A6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(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السابق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يقتصر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تحليل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="006C6A6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فإن أنظمة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المولّد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عزز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التعليم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العميق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ومجموعات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الضخمة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لإنتاج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مخرجات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إبداعية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مبتكرة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عالية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الجودة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تشبه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ينتجه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انسان، و</w:t>
      </w:r>
      <w:r w:rsidR="002E1C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يعد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هذا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تطورًا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كبيرًا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إمكان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ية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محتوى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وعناصر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جديدة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حيث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يشعر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الناس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وكأنهم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يتب</w:t>
      </w:r>
      <w:r w:rsidR="00DA426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ادل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الرسائل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النصية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مدرب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شخصي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7713C6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="007713C6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A4261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طباخ</w:t>
      </w:r>
      <w:r w:rsidR="00DA4261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A4261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="00DA4261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A4261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كاتب</w:t>
      </w:r>
      <w:r w:rsidR="00DA4261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A4261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رسائل</w:t>
      </w:r>
      <w:r w:rsidR="00DA4261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ممثل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لأي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مهنة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أخرى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حتى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لو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متخيلاً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</w:p>
    <w:p w:rsidR="006C6A64" w:rsidRPr="00622ED9" w:rsidRDefault="00622ED9" w:rsidP="00A66C4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noProof/>
          <w:sz w:val="16"/>
          <w:szCs w:val="16"/>
          <w:shd w:val="clear" w:color="auto" w:fill="FFFFFF" w:themeFill="background1"/>
          <w:rtl/>
          <w:lang w:val="en-GB" w:eastAsia="en-GB"/>
        </w:rPr>
      </w:pPr>
      <w:r>
        <w:rPr>
          <w:rFonts w:ascii="Simplified Arabic" w:eastAsia="Tahoma" w:hAnsi="Simplified Arabic" w:cs="Simplified Arabic" w:hint="cs"/>
          <w:b/>
          <w:bCs/>
          <w:sz w:val="16"/>
          <w:szCs w:val="16"/>
          <w:shd w:val="clear" w:color="auto" w:fill="FFFFFF" w:themeFill="background1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C6A64" w:rsidRDefault="006C6A64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</w:pP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  <w:drawing>
          <wp:inline distT="0" distB="0" distL="0" distR="0" wp14:anchorId="50B787EB" wp14:editId="2BE61073">
            <wp:extent cx="982980" cy="1104900"/>
            <wp:effectExtent l="0" t="0" r="7620" b="0"/>
            <wp:docPr id="2" name="صورة 2" descr="C:\Users\mostakbel\Pictures\2024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takbel\Pictures\2024-02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23" cy="11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  <w:drawing>
          <wp:inline distT="0" distB="0" distL="0" distR="0" wp14:anchorId="3411C998" wp14:editId="296FA071">
            <wp:extent cx="982980" cy="1112520"/>
            <wp:effectExtent l="0" t="0" r="7620" b="0"/>
            <wp:docPr id="7" name="صورة 7" descr="C:\Users\mostakbel\Pictures\2024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takbel\Pictures\2024-02-19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81" cy="11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  <w:drawing>
          <wp:inline distT="0" distB="0" distL="0" distR="0" wp14:anchorId="3A6AC8D2" wp14:editId="2DA6FBDA">
            <wp:extent cx="987276" cy="1104900"/>
            <wp:effectExtent l="0" t="0" r="3810" b="0"/>
            <wp:docPr id="9" name="صورة 9" descr="C:\Users\mostakbel\Pictures\2024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takbel\Pictures\2024-02-19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20" cy="11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64" w:rsidRPr="002A3C2B" w:rsidRDefault="006C6A64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  <w:r w:rsidRPr="002A3C2B">
        <w:rPr>
          <w:rFonts w:ascii="Simplified Arabic" w:eastAsia="Tahoma" w:hAnsi="Simplified Arabic" w:cs="Simplified Arabic" w:hint="eastAsia"/>
          <w:b/>
          <w:bCs/>
          <w:shd w:val="clear" w:color="auto" w:fill="FFFFFF" w:themeFill="background1"/>
          <w:rtl/>
        </w:rPr>
        <w:t>تطبيقات</w:t>
      </w:r>
      <w:r w:rsidRPr="002A3C2B"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  <w:t xml:space="preserve"> </w:t>
      </w:r>
      <w:r w:rsidRPr="002A3C2B">
        <w:rPr>
          <w:rFonts w:ascii="Simplified Arabic" w:eastAsia="Tahoma" w:hAnsi="Simplified Arabic" w:cs="Simplified Arabic" w:hint="eastAsia"/>
          <w:b/>
          <w:bCs/>
          <w:shd w:val="clear" w:color="auto" w:fill="FFFFFF" w:themeFill="background1"/>
          <w:rtl/>
        </w:rPr>
        <w:t>الذكاء</w:t>
      </w:r>
      <w:r w:rsidRPr="002A3C2B"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  <w:t xml:space="preserve"> </w:t>
      </w:r>
      <w:r w:rsidRPr="002A3C2B">
        <w:rPr>
          <w:rFonts w:ascii="Simplified Arabic" w:eastAsia="Tahoma" w:hAnsi="Simplified Arabic" w:cs="Simplified Arabic" w:hint="eastAsia"/>
          <w:b/>
          <w:bCs/>
          <w:shd w:val="clear" w:color="auto" w:fill="FFFFFF" w:themeFill="background1"/>
          <w:rtl/>
        </w:rPr>
        <w:t>الاصطناعي</w:t>
      </w:r>
      <w:r w:rsidRPr="002A3C2B">
        <w:rPr>
          <w:rFonts w:ascii="Simplified Arabic" w:eastAsia="Tahoma" w:hAnsi="Simplified Arabic" w:cs="Simplified Arabic" w:hint="cs"/>
          <w:b/>
          <w:bCs/>
          <w:shd w:val="clear" w:color="auto" w:fill="FFFFFF" w:themeFill="background1"/>
          <w:rtl/>
        </w:rPr>
        <w:t>/</w:t>
      </w:r>
      <w:r w:rsidRPr="002A3C2B"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  <w:t xml:space="preserve"> </w:t>
      </w:r>
      <w:r w:rsidRPr="002A3C2B">
        <w:rPr>
          <w:rFonts w:ascii="Simplified Arabic" w:eastAsia="Tahoma" w:hAnsi="Simplified Arabic" w:cs="Simplified Arabic" w:hint="eastAsia"/>
          <w:b/>
          <w:bCs/>
          <w:shd w:val="clear" w:color="auto" w:fill="FFFFFF" w:themeFill="background1"/>
          <w:rtl/>
        </w:rPr>
        <w:t>معالجة</w:t>
      </w:r>
      <w:r w:rsidRPr="002A3C2B"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  <w:t xml:space="preserve"> </w:t>
      </w:r>
      <w:r w:rsidRPr="002A3C2B">
        <w:rPr>
          <w:rFonts w:ascii="Simplified Arabic" w:eastAsia="Tahoma" w:hAnsi="Simplified Arabic" w:cs="Simplified Arabic" w:hint="eastAsia"/>
          <w:b/>
          <w:bCs/>
          <w:shd w:val="clear" w:color="auto" w:fill="FFFFFF" w:themeFill="background1"/>
          <w:rtl/>
        </w:rPr>
        <w:t>الصور</w:t>
      </w:r>
    </w:p>
    <w:p w:rsidR="00622ED9" w:rsidRDefault="00622ED9" w:rsidP="00A66C4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16"/>
          <w:szCs w:val="16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16"/>
          <w:szCs w:val="16"/>
          <w:shd w:val="clear" w:color="auto" w:fill="FFFFFF" w:themeFill="background1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14EA" w:rsidRPr="003514EA" w:rsidRDefault="003514EA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معالجة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المعلومات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نطاق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واسع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طريق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مواجهة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الأنماط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وتحديد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المعلومات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وتقديم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الإجابات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2C45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ستخدام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المشكلات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ثل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اكتشاف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الاحتيال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والتشخيص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الطبي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وتحليلات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الأعمال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زيادة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كفاءة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الأعمال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عكس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مهام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العنصر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البشري،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ضافة الى استمرار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مدار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الساعة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0E7E1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طوال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أيام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الأسبوع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بدون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تنخفض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معدلات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الأداء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مع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مكانية </w:t>
      </w:r>
      <w:proofErr w:type="spellStart"/>
      <w:r w:rsidR="002C45A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lastRenderedPageBreak/>
        <w:t>إ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تخاذ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قرارات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ذكاءً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وكذلك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زيادة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الكفاءة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التشغيلية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(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الأتمتة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 أي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تطبيق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للمهام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يؤديها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السابق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الأتمتة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عملية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استخدام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لإتاحة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أتمتة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البرامج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ذاتية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التحسين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تتفاعل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نظام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رقمي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مثلها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مثل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الأشخاص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 وذلك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لتحسين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C45A8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نجاز ال</w:t>
      </w:r>
      <w:r w:rsidR="004F188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عمال التي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يعاني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الموظفون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تنفيذها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يجدونها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مملةً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وإ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نجاز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الا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تعقيدًا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وإبداعًا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كما أن ا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يقوم بمهام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الصيانة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التنبؤية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كشف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تلقائيً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عن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الظروف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غير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الطبيعية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المعدات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الصناعية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المختلفة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الأستخدام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فضلا عن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التنبؤ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بالقيم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المستقبلية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لأي بيانات،</w:t>
      </w:r>
      <w:r w:rsidR="00B5256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وبالتالي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تقليل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العمليات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تستغرق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وقتًا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طويلاً</w:t>
      </w:r>
      <w:r w:rsidR="001D35C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وهذا ما يشير الى </w:t>
      </w:r>
      <w:proofErr w:type="spellStart"/>
      <w:r w:rsidR="001D35C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الأنتشار</w:t>
      </w:r>
      <w:proofErr w:type="spellEnd"/>
      <w:r w:rsidR="001D35C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غير المسبوق تاريخيا للمعرفة الحسية</w:t>
      </w:r>
      <w:r w:rsidR="00BB7DA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1D35C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والفلسفية والعلمية بكل تخصصاتها </w:t>
      </w:r>
      <w:r w:rsidR="000E5F9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1D35C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لجميع سكان الأرض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. </w:t>
      </w:r>
    </w:p>
    <w:p w:rsidR="003514EA" w:rsidRDefault="002C45A8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تتكون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بنية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أربع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طبقات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أساسية</w:t>
      </w:r>
      <w:r w:rsidR="002500D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الأولى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طبقة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وتشمل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تعلّم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الآلة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ومعالجة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اللغة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الطبيعية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والتعرف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C60E8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الثانية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الخوارزمية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أطر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تعلّم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الآلة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والثالثة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تنفيذ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نموذج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وتدريبه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والرابعة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التطبيق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وهي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الجزء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الموجه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للمستخدمين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النهائيين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ونحن منهم.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  [1]</w:t>
      </w:r>
    </w:p>
    <w:p w:rsidR="003514EA" w:rsidRDefault="00206459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في محتوى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(تطبيقات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/ </w:t>
      </w:r>
      <w:r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التوليدي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)؛ ما ورد في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وقائع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الأمم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المتحدة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 وفقا ل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لكاتب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جيونغكي</w:t>
      </w:r>
      <w:proofErr w:type="spellEnd"/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أستاذ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مساعد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التصميم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الاستراتيجي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كلية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بارسونز</w:t>
      </w:r>
      <w:proofErr w:type="spellEnd"/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 نيويورك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في 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18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تموز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2023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أذ قام </w:t>
      </w:r>
      <w:proofErr w:type="spellStart"/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جيونغكي</w:t>
      </w:r>
      <w:proofErr w:type="spellEnd"/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بتوجيه سؤال الى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أحد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برامج/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التوليدي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الشهيرة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"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ChatGPT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(عن مهام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مقر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الأمم</w:t>
      </w:r>
      <w:r w:rsidR="003514EA" w:rsidRPr="0011314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المتحدة</w:t>
      </w:r>
      <w:r w:rsidR="003514EA" w:rsidRP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3514EA" w:rsidRPr="0011314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قام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البرامج</w:t>
      </w:r>
      <w:r w:rsidR="0022723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وب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سرعة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مذهلة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تكرر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العمل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البشري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في ذلك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عبر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تحليل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300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مليار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كلمة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BF3A25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الكتب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ومصادر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lastRenderedPageBreak/>
        <w:t>الأخبار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والمجلات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والتقارير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ومنشورات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وسائل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التواصل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الاجتماعي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BF3A25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عبر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الإنترنت،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وتمت بسرعة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أجابته الأتية؛ (</w:t>
      </w:r>
      <w:r w:rsid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(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مهام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مقر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الأمم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المتحدة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ه</w:t>
      </w:r>
      <w:r w:rsidR="0048413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ي؛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تحديد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رتباطات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دبلوماسيي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المقر،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وتمكن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إتخاذ</w:t>
      </w:r>
      <w:proofErr w:type="spellEnd"/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قرارات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مستنيرة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8E05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والتنقل ب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مهارة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القضايا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الجيوسياسية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المعقدة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48413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توسط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الصراعات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تحقيق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جميع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أهداف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التنمية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المستدامة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على المستوى العالمي</w:t>
      </w:r>
      <w:r w:rsidR="0011314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0A1254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0A1254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]</w:t>
      </w:r>
      <w:r w:rsidR="000A125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2</w:t>
      </w:r>
      <w:r w:rsidR="000A1254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[</w:t>
      </w:r>
    </w:p>
    <w:p w:rsidR="00550A45" w:rsidRDefault="00CB1F6C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 w:after="240"/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CB1F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  <w:drawing>
          <wp:inline distT="0" distB="0" distL="0" distR="0" wp14:anchorId="7A18B2AF" wp14:editId="208BD145">
            <wp:extent cx="2087468" cy="2213810"/>
            <wp:effectExtent l="0" t="0" r="8255" b="0"/>
            <wp:docPr id="1" name="صورة 1" descr="C:\Users\mostakbel\Picture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takbel\Pictures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7" cy="22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EA" w:rsidRDefault="003514EA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782D2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Pr="00782D2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782D2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782D2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782D2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782D2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782D2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Pr="00782D2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782D27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إستخداماً</w:t>
      </w:r>
      <w:proofErr w:type="spellEnd"/>
    </w:p>
    <w:p w:rsidR="00F76BEA" w:rsidRDefault="00A00E3D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رافقت نظم الذكاء الاصطناعي وتطورها كل ما مر من تطور لعلوم الكم</w:t>
      </w:r>
      <w:r w:rsidR="00F76BEA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يوتر لكون الاولى جزء من الثانية، ومع فجر العام 2023 انتقلت تطبيقات الذكاء نتيجة</w:t>
      </w:r>
      <w:r w:rsidR="00F76BEA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لتصاعد تطوير برمجياته ودخوله في مفاصل التكنولوجيا الصناعية؛ انتقلت من الاستخدامات المحدودة في محركات البحث ومنها </w:t>
      </w:r>
      <w:proofErr w:type="spellStart"/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كوكل</w:t>
      </w:r>
      <w:proofErr w:type="spellEnd"/>
      <w:r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A33AE5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وبعض المنصات ومنها فيسبوك </w:t>
      </w:r>
      <w:proofErr w:type="spellStart"/>
      <w:r w:rsidR="00A33AE5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وانستكرام</w:t>
      </w:r>
      <w:proofErr w:type="spellEnd"/>
      <w:r w:rsidR="00A33AE5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الى اداة متاحة للجميع </w:t>
      </w:r>
      <w:r w:rsidR="00F76BEA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A33AE5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بفعل تعدد تطبيقات الذكاء في مختلف القطعات</w:t>
      </w:r>
      <w:r w:rsidR="00F76BEA" w:rsidRPr="00782D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</w:p>
    <w:p w:rsidR="003514EA" w:rsidRPr="003514EA" w:rsidRDefault="00F76BEA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شهد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2023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طفرة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ومنها؛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معالجة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والفيديوهات</w:t>
      </w:r>
      <w:r w:rsidR="00F64A3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والتصميم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أذ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تكمن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بتكارات</w:t>
      </w:r>
      <w:proofErr w:type="spellEnd"/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الرئيسة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هذه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والتي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تعتمد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تحليل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والفيديوهات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بواسطة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خوارزميات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تعتمد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lastRenderedPageBreak/>
        <w:t>الاصطناعي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وبما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هذه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من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التعرف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الأشكال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والوجوه،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وحتى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تحليل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المشاعر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المعبر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عنها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كما أن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</w:t>
      </w:r>
      <w:r w:rsidR="0039366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تطور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(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الواقع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ـ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زز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/ وهو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سقاط ال</w:t>
      </w:r>
      <w:r w:rsidR="000506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جسام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الافتراضيه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والمعلومات في بيئة المستخدم الحقيقية، ومنها نظام 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GPS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)،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وتحسين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تجربة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المستخدم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التفاعل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الوسائط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المرئية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فئة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الدردشة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يتقدم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ات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التوليدي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للنصوص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برنامج 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ChatGPT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تم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استخدمه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3ED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عام</w:t>
      </w:r>
      <w:r w:rsidR="00CD23E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3ED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2023</w:t>
      </w:r>
      <w:r w:rsidR="002155B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في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14.6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مليار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زيارة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601F6F" w:rsidRDefault="003514EA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2024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ستستمر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التطور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لتتناول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جوانب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مختلفة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مهامنا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الروتينية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حيث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تعتزم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شركة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" </w:t>
      </w:r>
      <w:proofErr w:type="spellStart"/>
      <w:r w:rsidR="00BA32CB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ستبدال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موظفيها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في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إنشاء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المحتوى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سواء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كانت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مقالات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منشورات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مدونة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حتى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كتابة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إبداعية،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وعليه سيت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مكن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مستخدمين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أمثالنا 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توفير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الوقت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والجهد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باستخدام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لصياغة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المحتوى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الأولي</w:t>
      </w:r>
      <w:r w:rsidR="000506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والذي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يمكن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بعد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ذلك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تحسينه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وتخصيصه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حسب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الحاجة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وكذلك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معالجة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الصور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تحسين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ها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وأتمتة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تصنيف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ها،</w:t>
      </w:r>
      <w:r w:rsidR="00431F15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كذلك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تنفيذ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التدابير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الأمنية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أنظمة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التعرف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الوجه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EB2D3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ستستمر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منافسة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متجددة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2024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بما يتيح 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التنبوء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بمواصفات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شكل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هواتفنا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المستقبل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تشخيص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الرعاية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الصحية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4B14D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ستخدامات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المركبات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 السيارات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ذاتية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القيادة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حركة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النقل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بواسطتها</w:t>
      </w:r>
      <w:r w:rsidR="0087394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مطلع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العام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2024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تم اطلاق تطبيق برامج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pangeanis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"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بانجانيس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/ نسبة الى القارة الأم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بالاغريقية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مدعوم ب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ويتضمن منصة مبتكرة على مستوى القارات السبع للتواصل الاجتماعي</w:t>
      </w:r>
      <w:r w:rsidR="000506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87394E" w:rsidRDefault="00601F6F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lastRenderedPageBreak/>
        <w:t xml:space="preserve">   </w:t>
      </w:r>
      <w:r w:rsidR="00607C43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ثناء كتا</w:t>
      </w:r>
      <w:r w:rsidR="00782B6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</w:t>
      </w:r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ة هذا المقال أطلقت شركة </w:t>
      </w:r>
      <w:proofErr w:type="spellStart"/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كوكل</w:t>
      </w:r>
      <w:proofErr w:type="spellEnd"/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8E05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صدارها ال</w:t>
      </w:r>
      <w:r w:rsidR="00782B6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حدث في العشرين من شباط 2024 وهو؛ نموذج مفتوح المصدر للذكاء الاصطناعي</w:t>
      </w:r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’’</w:t>
      </w:r>
      <w:r w:rsidR="00AA00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كيما/ </w:t>
      </w:r>
      <w:r w:rsidR="00AA003E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lang w:val="en-GB"/>
        </w:rPr>
        <w:t>Gemma AI</w:t>
      </w:r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’’</w:t>
      </w:r>
      <w:r w:rsidR="00F912C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ويتضمن من 2 </w:t>
      </w:r>
      <w:r w:rsidR="00F912C6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–</w:t>
      </w:r>
      <w:r w:rsidR="00F912C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7 مليارات</w:t>
      </w:r>
      <w:r w:rsidR="00607C43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F912C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’’معلمة/عدد القيم’’</w:t>
      </w:r>
      <w:r w:rsidR="009817A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اللازمة لتشكيل الخوارزمية/ وهي سلسلة العمليات الرياضية المستخدمة لتحليل</w:t>
      </w:r>
      <w:r w:rsidR="00BF6C6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9817A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وهو </w:t>
      </w:r>
      <w:r w:rsidR="00F773E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بديل عن (الخدمات السحابية؛ التي تدعم التخزين والوصول عبر ال</w:t>
      </w:r>
      <w:r w:rsidR="00F773E4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F773E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نترنت الى كافة التطبيقات والبيانات)، ونموذج’’</w:t>
      </w:r>
      <w:r w:rsidR="00F773E4" w:rsidRPr="00F773E4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lang w:val="en-GB"/>
        </w:rPr>
        <w:t xml:space="preserve"> </w:t>
      </w:r>
      <w:r w:rsidR="00F773E4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lang w:val="en-GB"/>
        </w:rPr>
        <w:t>Gemma</w:t>
      </w:r>
      <w:r w:rsidR="00F773E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’’ 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متاح على كافة المنصات من الهواتف الذكية (الموبايل) الى مراكز البيانات الرئيسة الكبرى، و</w:t>
      </w:r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يتيح هذا الاصدار للمطورين من خارج </w:t>
      </w:r>
      <w:proofErr w:type="spellStart"/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منتسبيها</w:t>
      </w:r>
      <w:proofErr w:type="spellEnd"/>
      <w:r w:rsidR="00F2629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ونحن منهم</w:t>
      </w:r>
      <w:r w:rsidR="000506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8E05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عادة تصميمه مجددا كنماذج خاصة</w:t>
      </w:r>
      <w:r w:rsidR="00782B6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تستهدف توليد المخرجات </w:t>
      </w:r>
      <w:r w:rsidR="002165CC" w:rsidRPr="002165C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بناء على </w:t>
      </w:r>
      <w:r w:rsidR="00346CA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المعتمد من </w:t>
      </w:r>
      <w:r w:rsidR="002165C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نظم</w:t>
      </w:r>
      <w:r w:rsidR="002165C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="00346CA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2165C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نوا</w:t>
      </w:r>
      <w:r w:rsidR="00346CA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ع ا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لذكاء الاصطناعي </w:t>
      </w:r>
      <w:r w:rsidR="00346CA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بهدف</w:t>
      </w:r>
      <w:r w:rsidR="00BF6C6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346CA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لتحقق </w:t>
      </w:r>
      <w:proofErr w:type="spellStart"/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والتنبوء</w:t>
      </w:r>
      <w:proofErr w:type="spellEnd"/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والحصول على القرار المستنير </w:t>
      </w:r>
      <w:r w:rsidR="00782B6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وفقا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للبيانات المستخدمة</w:t>
      </w:r>
      <w:r w:rsidR="00D02524" w:rsidRP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0252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لتوليد المخرجات المستهدفة</w:t>
      </w:r>
      <w:r w:rsidR="0087394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. </w:t>
      </w:r>
    </w:p>
    <w:p w:rsidR="003514EA" w:rsidRDefault="0087394E" w:rsidP="000108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في سنة 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2025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من المتوقع ان يعمل ما يقرب من مليون شخص في مجال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مما سيؤدي الى مزيدا من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الأبتكار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ويحدث نقلة نوعية جديدة في العالم الرقمي.</w:t>
      </w:r>
    </w:p>
    <w:p w:rsidR="00550A45" w:rsidRDefault="00550A45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 w:after="240"/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lang w:val="en-GB" w:eastAsia="en-GB"/>
        </w:rPr>
        <w:drawing>
          <wp:inline distT="0" distB="0" distL="0" distR="0" wp14:anchorId="1DBEA6DC" wp14:editId="361406D0">
            <wp:extent cx="2174240" cy="1503680"/>
            <wp:effectExtent l="0" t="0" r="0" b="127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15" cy="150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4EA" w:rsidRPr="00E74F86" w:rsidRDefault="003514EA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</w:pP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أخلاقيات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</w:t>
      </w: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الذكاء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</w:t>
      </w:r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الاصطناعي</w:t>
      </w:r>
    </w:p>
    <w:p w:rsidR="003514EA" w:rsidRPr="003514EA" w:rsidRDefault="003514EA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ـ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تبوأ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اليونسكو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انطلاقاً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الولاية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الفريدة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المناطة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بها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مكانة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الصدارة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الجهود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الدولية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الرامية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ضمان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تطور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العلوم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والتكنولوجيا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العقود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القادمة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وفقاً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لضوابط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أخلاقية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متينة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lastRenderedPageBreak/>
        <w:t>وانطلاقاً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هذه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الرؤية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وضعت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اليونسكو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جملة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المعايير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العالمية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سواء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مجال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البحوث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الجينية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تغير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المناخ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البحوث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العلمية،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لتحقيق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الاستفادة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القصوى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الاكتشافات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العلمية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والتقليل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مخاطر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تقويضها،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وكذلك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ضمان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تسخيرها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لبناء</w:t>
      </w:r>
      <w:r w:rsidRPr="002724B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عالم</w:t>
      </w:r>
      <w:r w:rsidRPr="002724B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Pr="002724B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شمولاً</w:t>
      </w:r>
      <w:r w:rsidRPr="002724B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05065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ستدامةً</w:t>
      </w:r>
      <w:proofErr w:type="spellEnd"/>
      <w:r w:rsidRPr="002724B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2724B5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وسلاماً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وحدّدت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اليونسكو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أيضاً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التحديات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الجديدة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مجالات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بينها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أخلاقيات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تكنولوجيا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الشبكات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العصبونية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والهندسة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المناخية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CB188F" w:rsidRDefault="003514EA" w:rsidP="00EE58D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واجه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تنفيذ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ستخدامه</w:t>
      </w:r>
      <w:proofErr w:type="spellEnd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تحديات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عديدة منها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حوكمة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بالقيود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التنظيمية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وقوانين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الخصوصية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إدارة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جودة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الصعوبات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الفنية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تدريب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باستخدام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الآلة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والحاجة 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إدخال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كميات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هائلة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البيانات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مما يتطلب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سعة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تخزين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كافية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. </w:t>
      </w:r>
      <w:r w:rsidR="00EE58D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EE58D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ومن مشكلات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تلاعب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أنظم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ته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بالمعلومات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وتشويهها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مما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يخلق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شبكة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الخداع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والتضليل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ولذلك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تقع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55D5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  <w:lang w:bidi="ar-AE"/>
        </w:rPr>
        <w:t xml:space="preserve">بعض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الدول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فريسة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لتلاعب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ومنها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تحويل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الموارد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إلى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صراعات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يغذيها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المارق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. كذلك توقع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فقدان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وظيفة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البشرية؛ فقد أكدت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السيد</w:t>
      </w:r>
      <w:r w:rsidR="008A46D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ة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دورين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مارتن الأمينة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العامة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="00D8037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أت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حاد</w:t>
      </w:r>
      <w:proofErr w:type="spellEnd"/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الدولي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تصالات</w:t>
      </w:r>
      <w:proofErr w:type="spellEnd"/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مؤتمر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القمة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العالمي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للذكاء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جنيف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/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سويسرا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6-7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تموز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2023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(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ITU/D.Woldu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©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)؛ بأن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يثير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أكثر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أي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تقنية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أخرى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مخاوف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فقدان</w:t>
      </w:r>
      <w:r w:rsidRPr="00A62012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62012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وظيفة</w:t>
      </w:r>
      <w:r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البشر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أذ ان تطوره 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المتسارع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لا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يتيح </w:t>
      </w:r>
      <w:proofErr w:type="spellStart"/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للأنسان</w:t>
      </w:r>
      <w:proofErr w:type="spellEnd"/>
      <w:r w:rsidR="0043398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رؤية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حدود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هذا التطور، وعليه ي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خشى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واجه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نفس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المصير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واجه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عمال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التصنيع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الذين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تمت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أتمتة</w:t>
      </w:r>
      <w:proofErr w:type="spellEnd"/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وظائفهم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خلال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الروبوتات</w:t>
      </w:r>
      <w:r w:rsidR="00CB188F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CB188F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]</w:t>
      </w:r>
      <w:r w:rsidR="00CB188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3</w:t>
      </w:r>
      <w:r w:rsidR="00CB188F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>[</w:t>
      </w:r>
    </w:p>
    <w:p w:rsidR="003514EA" w:rsidRDefault="00CB188F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تنفيذ 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واجه</w:t>
      </w: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ايضا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معضلة تحديد المسؤول عن الجرائم التي ترتكبها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الربوتات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؛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ذ أن خوارزميات الذكاء قد تم تصميم نماذجها بما يناظر العقل البشري، و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عليه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فأن تعقيداتها العالية جعلت </w:t>
      </w:r>
      <w:r w:rsidR="00B80D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حتى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من </w:t>
      </w:r>
      <w:r w:rsidR="0041220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(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مصمميها 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B80D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نفسهم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غير قادرين على معرفة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التنبوء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الناتج عنها</w:t>
      </w:r>
      <w:r w:rsidR="0041220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وبذلك فأنها تمثل </w:t>
      </w:r>
      <w:r w:rsidR="003514EA"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صندوقا أسودا</w:t>
      </w:r>
      <w:r w:rsidR="000506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</w:t>
      </w:r>
      <w:r w:rsidR="003514EA"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لكونها قد تتسبب في </w:t>
      </w:r>
      <w:proofErr w:type="spellStart"/>
      <w:r w:rsidR="0005065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3514EA"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نتهاك</w:t>
      </w:r>
      <w:proofErr w:type="spellEnd"/>
      <w:r w:rsidR="003514EA" w:rsidRP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الخصوصية الشخصية الصعبة الحماية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A6201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9E6CD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كما ان 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بعض تطبيقات </w:t>
      </w:r>
      <w:r w:rsidR="009E6CD6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تؤدي الى </w:t>
      </w:r>
      <w:r w:rsidR="004A5E9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لحاق الضرر </w:t>
      </w:r>
      <w:proofErr w:type="spellStart"/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بالاخرين</w:t>
      </w:r>
      <w:proofErr w:type="spellEnd"/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من خلال </w:t>
      </w:r>
      <w:r w:rsidR="00F01E53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4A5E9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نشاء</w:t>
      </w:r>
      <w:r w:rsidR="00F01E53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المزيف للصور ومقاطع </w:t>
      </w:r>
      <w:proofErr w:type="spellStart"/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الفديو</w:t>
      </w:r>
      <w:proofErr w:type="spellEnd"/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وهذا ما يتطلب من الأن سن تشريعات قانونية عالمية</w:t>
      </w:r>
      <w:r w:rsidR="000F42D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(</w:t>
      </w:r>
      <w:r w:rsidR="00CD2240" w:rsidRPr="000F42D6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مثل قانون الذكاء الاصطناعي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التابع للاتحاد الأوروبي</w:t>
      </w:r>
      <w:r w:rsidR="000F42D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)</w:t>
      </w:r>
      <w:r w:rsidR="00CD2240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لترويض مخرجات الذكاء في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المستقبل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وبالتالي حماية البشرية منها</w:t>
      </w:r>
      <w:r w:rsidR="004A5E9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في ذات الوقت التي </w:t>
      </w:r>
      <w:r w:rsidR="00BA61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يتم </w:t>
      </w:r>
      <w:proofErr w:type="spellStart"/>
      <w:r w:rsidR="00BA61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الأعتماد</w:t>
      </w:r>
      <w:proofErr w:type="spellEnd"/>
      <w:r w:rsidR="00BA61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على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تلك المخرجات لخدمة البشرية</w:t>
      </w:r>
      <w:r w:rsidR="0092345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7E5024" w:rsidRDefault="00B2377C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 w:after="240"/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/>
          <w:b/>
          <w:bCs/>
          <w:noProof/>
          <w:sz w:val="32"/>
          <w:szCs w:val="32"/>
          <w:shd w:val="clear" w:color="auto" w:fill="FFFFFF" w:themeFill="background1"/>
          <w:rtl/>
          <w:lang w:val="en-GB" w:eastAsia="en-GB"/>
        </w:rPr>
        <w:drawing>
          <wp:inline distT="0" distB="0" distL="0" distR="0" wp14:anchorId="39561894" wp14:editId="36F9B664">
            <wp:extent cx="2357120" cy="1680075"/>
            <wp:effectExtent l="0" t="0" r="5080" b="0"/>
            <wp:docPr id="3" name="صورة 3" descr="C:\Users\mostakbel\Pictures\2024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takbel\Pictures\2024-02-25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5" cy="16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CF" w:rsidRDefault="007E502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spacing w:before="240"/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7A458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هكذا يتضح ب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أن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العديد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من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والبرامج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التعليمية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والأدلة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الجديدة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="003235B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ختبار</w:t>
      </w:r>
      <w:proofErr w:type="spellEnd"/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الأولي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لتطبيقات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(</w:t>
      </w:r>
      <w:proofErr w:type="spellStart"/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بأستثناء</w:t>
      </w:r>
      <w:proofErr w:type="spellEnd"/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محاولة </w:t>
      </w:r>
      <w:r w:rsidR="00C50CE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بعض </w:t>
      </w:r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شركات</w:t>
      </w:r>
      <w:r w:rsidR="00C50CE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التكنولوجيا </w:t>
      </w:r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577E7" w:rsidRPr="00A645C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الكبرى )</w:t>
      </w:r>
      <w:r w:rsidR="002577E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؛ 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تؤكد </w:t>
      </w:r>
      <w:proofErr w:type="spellStart"/>
      <w:r w:rsidR="003235B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ستحالة</w:t>
      </w:r>
      <w:proofErr w:type="spellEnd"/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235B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حتكار</w:t>
      </w:r>
      <w:r w:rsidR="00BB7DF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ها</w:t>
      </w:r>
      <w:proofErr w:type="spellEnd"/>
      <w:r w:rsidR="008E005B" w:rsidRPr="00277A4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للمعرفة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مهما كانت، وذلك ل</w:t>
      </w:r>
      <w:r w:rsidR="00B80D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ن </w:t>
      </w:r>
      <w:proofErr w:type="spellStart"/>
      <w:r w:rsidR="003235B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حتكاره</w:t>
      </w:r>
      <w:r w:rsidR="00BB7DF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proofErr w:type="spellEnd"/>
      <w:r w:rsidR="008E005B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يتعارض تماما مع كل اليات العملاق الجديد</w:t>
      </w:r>
      <w:r w:rsidR="00A76A2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  <w:lang w:bidi="ar-AE"/>
        </w:rPr>
        <w:t xml:space="preserve"> المار ذكرها</w:t>
      </w:r>
      <w:r w:rsidR="00BB7DF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بعكس </w:t>
      </w:r>
      <w:r w:rsidR="00C102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BB7DFD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C102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الرقمية الاخرى</w:t>
      </w:r>
      <w:r w:rsidR="00F1723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102A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السابقة</w:t>
      </w:r>
      <w:r w:rsidR="00C102A6" w:rsidRPr="00C102A6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102A6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لتطبيقات</w:t>
      </w:r>
      <w:r w:rsidR="00C102A6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102A6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C102A6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102A6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3235B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ويعد ذلك </w:t>
      </w:r>
      <w:proofErr w:type="spellStart"/>
      <w:r w:rsidR="00AF3781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3235B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رتقاء</w:t>
      </w:r>
      <w:proofErr w:type="spellEnd"/>
      <w:r w:rsidR="003235BC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EB2D36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لكافة البشر</w:t>
      </w:r>
      <w:r w:rsidR="00277A4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3514EA" w:rsidRDefault="00A62012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277A4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أن </w:t>
      </w:r>
      <w:r w:rsidR="00277A4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تطبيقات</w:t>
      </w:r>
      <w:r w:rsidR="00277A4F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77A4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الذكاء</w:t>
      </w:r>
      <w:r w:rsidR="00277A4F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77A4F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الاصطناعي</w:t>
      </w:r>
      <w:r w:rsidR="00277A4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تتطلب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خلفية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البرمجة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ولا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سيما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مع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التكنولوجيا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لها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مثل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هذه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الآثار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الواسعة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نتشار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proofErr w:type="spellStart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وأنما</w:t>
      </w:r>
      <w:proofErr w:type="spellEnd"/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تتطلب مزيدا من الممارسة المباشرة طبقا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قول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مأثور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تعليم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التكنولوجيا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والذي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يؤكد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على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أهمية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التجربة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المباشرة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؛ ف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لا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أحد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يتعلم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كيف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يلعب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كرة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القدم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="003514EA"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514EA" w:rsidRPr="003514E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القاعات العلمية الدراسية وانما بالتدريب المباشر في ملاعبها.</w:t>
      </w:r>
    </w:p>
    <w:p w:rsidR="002C4097" w:rsidRDefault="002C4097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</w:p>
    <w:p w:rsidR="00385DE5" w:rsidRPr="00E74F86" w:rsidRDefault="00297FDC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</w:rPr>
      </w:pPr>
      <w:proofErr w:type="spellStart"/>
      <w:r w:rsidRPr="00E74F86">
        <w:rPr>
          <w:rFonts w:ascii="Simplified Arabic" w:eastAsia="Tahoma" w:hAnsi="Simplified Arabic" w:cs="Simplified Arabic" w:hint="eastAsia"/>
          <w:b/>
          <w:bCs/>
          <w:sz w:val="36"/>
          <w:szCs w:val="36"/>
          <w:shd w:val="clear" w:color="auto" w:fill="FFFFFF" w:themeFill="background1"/>
          <w:rtl/>
        </w:rPr>
        <w:t>إ</w:t>
      </w:r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>ستراتيجيات</w:t>
      </w:r>
      <w:proofErr w:type="spellEnd"/>
      <w:r w:rsidRPr="00E74F86">
        <w:rPr>
          <w:rFonts w:ascii="Simplified Arabic" w:eastAsia="Tahoma" w:hAnsi="Simplified Arabic" w:cs="Simplified Arabic"/>
          <w:b/>
          <w:bCs/>
          <w:sz w:val="36"/>
          <w:szCs w:val="36"/>
          <w:shd w:val="clear" w:color="auto" w:fill="FFFFFF" w:themeFill="background1"/>
          <w:rtl/>
        </w:rPr>
        <w:t xml:space="preserve"> الذكاء الاصطناعي العالمية</w:t>
      </w:r>
    </w:p>
    <w:p w:rsidR="004D0839" w:rsidRDefault="00CC64F7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نظرا</w:t>
      </w:r>
      <w:r w:rsid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لإمكانات الذكاء الاصطناعي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في </w:t>
      </w:r>
      <w:r w:rsidR="00297FD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حداث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التحو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لات المؤثرة في مختلف القطعات الاقتصادية والاجتماعية،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تعمل ال</w:t>
      </w:r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دول بحكوماتها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على تعزيز </w:t>
      </w:r>
      <w:proofErr w:type="spellStart"/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بتكار</w:t>
      </w:r>
      <w:proofErr w:type="spellEnd"/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في مجال الذكاء الاصطناعي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وإنشاء </w:t>
      </w:r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أطر </w:t>
      </w:r>
      <w:proofErr w:type="spellStart"/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تنظيمة</w:t>
      </w:r>
      <w:proofErr w:type="spellEnd"/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له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مع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دمج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في 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خطط التنمية المستدامة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والامن الوطني </w:t>
      </w: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الخدمات العامة</w:t>
      </w:r>
      <w:r w:rsidR="00D50DA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4D0839" w:rsidRPr="004D0839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ومع ذلك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فإن فهم كيفية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4D0839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عتماد</w:t>
      </w:r>
      <w:proofErr w:type="spellEnd"/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الذكاء الاصطناعي 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وال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استعداد </w:t>
      </w:r>
      <w:proofErr w:type="spellStart"/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لتطبيق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ة</w:t>
      </w:r>
      <w:proofErr w:type="spellEnd"/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بفعال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ية لا زال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يشكل</w:t>
      </w:r>
      <w:r w:rsidR="004D0839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تحديًا</w:t>
      </w:r>
      <w:r w:rsidR="004D083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في العديد من دول العالم لمختلف الاسباب. </w:t>
      </w:r>
    </w:p>
    <w:p w:rsidR="001A30A4" w:rsidRDefault="0010217E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r w:rsidR="00D50DA8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تسعى الدول الرائدة في الذكاء لتطوير </w:t>
      </w:r>
      <w:r w:rsidR="00D50DA8" w:rsidRPr="001A30A4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دمج</w:t>
      </w:r>
      <w:r w:rsidR="00D50DA8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</w:t>
      </w:r>
      <w:r w:rsidR="00D50DA8" w:rsidRPr="001A30A4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في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F1D6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قطاعات رأس المال والبنى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2F1D6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التحتية وتطوير الايدي العاملة والاستثمار 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ف</w:t>
      </w:r>
      <w:r w:rsidR="002F1D6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 تطوير برمج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="002F1D6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ات الذ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ك</w:t>
      </w:r>
      <w:r w:rsidR="002F1D6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اء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في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الولايات المتحدة هناك تركيز على قطاعات الدفاع والامن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والاستثمار في</w:t>
      </w:r>
      <w:r w:rsidR="00205025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ه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F0637E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بهدف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تصدر</w:t>
      </w:r>
      <w:r w:rsidR="00205025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ريادة الذكاء عالميا، 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كما 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تستهدف الصين الريادة ايضا بحلول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2030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تهدف الهند الى تعز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ز قدر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ته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="006D7840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عبر 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تطوير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تطبيقاته ونشره في الداخل والخارج،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اما سنغافورة</w:t>
      </w:r>
      <w:r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7C44EF" w:rsidRPr="001A30A4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فقد وضعت خطة لبناء نموذج ذكاء خاص يراعي ثقافات وقيم منطقة جنوب شرق اسيا.</w:t>
      </w:r>
    </w:p>
    <w:p w:rsidR="00CD2240" w:rsidRDefault="001A30A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  </w:t>
      </w:r>
      <w:proofErr w:type="spellStart"/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أعتمادا</w:t>
      </w:r>
      <w:proofErr w:type="spellEnd"/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على </w:t>
      </w:r>
      <w:r w:rsidR="00EC6E1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مؤشر</w:t>
      </w:r>
      <w:r w:rsidR="003E1AA5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EC6E1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العالمي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EC6E19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جهوزية الدولة للذكاء الاصطناعي 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وطبقا 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لبيانات (مؤسسة أكسفورد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CD2240" w:rsidRPr="00AC194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نسايتس</w:t>
      </w:r>
      <w:proofErr w:type="spellEnd"/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/ شركة بريطانية متخصصه بالأبحاث الدقيقة لتكنولوجيا العلوم والهندسة)،</w:t>
      </w:r>
      <w:r w:rsidR="00CC64F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وب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ناء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على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مؤشر 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جاهزية الحكوم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ي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ة للذكاء الاصطناعي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لسنة 2023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ل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تصنيف 193 </w:t>
      </w:r>
      <w:r w:rsidR="00CD2240" w:rsidRPr="00AC194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دولة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حول العالم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وضمن 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39 مؤشرًا 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ذات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10 أبعاد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تشكل </w:t>
      </w:r>
      <w:r w:rsidR="00FA58D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ثلاثة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ركائز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أساسية</w:t>
      </w:r>
      <w:r w:rsidR="000A50B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هي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؛ القطاع 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الحكوم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ي 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وقطاع التكنولوجيا،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305440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والبنية التحتية</w:t>
      </w:r>
      <w:r w:rsidR="00CD2240" w:rsidRPr="003054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554F3A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ت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م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توصل</w:t>
      </w:r>
      <w:r w:rsidR="0025033E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CD224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لى؛ </w:t>
      </w:r>
      <w:proofErr w:type="spellStart"/>
      <w:r w:rsidR="00297FD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نخف</w:t>
      </w:r>
      <w:r w:rsidR="00CC64F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ض</w:t>
      </w:r>
      <w:proofErr w:type="spellEnd"/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إصدار</w:t>
      </w:r>
      <w:r w:rsidR="004A3BD2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proofErr w:type="spellStart"/>
      <w:r w:rsidR="00297FDC" w:rsidRPr="003514EA">
        <w:rPr>
          <w:rFonts w:ascii="Simplified Arabic" w:eastAsia="Tahoma" w:hAnsi="Simplified Arabic" w:cs="Simplified Arabic" w:hint="eastAsia"/>
          <w:b/>
          <w:bCs/>
          <w:sz w:val="32"/>
          <w:szCs w:val="32"/>
          <w:shd w:val="clear" w:color="auto" w:fill="FFFFFF" w:themeFill="background1"/>
          <w:rtl/>
        </w:rPr>
        <w:t>إ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ستراتيجيات</w:t>
      </w:r>
      <w:proofErr w:type="spellEnd"/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الذكاء الاصطناعي العالمية بشكل عام</w:t>
      </w:r>
      <w:r w:rsidR="00CC64F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</w:t>
      </w:r>
      <w:r w:rsidR="002B5E6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مع بقاء الفجوة الرقمية فيما بين الدول</w:t>
      </w:r>
      <w:r w:rsidR="00CC64F7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="00CD2240" w:rsidRPr="00AC194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وتصدرت القائمة العالمية؛ كل من الولايات المتحدة والصين والهند وماليزيا على التولي، أما </w:t>
      </w:r>
      <w:proofErr w:type="spellStart"/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الأمارت</w:t>
      </w:r>
      <w:proofErr w:type="spellEnd"/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فقد 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تصدرت قائمة الدول العربية وبالمرتبة 18 عالميا، والسعودية الثانية عربيا و</w:t>
      </w:r>
      <w:r w:rsidR="00FA58D7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29 عالميا، وقطر </w:t>
      </w:r>
      <w:proofErr w:type="spellStart"/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الثالثه</w:t>
      </w:r>
      <w:proofErr w:type="spellEnd"/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عربيا و 34 عالميا</w:t>
      </w:r>
      <w:r w:rsid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، في حين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شغل العراق المرتبة 13 عربيا</w:t>
      </w:r>
      <w:r w:rsidR="00D25D9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و 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133 عالميا، وحلت جيبوتي بالمرتبة 15 عربيا</w:t>
      </w:r>
      <w:r w:rsidR="00D25D9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و</w:t>
      </w:r>
      <w:r w:rsidR="00D25D91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="00394D1F" w:rsidRP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155 عالميا</w:t>
      </w:r>
      <w:r w:rsidR="00394D1F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</w:p>
    <w:p w:rsidR="003514EA" w:rsidRPr="003514EA" w:rsidRDefault="003514EA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514EA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ـــــــــــــــــــــــــــــــــــــــــــــــــــــــــــــ</w:t>
      </w:r>
    </w:p>
    <w:p w:rsidR="003514EA" w:rsidRPr="002A3C2B" w:rsidRDefault="003514EA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z w:val="28"/>
          <w:szCs w:val="28"/>
          <w:shd w:val="clear" w:color="auto" w:fill="FFFFFF" w:themeFill="background1"/>
        </w:rPr>
      </w:pP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[*] مجيد ملوك السامرائي،</w:t>
      </w:r>
      <w:r w:rsidRPr="00A811F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جغـرافـي</w:t>
      </w:r>
      <w:r w:rsidRPr="00A811F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، </w:t>
      </w: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كاتـب</w:t>
      </w:r>
      <w:r w:rsidRPr="00A811F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ومـؤلف وأستاذ جامعي</w:t>
      </w:r>
      <w:r w:rsidRPr="00A811F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.</w:t>
      </w: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#</w:t>
      </w:r>
      <w:r w:rsidRPr="00A811F8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 xml:space="preserve"> </w:t>
      </w:r>
      <w:r w:rsidRPr="00A811F8"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  <w:t>ويكيبيديا</w:t>
      </w:r>
      <w:r w:rsidRPr="002A3C2B">
        <w:rPr>
          <w:rFonts w:ascii="Simplified Arabic" w:eastAsia="Tahoma" w:hAnsi="Simplified Arabic" w:cs="Simplified Arabic"/>
          <w:b/>
          <w:bCs/>
          <w:sz w:val="28"/>
          <w:szCs w:val="28"/>
          <w:shd w:val="clear" w:color="auto" w:fill="FFFFFF" w:themeFill="background1"/>
          <w:rtl/>
        </w:rPr>
        <w:t>.</w:t>
      </w:r>
    </w:p>
    <w:p w:rsidR="00FC2F2B" w:rsidRPr="00AF5787" w:rsidRDefault="00FC2F2B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z w:val="28"/>
          <w:szCs w:val="28"/>
          <w:shd w:val="clear" w:color="auto" w:fill="FFFFFF" w:themeFill="background1"/>
          <w:rtl/>
        </w:rPr>
      </w:pPr>
    </w:p>
    <w:p w:rsidR="00BF333B" w:rsidRPr="00DF2911" w:rsidRDefault="00BF333B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  <w:r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>1. Amazon Web Services (AWS)</w:t>
      </w:r>
    </w:p>
    <w:p w:rsidR="00BF333B" w:rsidRPr="00DF2911" w:rsidRDefault="00C914E9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  <w:hyperlink r:id="rId21" w:history="1">
        <w:r w:rsidR="000A1254" w:rsidRPr="00DF2911">
          <w:rPr>
            <w:rFonts w:ascii="Simplified Arabic" w:eastAsia="Tahoma" w:hAnsi="Simplified Arabic" w:cs="Simplified Arabic"/>
            <w:b/>
            <w:bCs/>
            <w:shd w:val="clear" w:color="auto" w:fill="FFFFFF" w:themeFill="background1"/>
          </w:rPr>
          <w:t>https://aws.amazon.com/ar/what-is/artificial-intelligence</w:t>
        </w:r>
      </w:hyperlink>
    </w:p>
    <w:p w:rsidR="00CF52D4" w:rsidRPr="00DF2911" w:rsidRDefault="00E82103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  <w:r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 xml:space="preserve">2. &amp; 3. </w:t>
      </w:r>
      <w:hyperlink r:id="rId22" w:history="1">
        <w:r w:rsidR="00A1716A" w:rsidRPr="00DF2911">
          <w:rPr>
            <w:rFonts w:ascii="Simplified Arabic" w:eastAsia="Tahoma" w:hAnsi="Simplified Arabic" w:cs="Simplified Arabic"/>
            <w:b/>
            <w:bCs/>
            <w:shd w:val="clear" w:color="auto" w:fill="FFFFFF" w:themeFill="background1"/>
          </w:rPr>
          <w:t>https://www.un.org/ar/208258</w:t>
        </w:r>
      </w:hyperlink>
    </w:p>
    <w:p w:rsidR="009F6568" w:rsidRPr="00DF2911" w:rsidRDefault="0009274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</w:pPr>
      <w:r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>4.</w:t>
      </w:r>
      <w:r w:rsidR="009F6568"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 xml:space="preserve"> Government AI Readiness Index 2023.</w:t>
      </w:r>
      <w:r w:rsidR="009F6568" w:rsidRPr="00DF2911">
        <w:rPr>
          <w:rFonts w:ascii="Simplified Arabic" w:eastAsia="Tahoma" w:hAnsi="Simplified Arabic" w:cs="Simplified Arabic" w:hint="cs"/>
          <w:b/>
          <w:bCs/>
          <w:shd w:val="clear" w:color="auto" w:fill="FFFFFF" w:themeFill="background1"/>
          <w:rtl/>
        </w:rPr>
        <w:t xml:space="preserve"> </w:t>
      </w:r>
    </w:p>
    <w:p w:rsidR="00092744" w:rsidRPr="00DF2911" w:rsidRDefault="0009274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right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  <w:r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 xml:space="preserve"> </w:t>
      </w:r>
      <w:hyperlink r:id="rId23" w:history="1">
        <w:r w:rsidRPr="00DF2911">
          <w:rPr>
            <w:rFonts w:ascii="Simplified Arabic" w:eastAsia="Tahoma" w:hAnsi="Simplified Arabic" w:cs="Simplified Arabic"/>
            <w:b/>
            <w:bCs/>
            <w:shd w:val="clear" w:color="auto" w:fill="FFFFFF" w:themeFill="background1"/>
          </w:rPr>
          <w:t>https://oxfordinsights.com/ai-readiness/ai-readiness-index/</w:t>
        </w:r>
      </w:hyperlink>
      <w:r w:rsidRPr="00DF2911">
        <w:rPr>
          <w:rFonts w:ascii="Simplified Arabic" w:eastAsia="Tahoma" w:hAnsi="Simplified Arabic" w:cs="Simplified Arabic"/>
          <w:b/>
          <w:bCs/>
          <w:shd w:val="clear" w:color="auto" w:fill="FFFFFF" w:themeFill="background1"/>
        </w:rPr>
        <w:t xml:space="preserve"> </w:t>
      </w:r>
    </w:p>
    <w:p w:rsidR="00092744" w:rsidRPr="00DF2911" w:rsidRDefault="00092744" w:rsidP="00C31B4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  <w:tab w:val="left" w:pos="8533"/>
        </w:tabs>
        <w:ind w:left="891" w:right="993"/>
        <w:jc w:val="both"/>
        <w:rPr>
          <w:rFonts w:ascii="Simplified Arabic" w:eastAsia="Tahoma" w:hAnsi="Simplified Arabic" w:cs="Simplified Arabic"/>
          <w:b/>
          <w:bCs/>
          <w:shd w:val="clear" w:color="auto" w:fill="FFFFFF" w:themeFill="background1"/>
          <w:rtl/>
        </w:rPr>
      </w:pPr>
    </w:p>
    <w:p w:rsidR="00AF7AA2" w:rsidRPr="00397BC0" w:rsidRDefault="00550A45" w:rsidP="00397BC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553"/>
          <w:tab w:val="left" w:pos="7652"/>
        </w:tabs>
        <w:ind w:left="891" w:right="993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  <w:rtl/>
        </w:rPr>
      </w:pPr>
      <w:r w:rsidRPr="00397BC0">
        <w:rPr>
          <w:rFonts w:ascii="Simplified Arabic" w:eastAsia="Tahoma" w:hAnsi="Simplified Arabic" w:cs="Simplified Arabic" w:hint="cs"/>
          <w:b/>
          <w:bCs/>
          <w:sz w:val="32"/>
          <w:szCs w:val="32"/>
          <w:shd w:val="clear" w:color="auto" w:fill="FFFFFF" w:themeFill="background1"/>
          <w:rtl/>
        </w:rPr>
        <w:t>********************************</w:t>
      </w:r>
    </w:p>
    <w:p w:rsidR="00C31B4D" w:rsidRDefault="00C31B4D" w:rsidP="00397BC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7652"/>
          <w:tab w:val="left" w:pos="7979"/>
        </w:tabs>
        <w:ind w:left="608" w:right="567"/>
        <w:jc w:val="center"/>
        <w:rPr>
          <w:rFonts w:ascii="Simplified Arabic" w:eastAsia="Tahoma" w:hAnsi="Simplified Arabic" w:cs="Simplified Arabic"/>
          <w:b/>
          <w:bCs/>
          <w:sz w:val="32"/>
          <w:szCs w:val="32"/>
          <w:shd w:val="clear" w:color="auto" w:fill="FFFFFF" w:themeFill="background1"/>
        </w:rPr>
      </w:pPr>
    </w:p>
    <w:sectPr w:rsidR="00C31B4D" w:rsidSect="002F0DF6">
      <w:footerReference w:type="even" r:id="rId24"/>
      <w:footerReference w:type="default" r:id="rId25"/>
      <w:pgSz w:w="11906" w:h="16838"/>
      <w:pgMar w:top="1440" w:right="1800" w:bottom="1440" w:left="1560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0DF6" w:rsidRDefault="002F0DF6">
      <w:r>
        <w:separator/>
      </w:r>
    </w:p>
  </w:endnote>
  <w:endnote w:type="continuationSeparator" w:id="0">
    <w:p w:rsidR="002F0DF6" w:rsidRDefault="002F0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6D28" w:rsidRDefault="00626D28">
    <w:pPr>
      <w:pStyle w:val="10"/>
      <w:framePr w:wrap="around" w:vAnchor="text" w:hAnchor="margin" w:xAlign="center" w:y="1"/>
      <w:rPr>
        <w:rStyle w:val="11"/>
        <w:rtl/>
      </w:rPr>
    </w:pPr>
    <w:r>
      <w:rPr>
        <w:rStyle w:val="11"/>
        <w:rtl/>
      </w:rPr>
      <w:fldChar w:fldCharType="begin"/>
    </w:r>
    <w:r>
      <w:rPr>
        <w:rStyle w:val="11"/>
      </w:rPr>
      <w:instrText xml:space="preserve">PAGE  </w:instrText>
    </w:r>
    <w:r>
      <w:rPr>
        <w:rStyle w:val="11"/>
        <w:rtl/>
      </w:rPr>
      <w:fldChar w:fldCharType="end"/>
    </w:r>
  </w:p>
  <w:p w:rsidR="00626D28" w:rsidRDefault="00626D28">
    <w:pPr>
      <w:pStyle w:val="10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6D28" w:rsidRDefault="00626D28" w:rsidP="003F63C7">
    <w:pPr>
      <w:pStyle w:val="10"/>
      <w:ind w:right="360"/>
      <w:jc w:val="cen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0DF6" w:rsidRDefault="002F0DF6">
      <w:r>
        <w:separator/>
      </w:r>
    </w:p>
  </w:footnote>
  <w:footnote w:type="continuationSeparator" w:id="0">
    <w:p w:rsidR="002F0DF6" w:rsidRDefault="002F0D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6C28D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DBA18C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3262E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3" w15:restartNumberingAfterBreak="0">
    <w:nsid w:val="0C042FAB"/>
    <w:multiLevelType w:val="hybridMultilevel"/>
    <w:tmpl w:val="489E3D10"/>
    <w:lvl w:ilvl="0" w:tplc="63984E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973F7"/>
    <w:multiLevelType w:val="hybridMultilevel"/>
    <w:tmpl w:val="8CD8DC10"/>
    <w:lvl w:ilvl="0" w:tplc="551CA684">
      <w:start w:val="1"/>
      <w:numFmt w:val="decimal"/>
      <w:lvlText w:val="%1-"/>
      <w:lvlJc w:val="left"/>
      <w:pPr>
        <w:ind w:left="364" w:hanging="465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5" w15:restartNumberingAfterBreak="0">
    <w:nsid w:val="105E295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F81D18"/>
    <w:multiLevelType w:val="hybridMultilevel"/>
    <w:tmpl w:val="5322C51E"/>
    <w:lvl w:ilvl="0" w:tplc="CC26509E">
      <w:start w:val="1"/>
      <w:numFmt w:val="arabicAlpha"/>
      <w:lvlText w:val="%1-"/>
      <w:lvlJc w:val="left"/>
      <w:pPr>
        <w:ind w:left="419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 w15:restartNumberingAfterBreak="0">
    <w:nsid w:val="139C0CEC"/>
    <w:multiLevelType w:val="hybridMultilevel"/>
    <w:tmpl w:val="15049E84"/>
    <w:lvl w:ilvl="0" w:tplc="3666619C">
      <w:start w:val="1"/>
      <w:numFmt w:val="decimal"/>
      <w:lvlText w:val="%1-"/>
      <w:lvlJc w:val="left"/>
      <w:pPr>
        <w:ind w:left="147" w:hanging="3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55" w:hanging="360"/>
      </w:pPr>
    </w:lvl>
    <w:lvl w:ilvl="2" w:tplc="0809001B" w:tentative="1">
      <w:start w:val="1"/>
      <w:numFmt w:val="lowerRoman"/>
      <w:lvlText w:val="%3."/>
      <w:lvlJc w:val="right"/>
      <w:pPr>
        <w:ind w:left="1575" w:hanging="180"/>
      </w:pPr>
    </w:lvl>
    <w:lvl w:ilvl="3" w:tplc="0809000F" w:tentative="1">
      <w:start w:val="1"/>
      <w:numFmt w:val="decimal"/>
      <w:lvlText w:val="%4."/>
      <w:lvlJc w:val="left"/>
      <w:pPr>
        <w:ind w:left="2295" w:hanging="360"/>
      </w:pPr>
    </w:lvl>
    <w:lvl w:ilvl="4" w:tplc="08090019" w:tentative="1">
      <w:start w:val="1"/>
      <w:numFmt w:val="lowerLetter"/>
      <w:lvlText w:val="%5."/>
      <w:lvlJc w:val="left"/>
      <w:pPr>
        <w:ind w:left="3015" w:hanging="360"/>
      </w:pPr>
    </w:lvl>
    <w:lvl w:ilvl="5" w:tplc="0809001B" w:tentative="1">
      <w:start w:val="1"/>
      <w:numFmt w:val="lowerRoman"/>
      <w:lvlText w:val="%6."/>
      <w:lvlJc w:val="right"/>
      <w:pPr>
        <w:ind w:left="3735" w:hanging="180"/>
      </w:pPr>
    </w:lvl>
    <w:lvl w:ilvl="6" w:tplc="0809000F" w:tentative="1">
      <w:start w:val="1"/>
      <w:numFmt w:val="decimal"/>
      <w:lvlText w:val="%7."/>
      <w:lvlJc w:val="left"/>
      <w:pPr>
        <w:ind w:left="4455" w:hanging="360"/>
      </w:pPr>
    </w:lvl>
    <w:lvl w:ilvl="7" w:tplc="08090019" w:tentative="1">
      <w:start w:val="1"/>
      <w:numFmt w:val="lowerLetter"/>
      <w:lvlText w:val="%8."/>
      <w:lvlJc w:val="left"/>
      <w:pPr>
        <w:ind w:left="5175" w:hanging="360"/>
      </w:pPr>
    </w:lvl>
    <w:lvl w:ilvl="8" w:tplc="0809001B" w:tentative="1">
      <w:start w:val="1"/>
      <w:numFmt w:val="lowerRoman"/>
      <w:lvlText w:val="%9."/>
      <w:lvlJc w:val="right"/>
      <w:pPr>
        <w:ind w:left="5895" w:hanging="180"/>
      </w:pPr>
    </w:lvl>
  </w:abstractNum>
  <w:abstractNum w:abstractNumId="8" w15:restartNumberingAfterBreak="0">
    <w:nsid w:val="1400762B"/>
    <w:multiLevelType w:val="hybridMultilevel"/>
    <w:tmpl w:val="C262DE1C"/>
    <w:lvl w:ilvl="0" w:tplc="32F69970">
      <w:numFmt w:val="bullet"/>
      <w:lvlText w:val=""/>
      <w:lvlJc w:val="left"/>
      <w:pPr>
        <w:tabs>
          <w:tab w:val="num" w:pos="735"/>
        </w:tabs>
        <w:ind w:left="735" w:right="735" w:hanging="375"/>
      </w:pPr>
      <w:rPr>
        <w:rFonts w:ascii="Symbol" w:eastAsia="Times New Roman" w:hAnsi="Symbol" w:cs="Simplified Arabic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151F7F70"/>
    <w:multiLevelType w:val="hybridMultilevel"/>
    <w:tmpl w:val="DA36DAC0"/>
    <w:lvl w:ilvl="0" w:tplc="BD1C7B12">
      <w:numFmt w:val="bullet"/>
      <w:lvlText w:val="-"/>
      <w:lvlJc w:val="left"/>
      <w:pPr>
        <w:ind w:left="259" w:hanging="360"/>
      </w:pPr>
      <w:rPr>
        <w:rFonts w:ascii="Simplified Arabic" w:eastAsia="Tahom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9" w:hanging="360"/>
      </w:pPr>
      <w:rPr>
        <w:rFonts w:ascii="Wingdings" w:hAnsi="Wingdings" w:hint="default"/>
      </w:rPr>
    </w:lvl>
  </w:abstractNum>
  <w:abstractNum w:abstractNumId="10" w15:restartNumberingAfterBreak="0">
    <w:nsid w:val="23867E87"/>
    <w:multiLevelType w:val="hybridMultilevel"/>
    <w:tmpl w:val="3C5AAB7C"/>
    <w:lvl w:ilvl="0" w:tplc="D4DC9C5E">
      <w:start w:val="1"/>
      <w:numFmt w:val="decimal"/>
      <w:lvlText w:val="%1-"/>
      <w:lvlJc w:val="left"/>
      <w:pPr>
        <w:tabs>
          <w:tab w:val="num" w:pos="705"/>
        </w:tabs>
        <w:ind w:left="705" w:right="705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25"/>
        </w:tabs>
        <w:ind w:left="1425" w:right="142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45"/>
        </w:tabs>
        <w:ind w:left="2145" w:right="214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65"/>
        </w:tabs>
        <w:ind w:left="2865" w:right="286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85"/>
        </w:tabs>
        <w:ind w:left="3585" w:right="358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05"/>
        </w:tabs>
        <w:ind w:left="4305" w:right="430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25"/>
        </w:tabs>
        <w:ind w:left="5025" w:right="502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45"/>
        </w:tabs>
        <w:ind w:left="5745" w:right="574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65"/>
        </w:tabs>
        <w:ind w:left="6465" w:right="6465" w:hanging="180"/>
      </w:pPr>
    </w:lvl>
  </w:abstractNum>
  <w:abstractNum w:abstractNumId="11" w15:restartNumberingAfterBreak="0">
    <w:nsid w:val="26A66255"/>
    <w:multiLevelType w:val="hybridMultilevel"/>
    <w:tmpl w:val="087A81F8"/>
    <w:lvl w:ilvl="0" w:tplc="B2307DF0">
      <w:start w:val="1"/>
      <w:numFmt w:val="arabicAlpha"/>
      <w:lvlText w:val="%1-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12" w15:restartNumberingAfterBreak="0">
    <w:nsid w:val="26BA5BB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D6505"/>
    <w:multiLevelType w:val="hybridMultilevel"/>
    <w:tmpl w:val="CF4A0A3A"/>
    <w:lvl w:ilvl="0" w:tplc="1FA8CA56">
      <w:start w:val="1"/>
      <w:numFmt w:val="decimal"/>
      <w:lvlText w:val="(%1)"/>
      <w:lvlJc w:val="left"/>
      <w:pPr>
        <w:ind w:left="426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6" w:hanging="360"/>
      </w:pPr>
    </w:lvl>
    <w:lvl w:ilvl="2" w:tplc="0409001B" w:tentative="1">
      <w:start w:val="1"/>
      <w:numFmt w:val="lowerRoman"/>
      <w:lvlText w:val="%3."/>
      <w:lvlJc w:val="right"/>
      <w:pPr>
        <w:ind w:left="1776" w:hanging="180"/>
      </w:pPr>
    </w:lvl>
    <w:lvl w:ilvl="3" w:tplc="0409000F" w:tentative="1">
      <w:start w:val="1"/>
      <w:numFmt w:val="decimal"/>
      <w:lvlText w:val="%4."/>
      <w:lvlJc w:val="left"/>
      <w:pPr>
        <w:ind w:left="2496" w:hanging="360"/>
      </w:pPr>
    </w:lvl>
    <w:lvl w:ilvl="4" w:tplc="04090019" w:tentative="1">
      <w:start w:val="1"/>
      <w:numFmt w:val="lowerLetter"/>
      <w:lvlText w:val="%5."/>
      <w:lvlJc w:val="left"/>
      <w:pPr>
        <w:ind w:left="3216" w:hanging="360"/>
      </w:pPr>
    </w:lvl>
    <w:lvl w:ilvl="5" w:tplc="0409001B" w:tentative="1">
      <w:start w:val="1"/>
      <w:numFmt w:val="lowerRoman"/>
      <w:lvlText w:val="%6."/>
      <w:lvlJc w:val="right"/>
      <w:pPr>
        <w:ind w:left="3936" w:hanging="180"/>
      </w:pPr>
    </w:lvl>
    <w:lvl w:ilvl="6" w:tplc="0409000F" w:tentative="1">
      <w:start w:val="1"/>
      <w:numFmt w:val="decimal"/>
      <w:lvlText w:val="%7."/>
      <w:lvlJc w:val="left"/>
      <w:pPr>
        <w:ind w:left="4656" w:hanging="360"/>
      </w:pPr>
    </w:lvl>
    <w:lvl w:ilvl="7" w:tplc="04090019" w:tentative="1">
      <w:start w:val="1"/>
      <w:numFmt w:val="lowerLetter"/>
      <w:lvlText w:val="%8."/>
      <w:lvlJc w:val="left"/>
      <w:pPr>
        <w:ind w:left="5376" w:hanging="360"/>
      </w:pPr>
    </w:lvl>
    <w:lvl w:ilvl="8" w:tplc="0409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4" w15:restartNumberingAfterBreak="0">
    <w:nsid w:val="2B68736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191017"/>
    <w:multiLevelType w:val="hybridMultilevel"/>
    <w:tmpl w:val="F23205F6"/>
    <w:lvl w:ilvl="0" w:tplc="8D7C7702">
      <w:start w:val="1"/>
      <w:numFmt w:val="decimal"/>
      <w:lvlText w:val="%1-"/>
      <w:lvlJc w:val="left"/>
      <w:pPr>
        <w:ind w:left="364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16" w15:restartNumberingAfterBreak="0">
    <w:nsid w:val="3BB540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1494B69"/>
    <w:multiLevelType w:val="hybridMultilevel"/>
    <w:tmpl w:val="CD8E5AB0"/>
    <w:lvl w:ilvl="0" w:tplc="29ACF3C0">
      <w:start w:val="1"/>
      <w:numFmt w:val="decimal"/>
      <w:lvlText w:val="%1."/>
      <w:lvlJc w:val="left"/>
      <w:pPr>
        <w:ind w:left="1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55" w:hanging="360"/>
      </w:pPr>
    </w:lvl>
    <w:lvl w:ilvl="2" w:tplc="0809001B" w:tentative="1">
      <w:start w:val="1"/>
      <w:numFmt w:val="lowerRoman"/>
      <w:lvlText w:val="%3."/>
      <w:lvlJc w:val="right"/>
      <w:pPr>
        <w:ind w:left="1575" w:hanging="180"/>
      </w:pPr>
    </w:lvl>
    <w:lvl w:ilvl="3" w:tplc="0809000F" w:tentative="1">
      <w:start w:val="1"/>
      <w:numFmt w:val="decimal"/>
      <w:lvlText w:val="%4."/>
      <w:lvlJc w:val="left"/>
      <w:pPr>
        <w:ind w:left="2295" w:hanging="360"/>
      </w:pPr>
    </w:lvl>
    <w:lvl w:ilvl="4" w:tplc="08090019" w:tentative="1">
      <w:start w:val="1"/>
      <w:numFmt w:val="lowerLetter"/>
      <w:lvlText w:val="%5."/>
      <w:lvlJc w:val="left"/>
      <w:pPr>
        <w:ind w:left="3015" w:hanging="360"/>
      </w:pPr>
    </w:lvl>
    <w:lvl w:ilvl="5" w:tplc="0809001B" w:tentative="1">
      <w:start w:val="1"/>
      <w:numFmt w:val="lowerRoman"/>
      <w:lvlText w:val="%6."/>
      <w:lvlJc w:val="right"/>
      <w:pPr>
        <w:ind w:left="3735" w:hanging="180"/>
      </w:pPr>
    </w:lvl>
    <w:lvl w:ilvl="6" w:tplc="0809000F" w:tentative="1">
      <w:start w:val="1"/>
      <w:numFmt w:val="decimal"/>
      <w:lvlText w:val="%7."/>
      <w:lvlJc w:val="left"/>
      <w:pPr>
        <w:ind w:left="4455" w:hanging="360"/>
      </w:pPr>
    </w:lvl>
    <w:lvl w:ilvl="7" w:tplc="08090019" w:tentative="1">
      <w:start w:val="1"/>
      <w:numFmt w:val="lowerLetter"/>
      <w:lvlText w:val="%8."/>
      <w:lvlJc w:val="left"/>
      <w:pPr>
        <w:ind w:left="5175" w:hanging="360"/>
      </w:pPr>
    </w:lvl>
    <w:lvl w:ilvl="8" w:tplc="0809001B" w:tentative="1">
      <w:start w:val="1"/>
      <w:numFmt w:val="lowerRoman"/>
      <w:lvlText w:val="%9."/>
      <w:lvlJc w:val="right"/>
      <w:pPr>
        <w:ind w:left="5895" w:hanging="180"/>
      </w:pPr>
    </w:lvl>
  </w:abstractNum>
  <w:abstractNum w:abstractNumId="18" w15:restartNumberingAfterBreak="0">
    <w:nsid w:val="4C495EA1"/>
    <w:multiLevelType w:val="hybridMultilevel"/>
    <w:tmpl w:val="2216FDF4"/>
    <w:lvl w:ilvl="0" w:tplc="99CA4C58">
      <w:start w:val="1"/>
      <w:numFmt w:val="decimal"/>
      <w:lvlText w:val="%1-"/>
      <w:lvlJc w:val="left"/>
      <w:pPr>
        <w:tabs>
          <w:tab w:val="num" w:pos="645"/>
        </w:tabs>
        <w:ind w:left="645" w:right="645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5"/>
        </w:tabs>
        <w:ind w:left="1365" w:right="136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5"/>
        </w:tabs>
        <w:ind w:left="2085" w:right="208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5"/>
        </w:tabs>
        <w:ind w:left="2805" w:right="280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5"/>
        </w:tabs>
        <w:ind w:left="3525" w:right="352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5"/>
        </w:tabs>
        <w:ind w:left="4245" w:right="424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5"/>
        </w:tabs>
        <w:ind w:left="4965" w:right="496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5"/>
        </w:tabs>
        <w:ind w:left="5685" w:right="568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5"/>
        </w:tabs>
        <w:ind w:left="6405" w:right="6405" w:hanging="180"/>
      </w:pPr>
    </w:lvl>
  </w:abstractNum>
  <w:abstractNum w:abstractNumId="19" w15:restartNumberingAfterBreak="0">
    <w:nsid w:val="53C16056"/>
    <w:multiLevelType w:val="hybridMultilevel"/>
    <w:tmpl w:val="2B4A20D0"/>
    <w:lvl w:ilvl="0" w:tplc="EE2E1682">
      <w:start w:val="1"/>
      <w:numFmt w:val="decimal"/>
      <w:lvlText w:val="%1-"/>
      <w:lvlJc w:val="left"/>
      <w:pPr>
        <w:ind w:left="183" w:hanging="4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C630E"/>
    <w:multiLevelType w:val="hybridMultilevel"/>
    <w:tmpl w:val="53AA0C7E"/>
    <w:lvl w:ilvl="0" w:tplc="8800FE4C">
      <w:start w:val="1"/>
      <w:numFmt w:val="decimal"/>
      <w:lvlText w:val="%1-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21" w15:restartNumberingAfterBreak="0">
    <w:nsid w:val="5946149D"/>
    <w:multiLevelType w:val="multilevel"/>
    <w:tmpl w:val="F110B9A8"/>
    <w:lvl w:ilvl="0">
      <w:start w:val="2"/>
      <w:numFmt w:val="decimal"/>
      <w:lvlText w:val="%1"/>
      <w:lvlJc w:val="left"/>
      <w:pPr>
        <w:tabs>
          <w:tab w:val="num" w:pos="930"/>
        </w:tabs>
        <w:ind w:left="930" w:right="930" w:hanging="930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1720"/>
        </w:tabs>
        <w:ind w:left="1720" w:right="172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660"/>
        </w:tabs>
        <w:ind w:left="2660" w:right="266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50"/>
        </w:tabs>
        <w:ind w:left="3450" w:right="345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600"/>
        </w:tabs>
        <w:ind w:left="4600" w:right="460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750"/>
        </w:tabs>
        <w:ind w:left="5750" w:right="575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00"/>
        </w:tabs>
        <w:ind w:left="6900" w:right="690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90"/>
        </w:tabs>
        <w:ind w:left="7690" w:right="769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840"/>
        </w:tabs>
        <w:ind w:left="8840" w:right="8840" w:hanging="2520"/>
      </w:pPr>
      <w:rPr>
        <w:rFonts w:hint="default"/>
      </w:rPr>
    </w:lvl>
  </w:abstractNum>
  <w:abstractNum w:abstractNumId="22" w15:restartNumberingAfterBreak="0">
    <w:nsid w:val="5F4073D2"/>
    <w:multiLevelType w:val="hybridMultilevel"/>
    <w:tmpl w:val="36C693B0"/>
    <w:lvl w:ilvl="0" w:tplc="EE2E1682">
      <w:start w:val="1"/>
      <w:numFmt w:val="decimal"/>
      <w:lvlText w:val="%1-"/>
      <w:lvlJc w:val="left"/>
      <w:pPr>
        <w:ind w:left="183" w:hanging="4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730E3"/>
    <w:multiLevelType w:val="hybridMultilevel"/>
    <w:tmpl w:val="A308FBEA"/>
    <w:lvl w:ilvl="0" w:tplc="C2A25670">
      <w:start w:val="1"/>
      <w:numFmt w:val="decimal"/>
      <w:lvlText w:val="%1)"/>
      <w:lvlJc w:val="left"/>
      <w:pPr>
        <w:ind w:left="2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1" w:hanging="360"/>
      </w:pPr>
    </w:lvl>
    <w:lvl w:ilvl="2" w:tplc="0409001B" w:tentative="1">
      <w:start w:val="1"/>
      <w:numFmt w:val="lowerRoman"/>
      <w:lvlText w:val="%3."/>
      <w:lvlJc w:val="right"/>
      <w:pPr>
        <w:ind w:left="1701" w:hanging="180"/>
      </w:pPr>
    </w:lvl>
    <w:lvl w:ilvl="3" w:tplc="0409000F" w:tentative="1">
      <w:start w:val="1"/>
      <w:numFmt w:val="decimal"/>
      <w:lvlText w:val="%4."/>
      <w:lvlJc w:val="left"/>
      <w:pPr>
        <w:ind w:left="2421" w:hanging="360"/>
      </w:pPr>
    </w:lvl>
    <w:lvl w:ilvl="4" w:tplc="04090019" w:tentative="1">
      <w:start w:val="1"/>
      <w:numFmt w:val="lowerLetter"/>
      <w:lvlText w:val="%5."/>
      <w:lvlJc w:val="left"/>
      <w:pPr>
        <w:ind w:left="3141" w:hanging="360"/>
      </w:pPr>
    </w:lvl>
    <w:lvl w:ilvl="5" w:tplc="0409001B" w:tentative="1">
      <w:start w:val="1"/>
      <w:numFmt w:val="lowerRoman"/>
      <w:lvlText w:val="%6."/>
      <w:lvlJc w:val="right"/>
      <w:pPr>
        <w:ind w:left="3861" w:hanging="180"/>
      </w:pPr>
    </w:lvl>
    <w:lvl w:ilvl="6" w:tplc="0409000F" w:tentative="1">
      <w:start w:val="1"/>
      <w:numFmt w:val="decimal"/>
      <w:lvlText w:val="%7."/>
      <w:lvlJc w:val="left"/>
      <w:pPr>
        <w:ind w:left="4581" w:hanging="360"/>
      </w:pPr>
    </w:lvl>
    <w:lvl w:ilvl="7" w:tplc="04090019" w:tentative="1">
      <w:start w:val="1"/>
      <w:numFmt w:val="lowerLetter"/>
      <w:lvlText w:val="%8."/>
      <w:lvlJc w:val="left"/>
      <w:pPr>
        <w:ind w:left="5301" w:hanging="360"/>
      </w:pPr>
    </w:lvl>
    <w:lvl w:ilvl="8" w:tplc="0409001B" w:tentative="1">
      <w:start w:val="1"/>
      <w:numFmt w:val="lowerRoman"/>
      <w:lvlText w:val="%9."/>
      <w:lvlJc w:val="right"/>
      <w:pPr>
        <w:ind w:left="6021" w:hanging="180"/>
      </w:pPr>
    </w:lvl>
  </w:abstractNum>
  <w:abstractNum w:abstractNumId="24" w15:restartNumberingAfterBreak="0">
    <w:nsid w:val="6D4A0ED2"/>
    <w:multiLevelType w:val="hybridMultilevel"/>
    <w:tmpl w:val="52A28894"/>
    <w:lvl w:ilvl="0" w:tplc="940ACCC6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5" w15:restartNumberingAfterBreak="0">
    <w:nsid w:val="6EF31DE2"/>
    <w:multiLevelType w:val="hybridMultilevel"/>
    <w:tmpl w:val="DBA6F4A4"/>
    <w:lvl w:ilvl="0" w:tplc="EE2E1682">
      <w:start w:val="1"/>
      <w:numFmt w:val="decimal"/>
      <w:lvlText w:val="%1-"/>
      <w:lvlJc w:val="left"/>
      <w:pPr>
        <w:ind w:left="183" w:hanging="4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55" w:hanging="360"/>
      </w:pPr>
    </w:lvl>
    <w:lvl w:ilvl="2" w:tplc="0809001B" w:tentative="1">
      <w:start w:val="1"/>
      <w:numFmt w:val="lowerRoman"/>
      <w:lvlText w:val="%3."/>
      <w:lvlJc w:val="right"/>
      <w:pPr>
        <w:ind w:left="1575" w:hanging="180"/>
      </w:pPr>
    </w:lvl>
    <w:lvl w:ilvl="3" w:tplc="0809000F" w:tentative="1">
      <w:start w:val="1"/>
      <w:numFmt w:val="decimal"/>
      <w:lvlText w:val="%4."/>
      <w:lvlJc w:val="left"/>
      <w:pPr>
        <w:ind w:left="2295" w:hanging="360"/>
      </w:pPr>
    </w:lvl>
    <w:lvl w:ilvl="4" w:tplc="08090019" w:tentative="1">
      <w:start w:val="1"/>
      <w:numFmt w:val="lowerLetter"/>
      <w:lvlText w:val="%5."/>
      <w:lvlJc w:val="left"/>
      <w:pPr>
        <w:ind w:left="3015" w:hanging="360"/>
      </w:pPr>
    </w:lvl>
    <w:lvl w:ilvl="5" w:tplc="0809001B" w:tentative="1">
      <w:start w:val="1"/>
      <w:numFmt w:val="lowerRoman"/>
      <w:lvlText w:val="%6."/>
      <w:lvlJc w:val="right"/>
      <w:pPr>
        <w:ind w:left="3735" w:hanging="180"/>
      </w:pPr>
    </w:lvl>
    <w:lvl w:ilvl="6" w:tplc="0809000F" w:tentative="1">
      <w:start w:val="1"/>
      <w:numFmt w:val="decimal"/>
      <w:lvlText w:val="%7."/>
      <w:lvlJc w:val="left"/>
      <w:pPr>
        <w:ind w:left="4455" w:hanging="360"/>
      </w:pPr>
    </w:lvl>
    <w:lvl w:ilvl="7" w:tplc="08090019" w:tentative="1">
      <w:start w:val="1"/>
      <w:numFmt w:val="lowerLetter"/>
      <w:lvlText w:val="%8."/>
      <w:lvlJc w:val="left"/>
      <w:pPr>
        <w:ind w:left="5175" w:hanging="360"/>
      </w:pPr>
    </w:lvl>
    <w:lvl w:ilvl="8" w:tplc="0809001B" w:tentative="1">
      <w:start w:val="1"/>
      <w:numFmt w:val="lowerRoman"/>
      <w:lvlText w:val="%9."/>
      <w:lvlJc w:val="right"/>
      <w:pPr>
        <w:ind w:left="5895" w:hanging="180"/>
      </w:pPr>
    </w:lvl>
  </w:abstractNum>
  <w:abstractNum w:abstractNumId="26" w15:restartNumberingAfterBreak="0">
    <w:nsid w:val="716C0238"/>
    <w:multiLevelType w:val="hybridMultilevel"/>
    <w:tmpl w:val="FC3C299C"/>
    <w:lvl w:ilvl="0" w:tplc="BC32535A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790F0655"/>
    <w:multiLevelType w:val="hybridMultilevel"/>
    <w:tmpl w:val="326EEB56"/>
    <w:lvl w:ilvl="0" w:tplc="04090001">
      <w:start w:val="1"/>
      <w:numFmt w:val="bullet"/>
      <w:lvlText w:val=""/>
      <w:lvlJc w:val="left"/>
      <w:pPr>
        <w:ind w:left="6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28" w15:restartNumberingAfterBreak="0">
    <w:nsid w:val="7BFE1A4A"/>
    <w:multiLevelType w:val="hybridMultilevel"/>
    <w:tmpl w:val="EFB47186"/>
    <w:lvl w:ilvl="0" w:tplc="DF181FCA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9" w15:restartNumberingAfterBreak="0">
    <w:nsid w:val="7D5F08EE"/>
    <w:multiLevelType w:val="hybridMultilevel"/>
    <w:tmpl w:val="7DBAE530"/>
    <w:lvl w:ilvl="0" w:tplc="99306C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DD11DC4"/>
    <w:multiLevelType w:val="hybridMultilevel"/>
    <w:tmpl w:val="EE40ABEE"/>
    <w:lvl w:ilvl="0" w:tplc="52DACA72">
      <w:start w:val="1"/>
      <w:numFmt w:val="decimal"/>
      <w:lvlText w:val="%1-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num w:numId="1" w16cid:durableId="214975657">
    <w:abstractNumId w:val="0"/>
  </w:num>
  <w:num w:numId="2" w16cid:durableId="1949266323">
    <w:abstractNumId w:val="2"/>
  </w:num>
  <w:num w:numId="3" w16cid:durableId="1311443023">
    <w:abstractNumId w:val="1"/>
  </w:num>
  <w:num w:numId="4" w16cid:durableId="462770622">
    <w:abstractNumId w:val="16"/>
  </w:num>
  <w:num w:numId="5" w16cid:durableId="1718697037">
    <w:abstractNumId w:val="20"/>
  </w:num>
  <w:num w:numId="6" w16cid:durableId="1336761520">
    <w:abstractNumId w:val="4"/>
  </w:num>
  <w:num w:numId="7" w16cid:durableId="1037202444">
    <w:abstractNumId w:val="11"/>
  </w:num>
  <w:num w:numId="8" w16cid:durableId="436952744">
    <w:abstractNumId w:val="15"/>
  </w:num>
  <w:num w:numId="9" w16cid:durableId="1079712178">
    <w:abstractNumId w:val="30"/>
  </w:num>
  <w:num w:numId="10" w16cid:durableId="1359351034">
    <w:abstractNumId w:val="3"/>
  </w:num>
  <w:num w:numId="11" w16cid:durableId="1880124198">
    <w:abstractNumId w:val="21"/>
  </w:num>
  <w:num w:numId="12" w16cid:durableId="244002586">
    <w:abstractNumId w:val="28"/>
  </w:num>
  <w:num w:numId="13" w16cid:durableId="1798987061">
    <w:abstractNumId w:val="18"/>
  </w:num>
  <w:num w:numId="14" w16cid:durableId="2104452143">
    <w:abstractNumId w:val="10"/>
  </w:num>
  <w:num w:numId="15" w16cid:durableId="1510219755">
    <w:abstractNumId w:val="26"/>
  </w:num>
  <w:num w:numId="16" w16cid:durableId="1627927283">
    <w:abstractNumId w:val="6"/>
  </w:num>
  <w:num w:numId="17" w16cid:durableId="2093351270">
    <w:abstractNumId w:val="24"/>
  </w:num>
  <w:num w:numId="18" w16cid:durableId="229462215">
    <w:abstractNumId w:val="13"/>
  </w:num>
  <w:num w:numId="19" w16cid:durableId="1605917352">
    <w:abstractNumId w:val="23"/>
  </w:num>
  <w:num w:numId="20" w16cid:durableId="1076053283">
    <w:abstractNumId w:val="27"/>
  </w:num>
  <w:num w:numId="21" w16cid:durableId="446706686">
    <w:abstractNumId w:val="14"/>
  </w:num>
  <w:num w:numId="22" w16cid:durableId="2013218136">
    <w:abstractNumId w:val="12"/>
  </w:num>
  <w:num w:numId="23" w16cid:durableId="103810932">
    <w:abstractNumId w:val="5"/>
  </w:num>
  <w:num w:numId="24" w16cid:durableId="6952130">
    <w:abstractNumId w:val="9"/>
  </w:num>
  <w:num w:numId="25" w16cid:durableId="774639194">
    <w:abstractNumId w:val="8"/>
  </w:num>
  <w:num w:numId="26" w16cid:durableId="454372118">
    <w:abstractNumId w:val="29"/>
  </w:num>
  <w:num w:numId="27" w16cid:durableId="2145854981">
    <w:abstractNumId w:val="7"/>
  </w:num>
  <w:num w:numId="28" w16cid:durableId="1045789109">
    <w:abstractNumId w:val="25"/>
  </w:num>
  <w:num w:numId="29" w16cid:durableId="2114131568">
    <w:abstractNumId w:val="22"/>
  </w:num>
  <w:num w:numId="30" w16cid:durableId="696464093">
    <w:abstractNumId w:val="19"/>
  </w:num>
  <w:num w:numId="31" w16cid:durableId="435640106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A02"/>
    <w:rsid w:val="0000010F"/>
    <w:rsid w:val="0000025A"/>
    <w:rsid w:val="000002F1"/>
    <w:rsid w:val="0000047A"/>
    <w:rsid w:val="00001046"/>
    <w:rsid w:val="0000111E"/>
    <w:rsid w:val="00001168"/>
    <w:rsid w:val="0000140E"/>
    <w:rsid w:val="0000163A"/>
    <w:rsid w:val="0000179A"/>
    <w:rsid w:val="00001AD4"/>
    <w:rsid w:val="00001C5F"/>
    <w:rsid w:val="00001D75"/>
    <w:rsid w:val="000021C8"/>
    <w:rsid w:val="0000224D"/>
    <w:rsid w:val="00002544"/>
    <w:rsid w:val="00002696"/>
    <w:rsid w:val="000026FA"/>
    <w:rsid w:val="000028C7"/>
    <w:rsid w:val="00002AEC"/>
    <w:rsid w:val="00002B90"/>
    <w:rsid w:val="00002D74"/>
    <w:rsid w:val="00002E1A"/>
    <w:rsid w:val="00002E97"/>
    <w:rsid w:val="00002F8F"/>
    <w:rsid w:val="00003072"/>
    <w:rsid w:val="000030FE"/>
    <w:rsid w:val="000034DB"/>
    <w:rsid w:val="0000366D"/>
    <w:rsid w:val="0000392C"/>
    <w:rsid w:val="0000395A"/>
    <w:rsid w:val="00003F3D"/>
    <w:rsid w:val="0000420B"/>
    <w:rsid w:val="000043A0"/>
    <w:rsid w:val="0000450D"/>
    <w:rsid w:val="0000450E"/>
    <w:rsid w:val="00004A13"/>
    <w:rsid w:val="00004A9C"/>
    <w:rsid w:val="00004D29"/>
    <w:rsid w:val="00004F08"/>
    <w:rsid w:val="00004FE0"/>
    <w:rsid w:val="00005092"/>
    <w:rsid w:val="000056CF"/>
    <w:rsid w:val="000059E5"/>
    <w:rsid w:val="00005B19"/>
    <w:rsid w:val="00005B43"/>
    <w:rsid w:val="00005BAE"/>
    <w:rsid w:val="00005CA9"/>
    <w:rsid w:val="00005E99"/>
    <w:rsid w:val="00005FA5"/>
    <w:rsid w:val="0000666A"/>
    <w:rsid w:val="000066AA"/>
    <w:rsid w:val="000069AA"/>
    <w:rsid w:val="00006B7B"/>
    <w:rsid w:val="00006C36"/>
    <w:rsid w:val="00006E23"/>
    <w:rsid w:val="00006E4A"/>
    <w:rsid w:val="00006FE5"/>
    <w:rsid w:val="0000753C"/>
    <w:rsid w:val="000076DC"/>
    <w:rsid w:val="0000774D"/>
    <w:rsid w:val="00007B06"/>
    <w:rsid w:val="00007BF1"/>
    <w:rsid w:val="0001042B"/>
    <w:rsid w:val="00010774"/>
    <w:rsid w:val="00010819"/>
    <w:rsid w:val="00010850"/>
    <w:rsid w:val="00010A1E"/>
    <w:rsid w:val="00010C4F"/>
    <w:rsid w:val="00010C87"/>
    <w:rsid w:val="00010E86"/>
    <w:rsid w:val="0001135A"/>
    <w:rsid w:val="0001144C"/>
    <w:rsid w:val="00011B0F"/>
    <w:rsid w:val="00011C7D"/>
    <w:rsid w:val="000120A2"/>
    <w:rsid w:val="00012320"/>
    <w:rsid w:val="00012487"/>
    <w:rsid w:val="000126B9"/>
    <w:rsid w:val="00012C71"/>
    <w:rsid w:val="00012EDC"/>
    <w:rsid w:val="00012F79"/>
    <w:rsid w:val="000130A4"/>
    <w:rsid w:val="00013515"/>
    <w:rsid w:val="00013667"/>
    <w:rsid w:val="00013730"/>
    <w:rsid w:val="00013855"/>
    <w:rsid w:val="00013E24"/>
    <w:rsid w:val="00014202"/>
    <w:rsid w:val="00014283"/>
    <w:rsid w:val="00014430"/>
    <w:rsid w:val="00014620"/>
    <w:rsid w:val="000150DF"/>
    <w:rsid w:val="000152DA"/>
    <w:rsid w:val="000153CB"/>
    <w:rsid w:val="000154BA"/>
    <w:rsid w:val="000159DF"/>
    <w:rsid w:val="00015BAD"/>
    <w:rsid w:val="00016087"/>
    <w:rsid w:val="0001616B"/>
    <w:rsid w:val="0001682D"/>
    <w:rsid w:val="00016BB6"/>
    <w:rsid w:val="00016DB2"/>
    <w:rsid w:val="00017031"/>
    <w:rsid w:val="00017349"/>
    <w:rsid w:val="00017572"/>
    <w:rsid w:val="0001770A"/>
    <w:rsid w:val="000178CC"/>
    <w:rsid w:val="00017A43"/>
    <w:rsid w:val="00017B08"/>
    <w:rsid w:val="00017D87"/>
    <w:rsid w:val="000200A6"/>
    <w:rsid w:val="0002087F"/>
    <w:rsid w:val="00020A85"/>
    <w:rsid w:val="00020B4F"/>
    <w:rsid w:val="00020D7A"/>
    <w:rsid w:val="00020E84"/>
    <w:rsid w:val="00020EB3"/>
    <w:rsid w:val="0002148D"/>
    <w:rsid w:val="00021520"/>
    <w:rsid w:val="00021B2A"/>
    <w:rsid w:val="00021D36"/>
    <w:rsid w:val="000221ED"/>
    <w:rsid w:val="000223C2"/>
    <w:rsid w:val="0002240A"/>
    <w:rsid w:val="0002241F"/>
    <w:rsid w:val="0002259B"/>
    <w:rsid w:val="00022D1C"/>
    <w:rsid w:val="00023176"/>
    <w:rsid w:val="000232F1"/>
    <w:rsid w:val="00023352"/>
    <w:rsid w:val="00023636"/>
    <w:rsid w:val="00023887"/>
    <w:rsid w:val="00023B5F"/>
    <w:rsid w:val="00023E36"/>
    <w:rsid w:val="00023F00"/>
    <w:rsid w:val="00024124"/>
    <w:rsid w:val="00024201"/>
    <w:rsid w:val="0002422E"/>
    <w:rsid w:val="00024451"/>
    <w:rsid w:val="00024698"/>
    <w:rsid w:val="00024738"/>
    <w:rsid w:val="00024EA1"/>
    <w:rsid w:val="00025060"/>
    <w:rsid w:val="00025371"/>
    <w:rsid w:val="0002555F"/>
    <w:rsid w:val="000255EF"/>
    <w:rsid w:val="000256CE"/>
    <w:rsid w:val="00025770"/>
    <w:rsid w:val="0002594C"/>
    <w:rsid w:val="00026406"/>
    <w:rsid w:val="0002655A"/>
    <w:rsid w:val="00026689"/>
    <w:rsid w:val="00026C24"/>
    <w:rsid w:val="00026D31"/>
    <w:rsid w:val="00026EAC"/>
    <w:rsid w:val="00026F0E"/>
    <w:rsid w:val="00026FE3"/>
    <w:rsid w:val="0002730C"/>
    <w:rsid w:val="00027556"/>
    <w:rsid w:val="000275B6"/>
    <w:rsid w:val="00027609"/>
    <w:rsid w:val="00027811"/>
    <w:rsid w:val="00027812"/>
    <w:rsid w:val="00027ED4"/>
    <w:rsid w:val="00027F90"/>
    <w:rsid w:val="000301A5"/>
    <w:rsid w:val="00030378"/>
    <w:rsid w:val="0003045C"/>
    <w:rsid w:val="00030876"/>
    <w:rsid w:val="00030AA3"/>
    <w:rsid w:val="00030B59"/>
    <w:rsid w:val="00030BF0"/>
    <w:rsid w:val="0003108E"/>
    <w:rsid w:val="00031475"/>
    <w:rsid w:val="000314E1"/>
    <w:rsid w:val="0003170E"/>
    <w:rsid w:val="00031726"/>
    <w:rsid w:val="00031B8E"/>
    <w:rsid w:val="00031F17"/>
    <w:rsid w:val="0003262D"/>
    <w:rsid w:val="0003267B"/>
    <w:rsid w:val="00032957"/>
    <w:rsid w:val="00032AD7"/>
    <w:rsid w:val="00032B13"/>
    <w:rsid w:val="00032D42"/>
    <w:rsid w:val="00032ED6"/>
    <w:rsid w:val="000330DD"/>
    <w:rsid w:val="000330E1"/>
    <w:rsid w:val="000336FC"/>
    <w:rsid w:val="0003372A"/>
    <w:rsid w:val="00033759"/>
    <w:rsid w:val="00033766"/>
    <w:rsid w:val="00033A58"/>
    <w:rsid w:val="00033BCF"/>
    <w:rsid w:val="00034240"/>
    <w:rsid w:val="000347B6"/>
    <w:rsid w:val="00034A62"/>
    <w:rsid w:val="00034C4C"/>
    <w:rsid w:val="00034EE8"/>
    <w:rsid w:val="000350E2"/>
    <w:rsid w:val="00035307"/>
    <w:rsid w:val="0003547D"/>
    <w:rsid w:val="0003556F"/>
    <w:rsid w:val="0003560B"/>
    <w:rsid w:val="00035AA3"/>
    <w:rsid w:val="00035CC3"/>
    <w:rsid w:val="00035D5D"/>
    <w:rsid w:val="00035FBE"/>
    <w:rsid w:val="0003634F"/>
    <w:rsid w:val="0003640B"/>
    <w:rsid w:val="00036541"/>
    <w:rsid w:val="00036C8E"/>
    <w:rsid w:val="000370EE"/>
    <w:rsid w:val="00037616"/>
    <w:rsid w:val="000376F9"/>
    <w:rsid w:val="000379C0"/>
    <w:rsid w:val="00037D6F"/>
    <w:rsid w:val="00037DCF"/>
    <w:rsid w:val="00037FB2"/>
    <w:rsid w:val="000400B5"/>
    <w:rsid w:val="00040162"/>
    <w:rsid w:val="0004068D"/>
    <w:rsid w:val="000406AD"/>
    <w:rsid w:val="00040B59"/>
    <w:rsid w:val="000416D4"/>
    <w:rsid w:val="00041799"/>
    <w:rsid w:val="000419FB"/>
    <w:rsid w:val="00041AAD"/>
    <w:rsid w:val="00041DC8"/>
    <w:rsid w:val="000420C2"/>
    <w:rsid w:val="00042246"/>
    <w:rsid w:val="00042285"/>
    <w:rsid w:val="00042875"/>
    <w:rsid w:val="00042B80"/>
    <w:rsid w:val="00042C3A"/>
    <w:rsid w:val="0004311F"/>
    <w:rsid w:val="000436AD"/>
    <w:rsid w:val="00043746"/>
    <w:rsid w:val="000437F6"/>
    <w:rsid w:val="00043890"/>
    <w:rsid w:val="000438B9"/>
    <w:rsid w:val="000439E6"/>
    <w:rsid w:val="00043BC2"/>
    <w:rsid w:val="00043E80"/>
    <w:rsid w:val="00043E9D"/>
    <w:rsid w:val="00044196"/>
    <w:rsid w:val="00044265"/>
    <w:rsid w:val="000444C8"/>
    <w:rsid w:val="00044522"/>
    <w:rsid w:val="000449E0"/>
    <w:rsid w:val="00044A78"/>
    <w:rsid w:val="00044EA6"/>
    <w:rsid w:val="0004533B"/>
    <w:rsid w:val="00046095"/>
    <w:rsid w:val="000462E0"/>
    <w:rsid w:val="0004650E"/>
    <w:rsid w:val="00046530"/>
    <w:rsid w:val="000469D7"/>
    <w:rsid w:val="00046BCE"/>
    <w:rsid w:val="00047026"/>
    <w:rsid w:val="00047286"/>
    <w:rsid w:val="000472EC"/>
    <w:rsid w:val="000473E9"/>
    <w:rsid w:val="00047A30"/>
    <w:rsid w:val="00047AD9"/>
    <w:rsid w:val="00047ADD"/>
    <w:rsid w:val="00047BCF"/>
    <w:rsid w:val="00047D8D"/>
    <w:rsid w:val="00050182"/>
    <w:rsid w:val="000502EA"/>
    <w:rsid w:val="0005033C"/>
    <w:rsid w:val="000504F6"/>
    <w:rsid w:val="0005065F"/>
    <w:rsid w:val="000507A8"/>
    <w:rsid w:val="00050852"/>
    <w:rsid w:val="00050E0D"/>
    <w:rsid w:val="00050E3F"/>
    <w:rsid w:val="00050ECC"/>
    <w:rsid w:val="000510CE"/>
    <w:rsid w:val="00051823"/>
    <w:rsid w:val="000519A7"/>
    <w:rsid w:val="000519D3"/>
    <w:rsid w:val="00051EE8"/>
    <w:rsid w:val="00052088"/>
    <w:rsid w:val="000520D7"/>
    <w:rsid w:val="000523DD"/>
    <w:rsid w:val="000525A7"/>
    <w:rsid w:val="00052671"/>
    <w:rsid w:val="00052BDA"/>
    <w:rsid w:val="00052D12"/>
    <w:rsid w:val="00053048"/>
    <w:rsid w:val="000531D1"/>
    <w:rsid w:val="0005376B"/>
    <w:rsid w:val="00053B18"/>
    <w:rsid w:val="00053C13"/>
    <w:rsid w:val="000541AF"/>
    <w:rsid w:val="00054364"/>
    <w:rsid w:val="000544A9"/>
    <w:rsid w:val="000548C0"/>
    <w:rsid w:val="00054903"/>
    <w:rsid w:val="00054975"/>
    <w:rsid w:val="00054A85"/>
    <w:rsid w:val="00054E64"/>
    <w:rsid w:val="00054F0F"/>
    <w:rsid w:val="00054F34"/>
    <w:rsid w:val="0005511F"/>
    <w:rsid w:val="000557C4"/>
    <w:rsid w:val="000558C0"/>
    <w:rsid w:val="00055AAB"/>
    <w:rsid w:val="00055CFB"/>
    <w:rsid w:val="0005616E"/>
    <w:rsid w:val="00056A10"/>
    <w:rsid w:val="00057025"/>
    <w:rsid w:val="0005741E"/>
    <w:rsid w:val="000574DB"/>
    <w:rsid w:val="0005767B"/>
    <w:rsid w:val="000577AC"/>
    <w:rsid w:val="000579E1"/>
    <w:rsid w:val="000603D5"/>
    <w:rsid w:val="00060590"/>
    <w:rsid w:val="00060616"/>
    <w:rsid w:val="0006066B"/>
    <w:rsid w:val="00060674"/>
    <w:rsid w:val="00060BD5"/>
    <w:rsid w:val="00060C40"/>
    <w:rsid w:val="00060E45"/>
    <w:rsid w:val="0006127A"/>
    <w:rsid w:val="000615FA"/>
    <w:rsid w:val="00061723"/>
    <w:rsid w:val="000619C6"/>
    <w:rsid w:val="00061D06"/>
    <w:rsid w:val="00061D66"/>
    <w:rsid w:val="00061DE6"/>
    <w:rsid w:val="00061E16"/>
    <w:rsid w:val="00062549"/>
    <w:rsid w:val="0006255A"/>
    <w:rsid w:val="0006266E"/>
    <w:rsid w:val="00062920"/>
    <w:rsid w:val="000629A2"/>
    <w:rsid w:val="00062A27"/>
    <w:rsid w:val="00062BD9"/>
    <w:rsid w:val="0006306C"/>
    <w:rsid w:val="0006311D"/>
    <w:rsid w:val="0006315E"/>
    <w:rsid w:val="0006343F"/>
    <w:rsid w:val="0006355D"/>
    <w:rsid w:val="00063614"/>
    <w:rsid w:val="000638ED"/>
    <w:rsid w:val="00063934"/>
    <w:rsid w:val="00063C66"/>
    <w:rsid w:val="00064529"/>
    <w:rsid w:val="00065403"/>
    <w:rsid w:val="00065526"/>
    <w:rsid w:val="00065685"/>
    <w:rsid w:val="00065711"/>
    <w:rsid w:val="00065BE1"/>
    <w:rsid w:val="00065E3C"/>
    <w:rsid w:val="000666AC"/>
    <w:rsid w:val="00066BA3"/>
    <w:rsid w:val="00067023"/>
    <w:rsid w:val="0006769C"/>
    <w:rsid w:val="000678E9"/>
    <w:rsid w:val="000679FF"/>
    <w:rsid w:val="00067CA3"/>
    <w:rsid w:val="000704C8"/>
    <w:rsid w:val="0007055C"/>
    <w:rsid w:val="0007057A"/>
    <w:rsid w:val="000708AF"/>
    <w:rsid w:val="00070963"/>
    <w:rsid w:val="00070A30"/>
    <w:rsid w:val="00070D7E"/>
    <w:rsid w:val="000711B7"/>
    <w:rsid w:val="0007135B"/>
    <w:rsid w:val="00071416"/>
    <w:rsid w:val="000714CA"/>
    <w:rsid w:val="0007180B"/>
    <w:rsid w:val="00071B26"/>
    <w:rsid w:val="00071E7A"/>
    <w:rsid w:val="00071ECF"/>
    <w:rsid w:val="00071F38"/>
    <w:rsid w:val="0007213E"/>
    <w:rsid w:val="00072258"/>
    <w:rsid w:val="00072440"/>
    <w:rsid w:val="00072912"/>
    <w:rsid w:val="00072C99"/>
    <w:rsid w:val="00072DB3"/>
    <w:rsid w:val="000730AC"/>
    <w:rsid w:val="000730C3"/>
    <w:rsid w:val="00073169"/>
    <w:rsid w:val="000733A1"/>
    <w:rsid w:val="000738CB"/>
    <w:rsid w:val="00073A68"/>
    <w:rsid w:val="00073EB6"/>
    <w:rsid w:val="00073ED3"/>
    <w:rsid w:val="00073F6D"/>
    <w:rsid w:val="00074136"/>
    <w:rsid w:val="0007449B"/>
    <w:rsid w:val="0007467D"/>
    <w:rsid w:val="00074C78"/>
    <w:rsid w:val="00074FCF"/>
    <w:rsid w:val="0007503C"/>
    <w:rsid w:val="0007585D"/>
    <w:rsid w:val="00075AB5"/>
    <w:rsid w:val="000763C0"/>
    <w:rsid w:val="0007657F"/>
    <w:rsid w:val="000767CD"/>
    <w:rsid w:val="00076AC0"/>
    <w:rsid w:val="00076CBA"/>
    <w:rsid w:val="00076D05"/>
    <w:rsid w:val="00076EAE"/>
    <w:rsid w:val="00077042"/>
    <w:rsid w:val="000770EB"/>
    <w:rsid w:val="00077989"/>
    <w:rsid w:val="00077D1E"/>
    <w:rsid w:val="00077D5C"/>
    <w:rsid w:val="00077E00"/>
    <w:rsid w:val="00077E0F"/>
    <w:rsid w:val="00077E84"/>
    <w:rsid w:val="00077FB9"/>
    <w:rsid w:val="00077FC4"/>
    <w:rsid w:val="0008019D"/>
    <w:rsid w:val="0008052A"/>
    <w:rsid w:val="00080643"/>
    <w:rsid w:val="00080858"/>
    <w:rsid w:val="00080C6B"/>
    <w:rsid w:val="00080F47"/>
    <w:rsid w:val="00080FBB"/>
    <w:rsid w:val="00081183"/>
    <w:rsid w:val="0008119D"/>
    <w:rsid w:val="0008132E"/>
    <w:rsid w:val="000816B1"/>
    <w:rsid w:val="00081A5E"/>
    <w:rsid w:val="00081AD9"/>
    <w:rsid w:val="00081B59"/>
    <w:rsid w:val="00081D80"/>
    <w:rsid w:val="00081DC8"/>
    <w:rsid w:val="00081DF7"/>
    <w:rsid w:val="0008251F"/>
    <w:rsid w:val="00082D2D"/>
    <w:rsid w:val="00082D79"/>
    <w:rsid w:val="00083028"/>
    <w:rsid w:val="000831B4"/>
    <w:rsid w:val="00083377"/>
    <w:rsid w:val="000836D4"/>
    <w:rsid w:val="00083A80"/>
    <w:rsid w:val="00083E69"/>
    <w:rsid w:val="000841F4"/>
    <w:rsid w:val="000845AB"/>
    <w:rsid w:val="0008554C"/>
    <w:rsid w:val="00085748"/>
    <w:rsid w:val="000857BD"/>
    <w:rsid w:val="00086395"/>
    <w:rsid w:val="000868A4"/>
    <w:rsid w:val="00086AC8"/>
    <w:rsid w:val="00086B75"/>
    <w:rsid w:val="00086D50"/>
    <w:rsid w:val="000870BF"/>
    <w:rsid w:val="000872E9"/>
    <w:rsid w:val="000877F8"/>
    <w:rsid w:val="0008784E"/>
    <w:rsid w:val="000878DC"/>
    <w:rsid w:val="00087C8A"/>
    <w:rsid w:val="00087D2D"/>
    <w:rsid w:val="00087FC8"/>
    <w:rsid w:val="00087FFC"/>
    <w:rsid w:val="000900E5"/>
    <w:rsid w:val="000901E2"/>
    <w:rsid w:val="00090597"/>
    <w:rsid w:val="00090B57"/>
    <w:rsid w:val="00090F76"/>
    <w:rsid w:val="00090FED"/>
    <w:rsid w:val="00091128"/>
    <w:rsid w:val="00091298"/>
    <w:rsid w:val="000913A0"/>
    <w:rsid w:val="00091469"/>
    <w:rsid w:val="00091F20"/>
    <w:rsid w:val="00091F88"/>
    <w:rsid w:val="00092035"/>
    <w:rsid w:val="00092063"/>
    <w:rsid w:val="000921E2"/>
    <w:rsid w:val="000922CA"/>
    <w:rsid w:val="00092744"/>
    <w:rsid w:val="000927B0"/>
    <w:rsid w:val="00092D3B"/>
    <w:rsid w:val="000932E1"/>
    <w:rsid w:val="0009358C"/>
    <w:rsid w:val="0009368C"/>
    <w:rsid w:val="00093704"/>
    <w:rsid w:val="00093835"/>
    <w:rsid w:val="00093B8B"/>
    <w:rsid w:val="00093CFD"/>
    <w:rsid w:val="00093DB6"/>
    <w:rsid w:val="000944A0"/>
    <w:rsid w:val="00094840"/>
    <w:rsid w:val="00094975"/>
    <w:rsid w:val="00094CE6"/>
    <w:rsid w:val="00094FD4"/>
    <w:rsid w:val="00095061"/>
    <w:rsid w:val="0009510E"/>
    <w:rsid w:val="000951D5"/>
    <w:rsid w:val="000954BC"/>
    <w:rsid w:val="00095714"/>
    <w:rsid w:val="0009584C"/>
    <w:rsid w:val="00095B01"/>
    <w:rsid w:val="00095BA2"/>
    <w:rsid w:val="00095C6F"/>
    <w:rsid w:val="00095DAC"/>
    <w:rsid w:val="00095E9A"/>
    <w:rsid w:val="00095F18"/>
    <w:rsid w:val="0009618C"/>
    <w:rsid w:val="0009642A"/>
    <w:rsid w:val="0009654F"/>
    <w:rsid w:val="00096623"/>
    <w:rsid w:val="00096A7A"/>
    <w:rsid w:val="00096BA9"/>
    <w:rsid w:val="00096CD4"/>
    <w:rsid w:val="00096E4A"/>
    <w:rsid w:val="000972F5"/>
    <w:rsid w:val="0009744D"/>
    <w:rsid w:val="000974D1"/>
    <w:rsid w:val="000976AB"/>
    <w:rsid w:val="000979C3"/>
    <w:rsid w:val="00097C95"/>
    <w:rsid w:val="00097D6E"/>
    <w:rsid w:val="000A016D"/>
    <w:rsid w:val="000A01D6"/>
    <w:rsid w:val="000A01E3"/>
    <w:rsid w:val="000A0280"/>
    <w:rsid w:val="000A064B"/>
    <w:rsid w:val="000A0A98"/>
    <w:rsid w:val="000A0B9B"/>
    <w:rsid w:val="000A0C13"/>
    <w:rsid w:val="000A0C84"/>
    <w:rsid w:val="000A0CA4"/>
    <w:rsid w:val="000A1254"/>
    <w:rsid w:val="000A1382"/>
    <w:rsid w:val="000A171F"/>
    <w:rsid w:val="000A1769"/>
    <w:rsid w:val="000A17A8"/>
    <w:rsid w:val="000A1D9A"/>
    <w:rsid w:val="000A2045"/>
    <w:rsid w:val="000A2416"/>
    <w:rsid w:val="000A2545"/>
    <w:rsid w:val="000A278B"/>
    <w:rsid w:val="000A279A"/>
    <w:rsid w:val="000A28BD"/>
    <w:rsid w:val="000A29D7"/>
    <w:rsid w:val="000A2A00"/>
    <w:rsid w:val="000A2B9A"/>
    <w:rsid w:val="000A2CC4"/>
    <w:rsid w:val="000A2F01"/>
    <w:rsid w:val="000A33DD"/>
    <w:rsid w:val="000A3660"/>
    <w:rsid w:val="000A36A7"/>
    <w:rsid w:val="000A3B89"/>
    <w:rsid w:val="000A3D88"/>
    <w:rsid w:val="000A40E9"/>
    <w:rsid w:val="000A41AA"/>
    <w:rsid w:val="000A4376"/>
    <w:rsid w:val="000A44A9"/>
    <w:rsid w:val="000A456F"/>
    <w:rsid w:val="000A49FB"/>
    <w:rsid w:val="000A4B27"/>
    <w:rsid w:val="000A4C07"/>
    <w:rsid w:val="000A4C69"/>
    <w:rsid w:val="000A4D1A"/>
    <w:rsid w:val="000A4F18"/>
    <w:rsid w:val="000A50BA"/>
    <w:rsid w:val="000A512F"/>
    <w:rsid w:val="000A517C"/>
    <w:rsid w:val="000A530D"/>
    <w:rsid w:val="000A53F7"/>
    <w:rsid w:val="000A5CA5"/>
    <w:rsid w:val="000A5CD9"/>
    <w:rsid w:val="000A603C"/>
    <w:rsid w:val="000A607A"/>
    <w:rsid w:val="000A60F8"/>
    <w:rsid w:val="000A6277"/>
    <w:rsid w:val="000A646A"/>
    <w:rsid w:val="000A6756"/>
    <w:rsid w:val="000A6827"/>
    <w:rsid w:val="000A6BA5"/>
    <w:rsid w:val="000A6CB7"/>
    <w:rsid w:val="000A6D4A"/>
    <w:rsid w:val="000A6D91"/>
    <w:rsid w:val="000A7328"/>
    <w:rsid w:val="000A743A"/>
    <w:rsid w:val="000A7477"/>
    <w:rsid w:val="000A7B74"/>
    <w:rsid w:val="000A7B84"/>
    <w:rsid w:val="000A7BA7"/>
    <w:rsid w:val="000A7C8D"/>
    <w:rsid w:val="000A7CBC"/>
    <w:rsid w:val="000A7E1D"/>
    <w:rsid w:val="000A7EDA"/>
    <w:rsid w:val="000B05AD"/>
    <w:rsid w:val="000B0A87"/>
    <w:rsid w:val="000B0FBF"/>
    <w:rsid w:val="000B11BF"/>
    <w:rsid w:val="000B16EB"/>
    <w:rsid w:val="000B1806"/>
    <w:rsid w:val="000B1999"/>
    <w:rsid w:val="000B1AF2"/>
    <w:rsid w:val="000B1B78"/>
    <w:rsid w:val="000B1CA8"/>
    <w:rsid w:val="000B23C3"/>
    <w:rsid w:val="000B240F"/>
    <w:rsid w:val="000B28EF"/>
    <w:rsid w:val="000B2BA2"/>
    <w:rsid w:val="000B2BE1"/>
    <w:rsid w:val="000B3182"/>
    <w:rsid w:val="000B31FB"/>
    <w:rsid w:val="000B39FD"/>
    <w:rsid w:val="000B3D50"/>
    <w:rsid w:val="000B3E0D"/>
    <w:rsid w:val="000B4344"/>
    <w:rsid w:val="000B4410"/>
    <w:rsid w:val="000B4567"/>
    <w:rsid w:val="000B45CC"/>
    <w:rsid w:val="000B4B02"/>
    <w:rsid w:val="000B4DAE"/>
    <w:rsid w:val="000B526C"/>
    <w:rsid w:val="000B56D2"/>
    <w:rsid w:val="000B57C7"/>
    <w:rsid w:val="000B57D0"/>
    <w:rsid w:val="000B5B70"/>
    <w:rsid w:val="000B5F1F"/>
    <w:rsid w:val="000B6271"/>
    <w:rsid w:val="000B62E7"/>
    <w:rsid w:val="000B65CD"/>
    <w:rsid w:val="000B6E43"/>
    <w:rsid w:val="000B6E70"/>
    <w:rsid w:val="000B728B"/>
    <w:rsid w:val="000B74DA"/>
    <w:rsid w:val="000B75FC"/>
    <w:rsid w:val="000B760A"/>
    <w:rsid w:val="000B7680"/>
    <w:rsid w:val="000B7733"/>
    <w:rsid w:val="000B78C1"/>
    <w:rsid w:val="000B78DB"/>
    <w:rsid w:val="000B7A83"/>
    <w:rsid w:val="000B7AB1"/>
    <w:rsid w:val="000B7B99"/>
    <w:rsid w:val="000B7BF8"/>
    <w:rsid w:val="000B7F85"/>
    <w:rsid w:val="000C0058"/>
    <w:rsid w:val="000C0332"/>
    <w:rsid w:val="000C09DD"/>
    <w:rsid w:val="000C0BCE"/>
    <w:rsid w:val="000C0D04"/>
    <w:rsid w:val="000C0D47"/>
    <w:rsid w:val="000C0ED8"/>
    <w:rsid w:val="000C0F45"/>
    <w:rsid w:val="000C0F83"/>
    <w:rsid w:val="000C1849"/>
    <w:rsid w:val="000C1897"/>
    <w:rsid w:val="000C18E4"/>
    <w:rsid w:val="000C1906"/>
    <w:rsid w:val="000C1C32"/>
    <w:rsid w:val="000C1C3E"/>
    <w:rsid w:val="000C1E15"/>
    <w:rsid w:val="000C1F45"/>
    <w:rsid w:val="000C22D7"/>
    <w:rsid w:val="000C2308"/>
    <w:rsid w:val="000C23BF"/>
    <w:rsid w:val="000C2469"/>
    <w:rsid w:val="000C2A21"/>
    <w:rsid w:val="000C2B56"/>
    <w:rsid w:val="000C31C2"/>
    <w:rsid w:val="000C3573"/>
    <w:rsid w:val="000C3834"/>
    <w:rsid w:val="000C3958"/>
    <w:rsid w:val="000C3B18"/>
    <w:rsid w:val="000C3B78"/>
    <w:rsid w:val="000C3D01"/>
    <w:rsid w:val="000C3D02"/>
    <w:rsid w:val="000C40D2"/>
    <w:rsid w:val="000C415C"/>
    <w:rsid w:val="000C4377"/>
    <w:rsid w:val="000C448A"/>
    <w:rsid w:val="000C47A9"/>
    <w:rsid w:val="000C4950"/>
    <w:rsid w:val="000C4C8F"/>
    <w:rsid w:val="000C4E44"/>
    <w:rsid w:val="000C5002"/>
    <w:rsid w:val="000C5081"/>
    <w:rsid w:val="000C54DF"/>
    <w:rsid w:val="000C5675"/>
    <w:rsid w:val="000C5978"/>
    <w:rsid w:val="000C5AFA"/>
    <w:rsid w:val="000C5BD4"/>
    <w:rsid w:val="000C5DCB"/>
    <w:rsid w:val="000C60CB"/>
    <w:rsid w:val="000C61C1"/>
    <w:rsid w:val="000C6583"/>
    <w:rsid w:val="000C6586"/>
    <w:rsid w:val="000C6782"/>
    <w:rsid w:val="000C6C83"/>
    <w:rsid w:val="000C6CCD"/>
    <w:rsid w:val="000C6D2B"/>
    <w:rsid w:val="000C6E63"/>
    <w:rsid w:val="000C7107"/>
    <w:rsid w:val="000C734E"/>
    <w:rsid w:val="000C7365"/>
    <w:rsid w:val="000C739B"/>
    <w:rsid w:val="000C758E"/>
    <w:rsid w:val="000C75AF"/>
    <w:rsid w:val="000C77A6"/>
    <w:rsid w:val="000C7A3B"/>
    <w:rsid w:val="000C7A42"/>
    <w:rsid w:val="000C7B06"/>
    <w:rsid w:val="000C7B86"/>
    <w:rsid w:val="000C7C41"/>
    <w:rsid w:val="000C7EA9"/>
    <w:rsid w:val="000C7EED"/>
    <w:rsid w:val="000D058F"/>
    <w:rsid w:val="000D06B6"/>
    <w:rsid w:val="000D08BB"/>
    <w:rsid w:val="000D0931"/>
    <w:rsid w:val="000D0961"/>
    <w:rsid w:val="000D0ABB"/>
    <w:rsid w:val="000D0F73"/>
    <w:rsid w:val="000D1310"/>
    <w:rsid w:val="000D1385"/>
    <w:rsid w:val="000D1452"/>
    <w:rsid w:val="000D1607"/>
    <w:rsid w:val="000D1613"/>
    <w:rsid w:val="000D180A"/>
    <w:rsid w:val="000D1BAF"/>
    <w:rsid w:val="000D2062"/>
    <w:rsid w:val="000D22FE"/>
    <w:rsid w:val="000D25A5"/>
    <w:rsid w:val="000D25D0"/>
    <w:rsid w:val="000D2688"/>
    <w:rsid w:val="000D2715"/>
    <w:rsid w:val="000D27C5"/>
    <w:rsid w:val="000D2AF2"/>
    <w:rsid w:val="000D318A"/>
    <w:rsid w:val="000D31ED"/>
    <w:rsid w:val="000D32CA"/>
    <w:rsid w:val="000D33EB"/>
    <w:rsid w:val="000D3580"/>
    <w:rsid w:val="000D37D9"/>
    <w:rsid w:val="000D3A29"/>
    <w:rsid w:val="000D3DB8"/>
    <w:rsid w:val="000D401B"/>
    <w:rsid w:val="000D402A"/>
    <w:rsid w:val="000D4062"/>
    <w:rsid w:val="000D4069"/>
    <w:rsid w:val="000D4344"/>
    <w:rsid w:val="000D4577"/>
    <w:rsid w:val="000D4646"/>
    <w:rsid w:val="000D46E2"/>
    <w:rsid w:val="000D49B2"/>
    <w:rsid w:val="000D4A8B"/>
    <w:rsid w:val="000D4FB3"/>
    <w:rsid w:val="000D5070"/>
    <w:rsid w:val="000D5681"/>
    <w:rsid w:val="000D573C"/>
    <w:rsid w:val="000D5B79"/>
    <w:rsid w:val="000D5E81"/>
    <w:rsid w:val="000D5FAD"/>
    <w:rsid w:val="000D608C"/>
    <w:rsid w:val="000D630F"/>
    <w:rsid w:val="000D6AE0"/>
    <w:rsid w:val="000D6EFD"/>
    <w:rsid w:val="000D6F9B"/>
    <w:rsid w:val="000D6FD9"/>
    <w:rsid w:val="000D7117"/>
    <w:rsid w:val="000D741A"/>
    <w:rsid w:val="000D752F"/>
    <w:rsid w:val="000D76D7"/>
    <w:rsid w:val="000D76DA"/>
    <w:rsid w:val="000D7B77"/>
    <w:rsid w:val="000E0004"/>
    <w:rsid w:val="000E0162"/>
    <w:rsid w:val="000E01B8"/>
    <w:rsid w:val="000E0237"/>
    <w:rsid w:val="000E02BF"/>
    <w:rsid w:val="000E0410"/>
    <w:rsid w:val="000E04DF"/>
    <w:rsid w:val="000E04ED"/>
    <w:rsid w:val="000E098B"/>
    <w:rsid w:val="000E09D6"/>
    <w:rsid w:val="000E0C0D"/>
    <w:rsid w:val="000E0CF7"/>
    <w:rsid w:val="000E0F6D"/>
    <w:rsid w:val="000E110E"/>
    <w:rsid w:val="000E1B8B"/>
    <w:rsid w:val="000E24FB"/>
    <w:rsid w:val="000E25B7"/>
    <w:rsid w:val="000E25CD"/>
    <w:rsid w:val="000E268F"/>
    <w:rsid w:val="000E274F"/>
    <w:rsid w:val="000E2863"/>
    <w:rsid w:val="000E2A32"/>
    <w:rsid w:val="000E3035"/>
    <w:rsid w:val="000E3046"/>
    <w:rsid w:val="000E30B5"/>
    <w:rsid w:val="000E31A2"/>
    <w:rsid w:val="000E32F4"/>
    <w:rsid w:val="000E3378"/>
    <w:rsid w:val="000E39CF"/>
    <w:rsid w:val="000E3F3E"/>
    <w:rsid w:val="000E402F"/>
    <w:rsid w:val="000E4385"/>
    <w:rsid w:val="000E4562"/>
    <w:rsid w:val="000E47DB"/>
    <w:rsid w:val="000E492E"/>
    <w:rsid w:val="000E4A2F"/>
    <w:rsid w:val="000E4A34"/>
    <w:rsid w:val="000E4D6B"/>
    <w:rsid w:val="000E4D8B"/>
    <w:rsid w:val="000E4FC3"/>
    <w:rsid w:val="000E4FEA"/>
    <w:rsid w:val="000E502A"/>
    <w:rsid w:val="000E52DA"/>
    <w:rsid w:val="000E5556"/>
    <w:rsid w:val="000E58C7"/>
    <w:rsid w:val="000E5A36"/>
    <w:rsid w:val="000E5B80"/>
    <w:rsid w:val="000E5BF0"/>
    <w:rsid w:val="000E5F11"/>
    <w:rsid w:val="000E5F92"/>
    <w:rsid w:val="000E6199"/>
    <w:rsid w:val="000E660A"/>
    <w:rsid w:val="000E6657"/>
    <w:rsid w:val="000E6839"/>
    <w:rsid w:val="000E68F2"/>
    <w:rsid w:val="000E6BBC"/>
    <w:rsid w:val="000E6BC4"/>
    <w:rsid w:val="000E6E45"/>
    <w:rsid w:val="000E708A"/>
    <w:rsid w:val="000E7168"/>
    <w:rsid w:val="000E7505"/>
    <w:rsid w:val="000E77B7"/>
    <w:rsid w:val="000E7A08"/>
    <w:rsid w:val="000E7AD8"/>
    <w:rsid w:val="000E7AF3"/>
    <w:rsid w:val="000E7B6B"/>
    <w:rsid w:val="000E7C83"/>
    <w:rsid w:val="000E7E05"/>
    <w:rsid w:val="000E7E11"/>
    <w:rsid w:val="000F00BA"/>
    <w:rsid w:val="000F02A5"/>
    <w:rsid w:val="000F04AE"/>
    <w:rsid w:val="000F06F8"/>
    <w:rsid w:val="000F0839"/>
    <w:rsid w:val="000F0D62"/>
    <w:rsid w:val="000F0E46"/>
    <w:rsid w:val="000F10FB"/>
    <w:rsid w:val="000F1170"/>
    <w:rsid w:val="000F11BC"/>
    <w:rsid w:val="000F1490"/>
    <w:rsid w:val="000F1595"/>
    <w:rsid w:val="000F17BF"/>
    <w:rsid w:val="000F17D3"/>
    <w:rsid w:val="000F18F2"/>
    <w:rsid w:val="000F190F"/>
    <w:rsid w:val="000F1EBF"/>
    <w:rsid w:val="000F20A0"/>
    <w:rsid w:val="000F20F2"/>
    <w:rsid w:val="000F2267"/>
    <w:rsid w:val="000F244B"/>
    <w:rsid w:val="000F2B28"/>
    <w:rsid w:val="000F2C5F"/>
    <w:rsid w:val="000F32DD"/>
    <w:rsid w:val="000F3773"/>
    <w:rsid w:val="000F3824"/>
    <w:rsid w:val="000F3999"/>
    <w:rsid w:val="000F39AE"/>
    <w:rsid w:val="000F3ADA"/>
    <w:rsid w:val="000F401E"/>
    <w:rsid w:val="000F42CE"/>
    <w:rsid w:val="000F42D6"/>
    <w:rsid w:val="000F42EE"/>
    <w:rsid w:val="000F433E"/>
    <w:rsid w:val="000F44C6"/>
    <w:rsid w:val="000F47AD"/>
    <w:rsid w:val="000F4B33"/>
    <w:rsid w:val="000F4F90"/>
    <w:rsid w:val="000F5046"/>
    <w:rsid w:val="000F5386"/>
    <w:rsid w:val="000F5464"/>
    <w:rsid w:val="000F5839"/>
    <w:rsid w:val="000F586B"/>
    <w:rsid w:val="000F5927"/>
    <w:rsid w:val="000F5C06"/>
    <w:rsid w:val="000F5C7D"/>
    <w:rsid w:val="000F5DAB"/>
    <w:rsid w:val="000F5EB7"/>
    <w:rsid w:val="000F6002"/>
    <w:rsid w:val="000F60DC"/>
    <w:rsid w:val="000F617E"/>
    <w:rsid w:val="000F653F"/>
    <w:rsid w:val="000F6867"/>
    <w:rsid w:val="000F694D"/>
    <w:rsid w:val="000F6982"/>
    <w:rsid w:val="000F69B2"/>
    <w:rsid w:val="000F6A55"/>
    <w:rsid w:val="000F70EB"/>
    <w:rsid w:val="000F752D"/>
    <w:rsid w:val="000F75E6"/>
    <w:rsid w:val="000F76B4"/>
    <w:rsid w:val="000F78F6"/>
    <w:rsid w:val="000F7D65"/>
    <w:rsid w:val="000F7F2E"/>
    <w:rsid w:val="0010050F"/>
    <w:rsid w:val="00100665"/>
    <w:rsid w:val="00100775"/>
    <w:rsid w:val="001008B8"/>
    <w:rsid w:val="00100ADB"/>
    <w:rsid w:val="00100BAA"/>
    <w:rsid w:val="00100C2B"/>
    <w:rsid w:val="00100CFF"/>
    <w:rsid w:val="00101084"/>
    <w:rsid w:val="001010FA"/>
    <w:rsid w:val="00101126"/>
    <w:rsid w:val="001013B9"/>
    <w:rsid w:val="001013EE"/>
    <w:rsid w:val="00101554"/>
    <w:rsid w:val="0010161F"/>
    <w:rsid w:val="00101643"/>
    <w:rsid w:val="001018FE"/>
    <w:rsid w:val="00101918"/>
    <w:rsid w:val="001019DE"/>
    <w:rsid w:val="00101CF8"/>
    <w:rsid w:val="0010217E"/>
    <w:rsid w:val="001027C3"/>
    <w:rsid w:val="00102B07"/>
    <w:rsid w:val="00102CB9"/>
    <w:rsid w:val="00102CEE"/>
    <w:rsid w:val="00102FD5"/>
    <w:rsid w:val="00103037"/>
    <w:rsid w:val="0010318C"/>
    <w:rsid w:val="0010354A"/>
    <w:rsid w:val="0010358B"/>
    <w:rsid w:val="00103707"/>
    <w:rsid w:val="00103A2F"/>
    <w:rsid w:val="00103AB9"/>
    <w:rsid w:val="00103BE5"/>
    <w:rsid w:val="001040DF"/>
    <w:rsid w:val="0010410D"/>
    <w:rsid w:val="001043D7"/>
    <w:rsid w:val="001043FB"/>
    <w:rsid w:val="00104566"/>
    <w:rsid w:val="001045E0"/>
    <w:rsid w:val="001046B6"/>
    <w:rsid w:val="0010472D"/>
    <w:rsid w:val="00104B4E"/>
    <w:rsid w:val="00104D3B"/>
    <w:rsid w:val="00104D72"/>
    <w:rsid w:val="00104F7C"/>
    <w:rsid w:val="00104FB4"/>
    <w:rsid w:val="001052E3"/>
    <w:rsid w:val="001055CE"/>
    <w:rsid w:val="00105640"/>
    <w:rsid w:val="00105BD0"/>
    <w:rsid w:val="00105CE2"/>
    <w:rsid w:val="00105DEE"/>
    <w:rsid w:val="00105ED4"/>
    <w:rsid w:val="00105F15"/>
    <w:rsid w:val="0010612B"/>
    <w:rsid w:val="00106190"/>
    <w:rsid w:val="001064C4"/>
    <w:rsid w:val="0010666B"/>
    <w:rsid w:val="001066CC"/>
    <w:rsid w:val="001067AB"/>
    <w:rsid w:val="001069AA"/>
    <w:rsid w:val="00106D10"/>
    <w:rsid w:val="001072B5"/>
    <w:rsid w:val="001072C2"/>
    <w:rsid w:val="00107FE1"/>
    <w:rsid w:val="0011039F"/>
    <w:rsid w:val="001105A6"/>
    <w:rsid w:val="001106B2"/>
    <w:rsid w:val="00110E2E"/>
    <w:rsid w:val="00110FAD"/>
    <w:rsid w:val="00111513"/>
    <w:rsid w:val="001116A2"/>
    <w:rsid w:val="00111D56"/>
    <w:rsid w:val="00111D96"/>
    <w:rsid w:val="00111DDB"/>
    <w:rsid w:val="00111F1A"/>
    <w:rsid w:val="00112257"/>
    <w:rsid w:val="001124D2"/>
    <w:rsid w:val="0011257D"/>
    <w:rsid w:val="00113147"/>
    <w:rsid w:val="001131BD"/>
    <w:rsid w:val="001134D7"/>
    <w:rsid w:val="00113DD2"/>
    <w:rsid w:val="00113F9D"/>
    <w:rsid w:val="00114254"/>
    <w:rsid w:val="001143BC"/>
    <w:rsid w:val="001144AF"/>
    <w:rsid w:val="00114511"/>
    <w:rsid w:val="0011452A"/>
    <w:rsid w:val="0011489F"/>
    <w:rsid w:val="00114945"/>
    <w:rsid w:val="001149C0"/>
    <w:rsid w:val="001149D4"/>
    <w:rsid w:val="00114A75"/>
    <w:rsid w:val="00114C91"/>
    <w:rsid w:val="00114CB4"/>
    <w:rsid w:val="00114ED8"/>
    <w:rsid w:val="001150B3"/>
    <w:rsid w:val="001152A7"/>
    <w:rsid w:val="00115573"/>
    <w:rsid w:val="00115AB7"/>
    <w:rsid w:val="00115B06"/>
    <w:rsid w:val="00115B68"/>
    <w:rsid w:val="00115D00"/>
    <w:rsid w:val="00116260"/>
    <w:rsid w:val="001164E0"/>
    <w:rsid w:val="00116A14"/>
    <w:rsid w:val="001175C9"/>
    <w:rsid w:val="0011799C"/>
    <w:rsid w:val="00117A6B"/>
    <w:rsid w:val="00117C72"/>
    <w:rsid w:val="00117E25"/>
    <w:rsid w:val="00120057"/>
    <w:rsid w:val="00120476"/>
    <w:rsid w:val="00120507"/>
    <w:rsid w:val="00120515"/>
    <w:rsid w:val="001205A4"/>
    <w:rsid w:val="00120825"/>
    <w:rsid w:val="0012093B"/>
    <w:rsid w:val="00120BD2"/>
    <w:rsid w:val="00120C98"/>
    <w:rsid w:val="00120D43"/>
    <w:rsid w:val="00120E91"/>
    <w:rsid w:val="00120F48"/>
    <w:rsid w:val="00120FC2"/>
    <w:rsid w:val="00121031"/>
    <w:rsid w:val="00121065"/>
    <w:rsid w:val="00121481"/>
    <w:rsid w:val="00121943"/>
    <w:rsid w:val="00121B44"/>
    <w:rsid w:val="00121D00"/>
    <w:rsid w:val="00121D43"/>
    <w:rsid w:val="0012211B"/>
    <w:rsid w:val="00122121"/>
    <w:rsid w:val="00122134"/>
    <w:rsid w:val="001223E3"/>
    <w:rsid w:val="00122555"/>
    <w:rsid w:val="001227B9"/>
    <w:rsid w:val="001227F7"/>
    <w:rsid w:val="0012289F"/>
    <w:rsid w:val="00122B4C"/>
    <w:rsid w:val="00122B5D"/>
    <w:rsid w:val="00122C36"/>
    <w:rsid w:val="00122C7E"/>
    <w:rsid w:val="00122C8C"/>
    <w:rsid w:val="00122CA4"/>
    <w:rsid w:val="00122D01"/>
    <w:rsid w:val="00122E77"/>
    <w:rsid w:val="00123095"/>
    <w:rsid w:val="0012338C"/>
    <w:rsid w:val="001236F0"/>
    <w:rsid w:val="00123C17"/>
    <w:rsid w:val="0012453C"/>
    <w:rsid w:val="00124955"/>
    <w:rsid w:val="00124BFA"/>
    <w:rsid w:val="00124C4B"/>
    <w:rsid w:val="00124F15"/>
    <w:rsid w:val="00124FB8"/>
    <w:rsid w:val="00125014"/>
    <w:rsid w:val="00125134"/>
    <w:rsid w:val="00125141"/>
    <w:rsid w:val="001254C2"/>
    <w:rsid w:val="001256F9"/>
    <w:rsid w:val="00125735"/>
    <w:rsid w:val="001257E5"/>
    <w:rsid w:val="00125913"/>
    <w:rsid w:val="00125AFB"/>
    <w:rsid w:val="00125B11"/>
    <w:rsid w:val="00125E0E"/>
    <w:rsid w:val="00126297"/>
    <w:rsid w:val="00126317"/>
    <w:rsid w:val="00126335"/>
    <w:rsid w:val="001264A3"/>
    <w:rsid w:val="001264B7"/>
    <w:rsid w:val="00126662"/>
    <w:rsid w:val="001268D2"/>
    <w:rsid w:val="00126AE0"/>
    <w:rsid w:val="00126B12"/>
    <w:rsid w:val="00126CAF"/>
    <w:rsid w:val="00126D7A"/>
    <w:rsid w:val="00126D83"/>
    <w:rsid w:val="00126D94"/>
    <w:rsid w:val="00127198"/>
    <w:rsid w:val="0012743E"/>
    <w:rsid w:val="001274A1"/>
    <w:rsid w:val="00127773"/>
    <w:rsid w:val="001277D4"/>
    <w:rsid w:val="00127AE4"/>
    <w:rsid w:val="00127C42"/>
    <w:rsid w:val="00127F76"/>
    <w:rsid w:val="00127F9E"/>
    <w:rsid w:val="0013002F"/>
    <w:rsid w:val="00130279"/>
    <w:rsid w:val="00130355"/>
    <w:rsid w:val="001304B1"/>
    <w:rsid w:val="0013076C"/>
    <w:rsid w:val="00130C0E"/>
    <w:rsid w:val="00131613"/>
    <w:rsid w:val="001316AA"/>
    <w:rsid w:val="00131724"/>
    <w:rsid w:val="00131E4C"/>
    <w:rsid w:val="00131E8D"/>
    <w:rsid w:val="00132057"/>
    <w:rsid w:val="00132166"/>
    <w:rsid w:val="0013219B"/>
    <w:rsid w:val="00132300"/>
    <w:rsid w:val="0013241E"/>
    <w:rsid w:val="00132469"/>
    <w:rsid w:val="00132475"/>
    <w:rsid w:val="00132534"/>
    <w:rsid w:val="0013255D"/>
    <w:rsid w:val="00132568"/>
    <w:rsid w:val="00132926"/>
    <w:rsid w:val="00132A1B"/>
    <w:rsid w:val="00132E12"/>
    <w:rsid w:val="00133095"/>
    <w:rsid w:val="00133248"/>
    <w:rsid w:val="0013330E"/>
    <w:rsid w:val="00133439"/>
    <w:rsid w:val="0013359B"/>
    <w:rsid w:val="001335C5"/>
    <w:rsid w:val="001338A5"/>
    <w:rsid w:val="001338CD"/>
    <w:rsid w:val="00133A24"/>
    <w:rsid w:val="00133C5A"/>
    <w:rsid w:val="00133CCF"/>
    <w:rsid w:val="001341C3"/>
    <w:rsid w:val="0013423B"/>
    <w:rsid w:val="001345A2"/>
    <w:rsid w:val="00134610"/>
    <w:rsid w:val="001346F0"/>
    <w:rsid w:val="00134AC3"/>
    <w:rsid w:val="00134D03"/>
    <w:rsid w:val="00134D23"/>
    <w:rsid w:val="00134D32"/>
    <w:rsid w:val="00134DB8"/>
    <w:rsid w:val="00134E13"/>
    <w:rsid w:val="00134E4A"/>
    <w:rsid w:val="00134F1E"/>
    <w:rsid w:val="00134F33"/>
    <w:rsid w:val="001350BC"/>
    <w:rsid w:val="00135220"/>
    <w:rsid w:val="00135321"/>
    <w:rsid w:val="00135396"/>
    <w:rsid w:val="001353D4"/>
    <w:rsid w:val="00135700"/>
    <w:rsid w:val="00135733"/>
    <w:rsid w:val="001358E0"/>
    <w:rsid w:val="00135C63"/>
    <w:rsid w:val="00135C7D"/>
    <w:rsid w:val="00135D87"/>
    <w:rsid w:val="00135E28"/>
    <w:rsid w:val="00136410"/>
    <w:rsid w:val="00136456"/>
    <w:rsid w:val="001364D3"/>
    <w:rsid w:val="00136951"/>
    <w:rsid w:val="00136BB0"/>
    <w:rsid w:val="00136BD9"/>
    <w:rsid w:val="00136F31"/>
    <w:rsid w:val="00136F36"/>
    <w:rsid w:val="001374F9"/>
    <w:rsid w:val="00137530"/>
    <w:rsid w:val="0013757A"/>
    <w:rsid w:val="00137AB7"/>
    <w:rsid w:val="00137DC5"/>
    <w:rsid w:val="00137E25"/>
    <w:rsid w:val="001402EF"/>
    <w:rsid w:val="00140387"/>
    <w:rsid w:val="00140996"/>
    <w:rsid w:val="00140B01"/>
    <w:rsid w:val="00141210"/>
    <w:rsid w:val="00141244"/>
    <w:rsid w:val="00141263"/>
    <w:rsid w:val="001412E3"/>
    <w:rsid w:val="00141450"/>
    <w:rsid w:val="00141477"/>
    <w:rsid w:val="001414A4"/>
    <w:rsid w:val="0014166A"/>
    <w:rsid w:val="0014183F"/>
    <w:rsid w:val="00141911"/>
    <w:rsid w:val="00141E28"/>
    <w:rsid w:val="00141E4C"/>
    <w:rsid w:val="001422AC"/>
    <w:rsid w:val="00142501"/>
    <w:rsid w:val="00142A77"/>
    <w:rsid w:val="00142B00"/>
    <w:rsid w:val="001431B4"/>
    <w:rsid w:val="001440FD"/>
    <w:rsid w:val="001441EB"/>
    <w:rsid w:val="00144798"/>
    <w:rsid w:val="00144A39"/>
    <w:rsid w:val="00144EEF"/>
    <w:rsid w:val="00144F18"/>
    <w:rsid w:val="001451AF"/>
    <w:rsid w:val="001457A1"/>
    <w:rsid w:val="00145804"/>
    <w:rsid w:val="00145B61"/>
    <w:rsid w:val="00145C8A"/>
    <w:rsid w:val="00145CB8"/>
    <w:rsid w:val="00145FCF"/>
    <w:rsid w:val="00145FD3"/>
    <w:rsid w:val="00146010"/>
    <w:rsid w:val="00146081"/>
    <w:rsid w:val="0014628A"/>
    <w:rsid w:val="001462FA"/>
    <w:rsid w:val="00146595"/>
    <w:rsid w:val="00146A6F"/>
    <w:rsid w:val="00146B8A"/>
    <w:rsid w:val="00146D88"/>
    <w:rsid w:val="00146F9A"/>
    <w:rsid w:val="001472F7"/>
    <w:rsid w:val="00147345"/>
    <w:rsid w:val="00147A78"/>
    <w:rsid w:val="00147D70"/>
    <w:rsid w:val="00147E7C"/>
    <w:rsid w:val="00150940"/>
    <w:rsid w:val="00150D76"/>
    <w:rsid w:val="00150E18"/>
    <w:rsid w:val="001510D4"/>
    <w:rsid w:val="00151152"/>
    <w:rsid w:val="0015128E"/>
    <w:rsid w:val="00151919"/>
    <w:rsid w:val="00151E1B"/>
    <w:rsid w:val="00151E37"/>
    <w:rsid w:val="001520E3"/>
    <w:rsid w:val="00152419"/>
    <w:rsid w:val="00152762"/>
    <w:rsid w:val="00152CD7"/>
    <w:rsid w:val="00153089"/>
    <w:rsid w:val="001531CF"/>
    <w:rsid w:val="0015345A"/>
    <w:rsid w:val="0015355C"/>
    <w:rsid w:val="001537D7"/>
    <w:rsid w:val="0015382E"/>
    <w:rsid w:val="00153A16"/>
    <w:rsid w:val="00154059"/>
    <w:rsid w:val="00154159"/>
    <w:rsid w:val="0015431A"/>
    <w:rsid w:val="0015446B"/>
    <w:rsid w:val="001545AD"/>
    <w:rsid w:val="0015465A"/>
    <w:rsid w:val="001549BE"/>
    <w:rsid w:val="00154A89"/>
    <w:rsid w:val="0015508F"/>
    <w:rsid w:val="00155263"/>
    <w:rsid w:val="001552F8"/>
    <w:rsid w:val="0015531E"/>
    <w:rsid w:val="001554F4"/>
    <w:rsid w:val="0015567C"/>
    <w:rsid w:val="00155754"/>
    <w:rsid w:val="00155857"/>
    <w:rsid w:val="00155A53"/>
    <w:rsid w:val="00155CA0"/>
    <w:rsid w:val="001560D4"/>
    <w:rsid w:val="001561F6"/>
    <w:rsid w:val="0015623E"/>
    <w:rsid w:val="00156554"/>
    <w:rsid w:val="00156704"/>
    <w:rsid w:val="001567A0"/>
    <w:rsid w:val="00156834"/>
    <w:rsid w:val="00156B7D"/>
    <w:rsid w:val="00156D2B"/>
    <w:rsid w:val="00156F62"/>
    <w:rsid w:val="00156F80"/>
    <w:rsid w:val="001570D0"/>
    <w:rsid w:val="001573B0"/>
    <w:rsid w:val="001575EB"/>
    <w:rsid w:val="00157935"/>
    <w:rsid w:val="00157AAE"/>
    <w:rsid w:val="00157AB1"/>
    <w:rsid w:val="00157B26"/>
    <w:rsid w:val="00157B32"/>
    <w:rsid w:val="00157CFD"/>
    <w:rsid w:val="00157D83"/>
    <w:rsid w:val="00157F5B"/>
    <w:rsid w:val="00160034"/>
    <w:rsid w:val="0016018C"/>
    <w:rsid w:val="00160289"/>
    <w:rsid w:val="00160435"/>
    <w:rsid w:val="00160744"/>
    <w:rsid w:val="0016178F"/>
    <w:rsid w:val="00161A7C"/>
    <w:rsid w:val="00161ADF"/>
    <w:rsid w:val="00161C8B"/>
    <w:rsid w:val="00162470"/>
    <w:rsid w:val="00162940"/>
    <w:rsid w:val="00162B99"/>
    <w:rsid w:val="00162C72"/>
    <w:rsid w:val="00162F8E"/>
    <w:rsid w:val="001630DB"/>
    <w:rsid w:val="00163245"/>
    <w:rsid w:val="00163579"/>
    <w:rsid w:val="00163714"/>
    <w:rsid w:val="00163A23"/>
    <w:rsid w:val="00163D8C"/>
    <w:rsid w:val="00163EEE"/>
    <w:rsid w:val="00163FC4"/>
    <w:rsid w:val="00164862"/>
    <w:rsid w:val="00164A4D"/>
    <w:rsid w:val="00165006"/>
    <w:rsid w:val="001652C2"/>
    <w:rsid w:val="00165400"/>
    <w:rsid w:val="001654E6"/>
    <w:rsid w:val="00165609"/>
    <w:rsid w:val="00165796"/>
    <w:rsid w:val="001658CE"/>
    <w:rsid w:val="001658D9"/>
    <w:rsid w:val="00165B6A"/>
    <w:rsid w:val="00165DCE"/>
    <w:rsid w:val="00165E5A"/>
    <w:rsid w:val="00165F74"/>
    <w:rsid w:val="00165FFC"/>
    <w:rsid w:val="0016600D"/>
    <w:rsid w:val="00166E8D"/>
    <w:rsid w:val="00167479"/>
    <w:rsid w:val="001675E7"/>
    <w:rsid w:val="001676D5"/>
    <w:rsid w:val="00167782"/>
    <w:rsid w:val="001677A3"/>
    <w:rsid w:val="00167A98"/>
    <w:rsid w:val="001700A6"/>
    <w:rsid w:val="00170114"/>
    <w:rsid w:val="00170181"/>
    <w:rsid w:val="0017038C"/>
    <w:rsid w:val="00170411"/>
    <w:rsid w:val="0017063F"/>
    <w:rsid w:val="00170AF9"/>
    <w:rsid w:val="00170CF8"/>
    <w:rsid w:val="00170D65"/>
    <w:rsid w:val="00170F8D"/>
    <w:rsid w:val="00171038"/>
    <w:rsid w:val="00171334"/>
    <w:rsid w:val="0017142C"/>
    <w:rsid w:val="00171432"/>
    <w:rsid w:val="00171468"/>
    <w:rsid w:val="00171516"/>
    <w:rsid w:val="00171538"/>
    <w:rsid w:val="00172096"/>
    <w:rsid w:val="00172216"/>
    <w:rsid w:val="001724E1"/>
    <w:rsid w:val="001726E3"/>
    <w:rsid w:val="00172A79"/>
    <w:rsid w:val="00172B69"/>
    <w:rsid w:val="00172C2F"/>
    <w:rsid w:val="00172C7D"/>
    <w:rsid w:val="00172EEC"/>
    <w:rsid w:val="00173399"/>
    <w:rsid w:val="0017350F"/>
    <w:rsid w:val="001739CD"/>
    <w:rsid w:val="00173A91"/>
    <w:rsid w:val="00173C46"/>
    <w:rsid w:val="00173C4A"/>
    <w:rsid w:val="00173CD2"/>
    <w:rsid w:val="00173DA7"/>
    <w:rsid w:val="0017405A"/>
    <w:rsid w:val="00174888"/>
    <w:rsid w:val="00174B41"/>
    <w:rsid w:val="00174C4C"/>
    <w:rsid w:val="001750B1"/>
    <w:rsid w:val="00175252"/>
    <w:rsid w:val="001753CD"/>
    <w:rsid w:val="0017543A"/>
    <w:rsid w:val="0017558B"/>
    <w:rsid w:val="0017560F"/>
    <w:rsid w:val="00175687"/>
    <w:rsid w:val="00175890"/>
    <w:rsid w:val="00175C6A"/>
    <w:rsid w:val="001760C1"/>
    <w:rsid w:val="001760F6"/>
    <w:rsid w:val="00176190"/>
    <w:rsid w:val="00176193"/>
    <w:rsid w:val="00176306"/>
    <w:rsid w:val="001765B5"/>
    <w:rsid w:val="00176A53"/>
    <w:rsid w:val="00176D47"/>
    <w:rsid w:val="00176E34"/>
    <w:rsid w:val="00176E8E"/>
    <w:rsid w:val="001771A9"/>
    <w:rsid w:val="001771BC"/>
    <w:rsid w:val="001771D0"/>
    <w:rsid w:val="00177805"/>
    <w:rsid w:val="001779ED"/>
    <w:rsid w:val="001779FF"/>
    <w:rsid w:val="00177B7F"/>
    <w:rsid w:val="00177D23"/>
    <w:rsid w:val="001801A1"/>
    <w:rsid w:val="001802E6"/>
    <w:rsid w:val="0018041D"/>
    <w:rsid w:val="001804FF"/>
    <w:rsid w:val="00180758"/>
    <w:rsid w:val="001809E9"/>
    <w:rsid w:val="00180C73"/>
    <w:rsid w:val="00181111"/>
    <w:rsid w:val="00181647"/>
    <w:rsid w:val="001816A4"/>
    <w:rsid w:val="00181724"/>
    <w:rsid w:val="001817C5"/>
    <w:rsid w:val="00181820"/>
    <w:rsid w:val="001818DC"/>
    <w:rsid w:val="00181B56"/>
    <w:rsid w:val="00181EA3"/>
    <w:rsid w:val="001820CD"/>
    <w:rsid w:val="001820D6"/>
    <w:rsid w:val="001822A0"/>
    <w:rsid w:val="00182C79"/>
    <w:rsid w:val="00182FEC"/>
    <w:rsid w:val="0018315E"/>
    <w:rsid w:val="001832B6"/>
    <w:rsid w:val="00183382"/>
    <w:rsid w:val="001833FC"/>
    <w:rsid w:val="001834A5"/>
    <w:rsid w:val="00183516"/>
    <w:rsid w:val="00183730"/>
    <w:rsid w:val="001837CE"/>
    <w:rsid w:val="00183C98"/>
    <w:rsid w:val="00183DBF"/>
    <w:rsid w:val="001840BA"/>
    <w:rsid w:val="00184174"/>
    <w:rsid w:val="00184682"/>
    <w:rsid w:val="001848DF"/>
    <w:rsid w:val="00184B71"/>
    <w:rsid w:val="00184C5E"/>
    <w:rsid w:val="00184D1C"/>
    <w:rsid w:val="00185284"/>
    <w:rsid w:val="001852F2"/>
    <w:rsid w:val="0018546D"/>
    <w:rsid w:val="00185517"/>
    <w:rsid w:val="0018571C"/>
    <w:rsid w:val="00185F4F"/>
    <w:rsid w:val="0018628E"/>
    <w:rsid w:val="001862A5"/>
    <w:rsid w:val="00186351"/>
    <w:rsid w:val="001863CC"/>
    <w:rsid w:val="001865E6"/>
    <w:rsid w:val="00186BDA"/>
    <w:rsid w:val="00186CB3"/>
    <w:rsid w:val="00186EB5"/>
    <w:rsid w:val="00186F42"/>
    <w:rsid w:val="00187346"/>
    <w:rsid w:val="001879FD"/>
    <w:rsid w:val="00187D33"/>
    <w:rsid w:val="00187F2C"/>
    <w:rsid w:val="00190186"/>
    <w:rsid w:val="00190428"/>
    <w:rsid w:val="00190474"/>
    <w:rsid w:val="0019075F"/>
    <w:rsid w:val="001907E4"/>
    <w:rsid w:val="001907EE"/>
    <w:rsid w:val="00190866"/>
    <w:rsid w:val="00190B2E"/>
    <w:rsid w:val="00190B73"/>
    <w:rsid w:val="00190E8D"/>
    <w:rsid w:val="00190F92"/>
    <w:rsid w:val="00191049"/>
    <w:rsid w:val="0019115B"/>
    <w:rsid w:val="00191204"/>
    <w:rsid w:val="00191381"/>
    <w:rsid w:val="001915A2"/>
    <w:rsid w:val="00191701"/>
    <w:rsid w:val="00191927"/>
    <w:rsid w:val="00191A5F"/>
    <w:rsid w:val="00191E69"/>
    <w:rsid w:val="00191F1A"/>
    <w:rsid w:val="00192244"/>
    <w:rsid w:val="00192435"/>
    <w:rsid w:val="001925C0"/>
    <w:rsid w:val="0019294E"/>
    <w:rsid w:val="00192A2F"/>
    <w:rsid w:val="00192B64"/>
    <w:rsid w:val="00192D5F"/>
    <w:rsid w:val="00192EC0"/>
    <w:rsid w:val="00192F77"/>
    <w:rsid w:val="00192F99"/>
    <w:rsid w:val="001930BF"/>
    <w:rsid w:val="001932E6"/>
    <w:rsid w:val="0019333C"/>
    <w:rsid w:val="0019341E"/>
    <w:rsid w:val="001935AB"/>
    <w:rsid w:val="0019371A"/>
    <w:rsid w:val="00193767"/>
    <w:rsid w:val="00193A4E"/>
    <w:rsid w:val="00193A89"/>
    <w:rsid w:val="00193B83"/>
    <w:rsid w:val="00193DF9"/>
    <w:rsid w:val="00193FC2"/>
    <w:rsid w:val="00194067"/>
    <w:rsid w:val="0019422A"/>
    <w:rsid w:val="00194A75"/>
    <w:rsid w:val="00194B37"/>
    <w:rsid w:val="00194C98"/>
    <w:rsid w:val="00194D25"/>
    <w:rsid w:val="00194DD7"/>
    <w:rsid w:val="00194FB4"/>
    <w:rsid w:val="00195068"/>
    <w:rsid w:val="0019512A"/>
    <w:rsid w:val="00195CF9"/>
    <w:rsid w:val="00195DC9"/>
    <w:rsid w:val="0019623B"/>
    <w:rsid w:val="00196393"/>
    <w:rsid w:val="0019696F"/>
    <w:rsid w:val="00196DDD"/>
    <w:rsid w:val="0019722E"/>
    <w:rsid w:val="001973C2"/>
    <w:rsid w:val="0019742B"/>
    <w:rsid w:val="00197583"/>
    <w:rsid w:val="0019760A"/>
    <w:rsid w:val="00197B02"/>
    <w:rsid w:val="001A05A4"/>
    <w:rsid w:val="001A0641"/>
    <w:rsid w:val="001A10FF"/>
    <w:rsid w:val="001A12CE"/>
    <w:rsid w:val="001A138B"/>
    <w:rsid w:val="001A16D6"/>
    <w:rsid w:val="001A1762"/>
    <w:rsid w:val="001A1A80"/>
    <w:rsid w:val="001A1CCC"/>
    <w:rsid w:val="001A242E"/>
    <w:rsid w:val="001A2747"/>
    <w:rsid w:val="001A2768"/>
    <w:rsid w:val="001A27D7"/>
    <w:rsid w:val="001A29E6"/>
    <w:rsid w:val="001A2A47"/>
    <w:rsid w:val="001A2DAC"/>
    <w:rsid w:val="001A30A4"/>
    <w:rsid w:val="001A332A"/>
    <w:rsid w:val="001A37F6"/>
    <w:rsid w:val="001A3827"/>
    <w:rsid w:val="001A396F"/>
    <w:rsid w:val="001A3DC6"/>
    <w:rsid w:val="001A3E32"/>
    <w:rsid w:val="001A3EB3"/>
    <w:rsid w:val="001A424D"/>
    <w:rsid w:val="001A4348"/>
    <w:rsid w:val="001A43C0"/>
    <w:rsid w:val="001A45FD"/>
    <w:rsid w:val="001A461F"/>
    <w:rsid w:val="001A46C0"/>
    <w:rsid w:val="001A47B6"/>
    <w:rsid w:val="001A4910"/>
    <w:rsid w:val="001A4A45"/>
    <w:rsid w:val="001A5436"/>
    <w:rsid w:val="001A5604"/>
    <w:rsid w:val="001A5E2B"/>
    <w:rsid w:val="001A66E8"/>
    <w:rsid w:val="001A69BA"/>
    <w:rsid w:val="001A70E5"/>
    <w:rsid w:val="001A73C8"/>
    <w:rsid w:val="001A7525"/>
    <w:rsid w:val="001A799F"/>
    <w:rsid w:val="001A7FEB"/>
    <w:rsid w:val="001B043E"/>
    <w:rsid w:val="001B0884"/>
    <w:rsid w:val="001B09D4"/>
    <w:rsid w:val="001B0B76"/>
    <w:rsid w:val="001B0C09"/>
    <w:rsid w:val="001B0CB7"/>
    <w:rsid w:val="001B0E0C"/>
    <w:rsid w:val="001B0E36"/>
    <w:rsid w:val="001B10D7"/>
    <w:rsid w:val="001B11F1"/>
    <w:rsid w:val="001B1260"/>
    <w:rsid w:val="001B13C4"/>
    <w:rsid w:val="001B16A9"/>
    <w:rsid w:val="001B1958"/>
    <w:rsid w:val="001B202E"/>
    <w:rsid w:val="001B2179"/>
    <w:rsid w:val="001B22E5"/>
    <w:rsid w:val="001B2378"/>
    <w:rsid w:val="001B23A1"/>
    <w:rsid w:val="001B2762"/>
    <w:rsid w:val="001B27E1"/>
    <w:rsid w:val="001B28ED"/>
    <w:rsid w:val="001B2925"/>
    <w:rsid w:val="001B2A59"/>
    <w:rsid w:val="001B2EAA"/>
    <w:rsid w:val="001B3310"/>
    <w:rsid w:val="001B33E7"/>
    <w:rsid w:val="001B344D"/>
    <w:rsid w:val="001B37E3"/>
    <w:rsid w:val="001B3807"/>
    <w:rsid w:val="001B3BE0"/>
    <w:rsid w:val="001B3BEF"/>
    <w:rsid w:val="001B4382"/>
    <w:rsid w:val="001B452E"/>
    <w:rsid w:val="001B4C8E"/>
    <w:rsid w:val="001B4CE0"/>
    <w:rsid w:val="001B4D5B"/>
    <w:rsid w:val="001B4F5A"/>
    <w:rsid w:val="001B51A5"/>
    <w:rsid w:val="001B53A8"/>
    <w:rsid w:val="001B53EB"/>
    <w:rsid w:val="001B5410"/>
    <w:rsid w:val="001B54C9"/>
    <w:rsid w:val="001B5582"/>
    <w:rsid w:val="001B5C05"/>
    <w:rsid w:val="001B5DE6"/>
    <w:rsid w:val="001B5FB3"/>
    <w:rsid w:val="001B667E"/>
    <w:rsid w:val="001B6A8D"/>
    <w:rsid w:val="001B6AEC"/>
    <w:rsid w:val="001B6CB3"/>
    <w:rsid w:val="001B6D16"/>
    <w:rsid w:val="001B6ED7"/>
    <w:rsid w:val="001B6F81"/>
    <w:rsid w:val="001B700B"/>
    <w:rsid w:val="001B71F3"/>
    <w:rsid w:val="001B7440"/>
    <w:rsid w:val="001B766D"/>
    <w:rsid w:val="001B78E4"/>
    <w:rsid w:val="001B79FE"/>
    <w:rsid w:val="001B7A15"/>
    <w:rsid w:val="001B7A3E"/>
    <w:rsid w:val="001B7C5A"/>
    <w:rsid w:val="001C0048"/>
    <w:rsid w:val="001C04B1"/>
    <w:rsid w:val="001C0B21"/>
    <w:rsid w:val="001C0B7E"/>
    <w:rsid w:val="001C0E22"/>
    <w:rsid w:val="001C0F47"/>
    <w:rsid w:val="001C1046"/>
    <w:rsid w:val="001C1257"/>
    <w:rsid w:val="001C179D"/>
    <w:rsid w:val="001C17CC"/>
    <w:rsid w:val="001C19C0"/>
    <w:rsid w:val="001C1B30"/>
    <w:rsid w:val="001C1EF1"/>
    <w:rsid w:val="001C1F1F"/>
    <w:rsid w:val="001C203A"/>
    <w:rsid w:val="001C2104"/>
    <w:rsid w:val="001C24EF"/>
    <w:rsid w:val="001C2A5F"/>
    <w:rsid w:val="001C2A79"/>
    <w:rsid w:val="001C2E29"/>
    <w:rsid w:val="001C2F38"/>
    <w:rsid w:val="001C2F7F"/>
    <w:rsid w:val="001C3547"/>
    <w:rsid w:val="001C3B69"/>
    <w:rsid w:val="001C3CB7"/>
    <w:rsid w:val="001C3E3F"/>
    <w:rsid w:val="001C3E70"/>
    <w:rsid w:val="001C4012"/>
    <w:rsid w:val="001C41E8"/>
    <w:rsid w:val="001C4249"/>
    <w:rsid w:val="001C435D"/>
    <w:rsid w:val="001C43F3"/>
    <w:rsid w:val="001C4787"/>
    <w:rsid w:val="001C4B15"/>
    <w:rsid w:val="001C4D67"/>
    <w:rsid w:val="001C4E3B"/>
    <w:rsid w:val="001C4E46"/>
    <w:rsid w:val="001C4EAD"/>
    <w:rsid w:val="001C5246"/>
    <w:rsid w:val="001C541A"/>
    <w:rsid w:val="001C5485"/>
    <w:rsid w:val="001C552D"/>
    <w:rsid w:val="001C5855"/>
    <w:rsid w:val="001C58A3"/>
    <w:rsid w:val="001C5B22"/>
    <w:rsid w:val="001C5BA6"/>
    <w:rsid w:val="001C6235"/>
    <w:rsid w:val="001C6320"/>
    <w:rsid w:val="001C640C"/>
    <w:rsid w:val="001C641F"/>
    <w:rsid w:val="001C6799"/>
    <w:rsid w:val="001C6B6D"/>
    <w:rsid w:val="001C6D79"/>
    <w:rsid w:val="001C6EC2"/>
    <w:rsid w:val="001C70A1"/>
    <w:rsid w:val="001C71D3"/>
    <w:rsid w:val="001C73DF"/>
    <w:rsid w:val="001C73EA"/>
    <w:rsid w:val="001C766A"/>
    <w:rsid w:val="001C78FA"/>
    <w:rsid w:val="001C7C14"/>
    <w:rsid w:val="001C7E81"/>
    <w:rsid w:val="001C7FBA"/>
    <w:rsid w:val="001D01A7"/>
    <w:rsid w:val="001D0387"/>
    <w:rsid w:val="001D0675"/>
    <w:rsid w:val="001D0780"/>
    <w:rsid w:val="001D122C"/>
    <w:rsid w:val="001D13B1"/>
    <w:rsid w:val="001D19F8"/>
    <w:rsid w:val="001D1A05"/>
    <w:rsid w:val="001D1B1B"/>
    <w:rsid w:val="001D1B26"/>
    <w:rsid w:val="001D1DD2"/>
    <w:rsid w:val="001D1FCD"/>
    <w:rsid w:val="001D1FE2"/>
    <w:rsid w:val="001D22D1"/>
    <w:rsid w:val="001D246C"/>
    <w:rsid w:val="001D2A35"/>
    <w:rsid w:val="001D2A50"/>
    <w:rsid w:val="001D2C5B"/>
    <w:rsid w:val="001D2CF2"/>
    <w:rsid w:val="001D35C2"/>
    <w:rsid w:val="001D39CA"/>
    <w:rsid w:val="001D3BC2"/>
    <w:rsid w:val="001D3D7C"/>
    <w:rsid w:val="001D41D9"/>
    <w:rsid w:val="001D43E0"/>
    <w:rsid w:val="001D457F"/>
    <w:rsid w:val="001D4826"/>
    <w:rsid w:val="001D4941"/>
    <w:rsid w:val="001D4944"/>
    <w:rsid w:val="001D495D"/>
    <w:rsid w:val="001D4B49"/>
    <w:rsid w:val="001D4C29"/>
    <w:rsid w:val="001D4D20"/>
    <w:rsid w:val="001D53F1"/>
    <w:rsid w:val="001D5405"/>
    <w:rsid w:val="001D553E"/>
    <w:rsid w:val="001D5836"/>
    <w:rsid w:val="001D5941"/>
    <w:rsid w:val="001D59CA"/>
    <w:rsid w:val="001D5B53"/>
    <w:rsid w:val="001D5C21"/>
    <w:rsid w:val="001D5D8B"/>
    <w:rsid w:val="001D60A1"/>
    <w:rsid w:val="001D60E8"/>
    <w:rsid w:val="001D6194"/>
    <w:rsid w:val="001D61C4"/>
    <w:rsid w:val="001D6242"/>
    <w:rsid w:val="001D63BC"/>
    <w:rsid w:val="001D6929"/>
    <w:rsid w:val="001D7047"/>
    <w:rsid w:val="001D7059"/>
    <w:rsid w:val="001D70A3"/>
    <w:rsid w:val="001D7206"/>
    <w:rsid w:val="001D72B7"/>
    <w:rsid w:val="001D7483"/>
    <w:rsid w:val="001D7A15"/>
    <w:rsid w:val="001D7D89"/>
    <w:rsid w:val="001E0359"/>
    <w:rsid w:val="001E0469"/>
    <w:rsid w:val="001E0774"/>
    <w:rsid w:val="001E0A06"/>
    <w:rsid w:val="001E0AE9"/>
    <w:rsid w:val="001E0D60"/>
    <w:rsid w:val="001E0DAE"/>
    <w:rsid w:val="001E1887"/>
    <w:rsid w:val="001E1CF2"/>
    <w:rsid w:val="001E1D98"/>
    <w:rsid w:val="001E1F28"/>
    <w:rsid w:val="001E25DC"/>
    <w:rsid w:val="001E25FC"/>
    <w:rsid w:val="001E286C"/>
    <w:rsid w:val="001E2BD4"/>
    <w:rsid w:val="001E2DEA"/>
    <w:rsid w:val="001E3340"/>
    <w:rsid w:val="001E373F"/>
    <w:rsid w:val="001E374D"/>
    <w:rsid w:val="001E3D39"/>
    <w:rsid w:val="001E4284"/>
    <w:rsid w:val="001E42E5"/>
    <w:rsid w:val="001E454B"/>
    <w:rsid w:val="001E47C2"/>
    <w:rsid w:val="001E4C24"/>
    <w:rsid w:val="001E4E98"/>
    <w:rsid w:val="001E5BC9"/>
    <w:rsid w:val="001E5D9F"/>
    <w:rsid w:val="001E5FEE"/>
    <w:rsid w:val="001E607D"/>
    <w:rsid w:val="001E6113"/>
    <w:rsid w:val="001E63A2"/>
    <w:rsid w:val="001E6710"/>
    <w:rsid w:val="001E672E"/>
    <w:rsid w:val="001E67AE"/>
    <w:rsid w:val="001E67F4"/>
    <w:rsid w:val="001E6876"/>
    <w:rsid w:val="001E6920"/>
    <w:rsid w:val="001E695D"/>
    <w:rsid w:val="001E6969"/>
    <w:rsid w:val="001E6E77"/>
    <w:rsid w:val="001E6EB5"/>
    <w:rsid w:val="001E6FC5"/>
    <w:rsid w:val="001E762D"/>
    <w:rsid w:val="001E79DC"/>
    <w:rsid w:val="001E7ADF"/>
    <w:rsid w:val="001F0029"/>
    <w:rsid w:val="001F0039"/>
    <w:rsid w:val="001F01C7"/>
    <w:rsid w:val="001F0A01"/>
    <w:rsid w:val="001F0A46"/>
    <w:rsid w:val="001F0D09"/>
    <w:rsid w:val="001F0E7E"/>
    <w:rsid w:val="001F108E"/>
    <w:rsid w:val="001F120D"/>
    <w:rsid w:val="001F1542"/>
    <w:rsid w:val="001F15A3"/>
    <w:rsid w:val="001F19E1"/>
    <w:rsid w:val="001F1B6E"/>
    <w:rsid w:val="001F1D6A"/>
    <w:rsid w:val="001F1E9C"/>
    <w:rsid w:val="001F2116"/>
    <w:rsid w:val="001F2200"/>
    <w:rsid w:val="001F22A9"/>
    <w:rsid w:val="001F2715"/>
    <w:rsid w:val="001F2A08"/>
    <w:rsid w:val="001F2C45"/>
    <w:rsid w:val="001F2CC5"/>
    <w:rsid w:val="001F2D27"/>
    <w:rsid w:val="001F2E85"/>
    <w:rsid w:val="001F2E9F"/>
    <w:rsid w:val="001F3211"/>
    <w:rsid w:val="001F322A"/>
    <w:rsid w:val="001F3243"/>
    <w:rsid w:val="001F3393"/>
    <w:rsid w:val="001F3555"/>
    <w:rsid w:val="001F35C6"/>
    <w:rsid w:val="001F3603"/>
    <w:rsid w:val="001F37A1"/>
    <w:rsid w:val="001F3A1E"/>
    <w:rsid w:val="001F3A75"/>
    <w:rsid w:val="001F3D62"/>
    <w:rsid w:val="001F3DA6"/>
    <w:rsid w:val="001F3F73"/>
    <w:rsid w:val="001F40C1"/>
    <w:rsid w:val="001F446C"/>
    <w:rsid w:val="001F456E"/>
    <w:rsid w:val="001F4A24"/>
    <w:rsid w:val="001F4FE9"/>
    <w:rsid w:val="001F5737"/>
    <w:rsid w:val="001F5887"/>
    <w:rsid w:val="001F595D"/>
    <w:rsid w:val="001F615B"/>
    <w:rsid w:val="001F6685"/>
    <w:rsid w:val="001F68EC"/>
    <w:rsid w:val="001F6C9C"/>
    <w:rsid w:val="001F6CC4"/>
    <w:rsid w:val="001F71FC"/>
    <w:rsid w:val="001F72E9"/>
    <w:rsid w:val="001F74BB"/>
    <w:rsid w:val="001F7696"/>
    <w:rsid w:val="001F7FF3"/>
    <w:rsid w:val="00200078"/>
    <w:rsid w:val="00200083"/>
    <w:rsid w:val="002002DB"/>
    <w:rsid w:val="00200593"/>
    <w:rsid w:val="00200843"/>
    <w:rsid w:val="002011C4"/>
    <w:rsid w:val="002013CE"/>
    <w:rsid w:val="0020175B"/>
    <w:rsid w:val="002017E4"/>
    <w:rsid w:val="00201868"/>
    <w:rsid w:val="00201871"/>
    <w:rsid w:val="00201A61"/>
    <w:rsid w:val="00201CBA"/>
    <w:rsid w:val="00201DD8"/>
    <w:rsid w:val="00201E2D"/>
    <w:rsid w:val="00201F7B"/>
    <w:rsid w:val="0020211D"/>
    <w:rsid w:val="0020217F"/>
    <w:rsid w:val="002022FE"/>
    <w:rsid w:val="0020231C"/>
    <w:rsid w:val="00202C50"/>
    <w:rsid w:val="00202EAE"/>
    <w:rsid w:val="0020318C"/>
    <w:rsid w:val="002031B2"/>
    <w:rsid w:val="0020320B"/>
    <w:rsid w:val="00203617"/>
    <w:rsid w:val="00203636"/>
    <w:rsid w:val="002036BB"/>
    <w:rsid w:val="002037D9"/>
    <w:rsid w:val="00203AF7"/>
    <w:rsid w:val="00203EF1"/>
    <w:rsid w:val="002043BC"/>
    <w:rsid w:val="002046F2"/>
    <w:rsid w:val="00204880"/>
    <w:rsid w:val="00204A13"/>
    <w:rsid w:val="00204B46"/>
    <w:rsid w:val="00205025"/>
    <w:rsid w:val="0020538E"/>
    <w:rsid w:val="002055B0"/>
    <w:rsid w:val="002055E4"/>
    <w:rsid w:val="00205691"/>
    <w:rsid w:val="00205756"/>
    <w:rsid w:val="0020583E"/>
    <w:rsid w:val="002058E7"/>
    <w:rsid w:val="002058FC"/>
    <w:rsid w:val="0020597E"/>
    <w:rsid w:val="00205B76"/>
    <w:rsid w:val="00205C65"/>
    <w:rsid w:val="00205D7B"/>
    <w:rsid w:val="00206066"/>
    <w:rsid w:val="00206425"/>
    <w:rsid w:val="00206459"/>
    <w:rsid w:val="002065D6"/>
    <w:rsid w:val="00206D5E"/>
    <w:rsid w:val="00206D8F"/>
    <w:rsid w:val="00206F26"/>
    <w:rsid w:val="00206F5A"/>
    <w:rsid w:val="00207006"/>
    <w:rsid w:val="002072CA"/>
    <w:rsid w:val="00207712"/>
    <w:rsid w:val="00207948"/>
    <w:rsid w:val="00207A80"/>
    <w:rsid w:val="00207E87"/>
    <w:rsid w:val="002101FE"/>
    <w:rsid w:val="002102A6"/>
    <w:rsid w:val="002104F6"/>
    <w:rsid w:val="00210C33"/>
    <w:rsid w:val="00210C7A"/>
    <w:rsid w:val="00210CF2"/>
    <w:rsid w:val="00210E19"/>
    <w:rsid w:val="0021101D"/>
    <w:rsid w:val="0021110C"/>
    <w:rsid w:val="00211178"/>
    <w:rsid w:val="00211484"/>
    <w:rsid w:val="0021162D"/>
    <w:rsid w:val="00211CA2"/>
    <w:rsid w:val="002123BD"/>
    <w:rsid w:val="002123C6"/>
    <w:rsid w:val="002129E7"/>
    <w:rsid w:val="00212DDA"/>
    <w:rsid w:val="00212E46"/>
    <w:rsid w:val="00212FF7"/>
    <w:rsid w:val="0021318B"/>
    <w:rsid w:val="002131AA"/>
    <w:rsid w:val="002135A8"/>
    <w:rsid w:val="002139D2"/>
    <w:rsid w:val="00213AFE"/>
    <w:rsid w:val="00213C2D"/>
    <w:rsid w:val="00213D11"/>
    <w:rsid w:val="00213D99"/>
    <w:rsid w:val="00214065"/>
    <w:rsid w:val="0021407B"/>
    <w:rsid w:val="00214179"/>
    <w:rsid w:val="002143C2"/>
    <w:rsid w:val="00214516"/>
    <w:rsid w:val="00214689"/>
    <w:rsid w:val="00214EC1"/>
    <w:rsid w:val="00214FC3"/>
    <w:rsid w:val="0021517F"/>
    <w:rsid w:val="00215182"/>
    <w:rsid w:val="0021532D"/>
    <w:rsid w:val="002153CD"/>
    <w:rsid w:val="002155BE"/>
    <w:rsid w:val="0021576A"/>
    <w:rsid w:val="00215778"/>
    <w:rsid w:val="00215A28"/>
    <w:rsid w:val="00215C40"/>
    <w:rsid w:val="00215CFE"/>
    <w:rsid w:val="002163EA"/>
    <w:rsid w:val="0021643A"/>
    <w:rsid w:val="00216531"/>
    <w:rsid w:val="002165CC"/>
    <w:rsid w:val="0021685C"/>
    <w:rsid w:val="002169FE"/>
    <w:rsid w:val="00216BE0"/>
    <w:rsid w:val="00216C24"/>
    <w:rsid w:val="00216E37"/>
    <w:rsid w:val="002176E9"/>
    <w:rsid w:val="00217723"/>
    <w:rsid w:val="00217732"/>
    <w:rsid w:val="00217B31"/>
    <w:rsid w:val="00217BEF"/>
    <w:rsid w:val="00217CAB"/>
    <w:rsid w:val="0022012D"/>
    <w:rsid w:val="002201A0"/>
    <w:rsid w:val="00220C24"/>
    <w:rsid w:val="002215ED"/>
    <w:rsid w:val="00221AA6"/>
    <w:rsid w:val="00221C22"/>
    <w:rsid w:val="0022215C"/>
    <w:rsid w:val="00222561"/>
    <w:rsid w:val="002225A8"/>
    <w:rsid w:val="0022263E"/>
    <w:rsid w:val="00222674"/>
    <w:rsid w:val="00222E43"/>
    <w:rsid w:val="00222F1B"/>
    <w:rsid w:val="00223027"/>
    <w:rsid w:val="00223127"/>
    <w:rsid w:val="002232B7"/>
    <w:rsid w:val="00223563"/>
    <w:rsid w:val="00223619"/>
    <w:rsid w:val="002237BA"/>
    <w:rsid w:val="0022398C"/>
    <w:rsid w:val="00223A03"/>
    <w:rsid w:val="00223CDE"/>
    <w:rsid w:val="00223D03"/>
    <w:rsid w:val="002241BC"/>
    <w:rsid w:val="002243F1"/>
    <w:rsid w:val="00224678"/>
    <w:rsid w:val="002247D9"/>
    <w:rsid w:val="00224992"/>
    <w:rsid w:val="00224AD4"/>
    <w:rsid w:val="00224CFD"/>
    <w:rsid w:val="00224E81"/>
    <w:rsid w:val="00224F12"/>
    <w:rsid w:val="00224F3E"/>
    <w:rsid w:val="002251F6"/>
    <w:rsid w:val="002255F2"/>
    <w:rsid w:val="0022574F"/>
    <w:rsid w:val="00225851"/>
    <w:rsid w:val="002259D3"/>
    <w:rsid w:val="00225A30"/>
    <w:rsid w:val="00225CD8"/>
    <w:rsid w:val="00225DC1"/>
    <w:rsid w:val="00225DC5"/>
    <w:rsid w:val="00225FD9"/>
    <w:rsid w:val="0022659F"/>
    <w:rsid w:val="0022664B"/>
    <w:rsid w:val="00226835"/>
    <w:rsid w:val="00226918"/>
    <w:rsid w:val="00226D7C"/>
    <w:rsid w:val="00226F5F"/>
    <w:rsid w:val="00227040"/>
    <w:rsid w:val="0022709B"/>
    <w:rsid w:val="002270C8"/>
    <w:rsid w:val="00227231"/>
    <w:rsid w:val="00227715"/>
    <w:rsid w:val="00227912"/>
    <w:rsid w:val="00227990"/>
    <w:rsid w:val="00227A9E"/>
    <w:rsid w:val="00227BB8"/>
    <w:rsid w:val="00227BDB"/>
    <w:rsid w:val="00227CC4"/>
    <w:rsid w:val="00227DF5"/>
    <w:rsid w:val="00227FFE"/>
    <w:rsid w:val="0023017F"/>
    <w:rsid w:val="00230225"/>
    <w:rsid w:val="00230654"/>
    <w:rsid w:val="00230718"/>
    <w:rsid w:val="00230871"/>
    <w:rsid w:val="00230878"/>
    <w:rsid w:val="00230E94"/>
    <w:rsid w:val="00230EB9"/>
    <w:rsid w:val="00230EDB"/>
    <w:rsid w:val="0023121E"/>
    <w:rsid w:val="00231264"/>
    <w:rsid w:val="0023189A"/>
    <w:rsid w:val="00231A1E"/>
    <w:rsid w:val="00231AB4"/>
    <w:rsid w:val="0023231E"/>
    <w:rsid w:val="0023235E"/>
    <w:rsid w:val="0023297F"/>
    <w:rsid w:val="002329E2"/>
    <w:rsid w:val="00232EB3"/>
    <w:rsid w:val="00232F11"/>
    <w:rsid w:val="0023302A"/>
    <w:rsid w:val="00233434"/>
    <w:rsid w:val="0023356E"/>
    <w:rsid w:val="00233A73"/>
    <w:rsid w:val="00233B7D"/>
    <w:rsid w:val="00233C75"/>
    <w:rsid w:val="0023427D"/>
    <w:rsid w:val="002342EF"/>
    <w:rsid w:val="00234718"/>
    <w:rsid w:val="00234945"/>
    <w:rsid w:val="0023495D"/>
    <w:rsid w:val="00234A00"/>
    <w:rsid w:val="00234B12"/>
    <w:rsid w:val="00234D0C"/>
    <w:rsid w:val="00234D91"/>
    <w:rsid w:val="00234E09"/>
    <w:rsid w:val="00234F02"/>
    <w:rsid w:val="00235256"/>
    <w:rsid w:val="0023538D"/>
    <w:rsid w:val="002353DE"/>
    <w:rsid w:val="002353E6"/>
    <w:rsid w:val="00235705"/>
    <w:rsid w:val="002357D8"/>
    <w:rsid w:val="00235836"/>
    <w:rsid w:val="00235851"/>
    <w:rsid w:val="0023597D"/>
    <w:rsid w:val="00235C97"/>
    <w:rsid w:val="00235D2D"/>
    <w:rsid w:val="00235D6D"/>
    <w:rsid w:val="00236093"/>
    <w:rsid w:val="00236515"/>
    <w:rsid w:val="00236518"/>
    <w:rsid w:val="002369AA"/>
    <w:rsid w:val="0023712A"/>
    <w:rsid w:val="002372B6"/>
    <w:rsid w:val="0023740B"/>
    <w:rsid w:val="0023742D"/>
    <w:rsid w:val="00237999"/>
    <w:rsid w:val="002379CC"/>
    <w:rsid w:val="00237BF5"/>
    <w:rsid w:val="00237C1E"/>
    <w:rsid w:val="00237F02"/>
    <w:rsid w:val="00237F4E"/>
    <w:rsid w:val="002404BD"/>
    <w:rsid w:val="0024082F"/>
    <w:rsid w:val="00240AB9"/>
    <w:rsid w:val="00240C74"/>
    <w:rsid w:val="00241085"/>
    <w:rsid w:val="0024114B"/>
    <w:rsid w:val="00241176"/>
    <w:rsid w:val="00241267"/>
    <w:rsid w:val="00241429"/>
    <w:rsid w:val="00241523"/>
    <w:rsid w:val="002415A3"/>
    <w:rsid w:val="002419AA"/>
    <w:rsid w:val="00241A4A"/>
    <w:rsid w:val="00241DB5"/>
    <w:rsid w:val="00241DF3"/>
    <w:rsid w:val="00242306"/>
    <w:rsid w:val="0024233C"/>
    <w:rsid w:val="00242457"/>
    <w:rsid w:val="002427FB"/>
    <w:rsid w:val="0024280C"/>
    <w:rsid w:val="002429D2"/>
    <w:rsid w:val="00242B29"/>
    <w:rsid w:val="00242D26"/>
    <w:rsid w:val="00243003"/>
    <w:rsid w:val="00243DB3"/>
    <w:rsid w:val="00243F3A"/>
    <w:rsid w:val="00244060"/>
    <w:rsid w:val="0024458A"/>
    <w:rsid w:val="002445D3"/>
    <w:rsid w:val="00244661"/>
    <w:rsid w:val="00244672"/>
    <w:rsid w:val="00244F12"/>
    <w:rsid w:val="00244F22"/>
    <w:rsid w:val="00244FD3"/>
    <w:rsid w:val="002450D5"/>
    <w:rsid w:val="002453E5"/>
    <w:rsid w:val="002454DD"/>
    <w:rsid w:val="0024573F"/>
    <w:rsid w:val="0024586D"/>
    <w:rsid w:val="002459B4"/>
    <w:rsid w:val="002459EC"/>
    <w:rsid w:val="00245C76"/>
    <w:rsid w:val="00245CC1"/>
    <w:rsid w:val="0024608D"/>
    <w:rsid w:val="00246184"/>
    <w:rsid w:val="00246269"/>
    <w:rsid w:val="002465E2"/>
    <w:rsid w:val="0024660B"/>
    <w:rsid w:val="00246864"/>
    <w:rsid w:val="002469FF"/>
    <w:rsid w:val="00246B23"/>
    <w:rsid w:val="00247605"/>
    <w:rsid w:val="00247A68"/>
    <w:rsid w:val="002500C7"/>
    <w:rsid w:val="002500D1"/>
    <w:rsid w:val="0025033E"/>
    <w:rsid w:val="0025067C"/>
    <w:rsid w:val="0025092B"/>
    <w:rsid w:val="00251071"/>
    <w:rsid w:val="00251194"/>
    <w:rsid w:val="002512F7"/>
    <w:rsid w:val="002516E2"/>
    <w:rsid w:val="0025170B"/>
    <w:rsid w:val="0025194E"/>
    <w:rsid w:val="00251A20"/>
    <w:rsid w:val="00251AD5"/>
    <w:rsid w:val="00251E6E"/>
    <w:rsid w:val="00252220"/>
    <w:rsid w:val="002524A2"/>
    <w:rsid w:val="002526C0"/>
    <w:rsid w:val="00252E8A"/>
    <w:rsid w:val="0025350C"/>
    <w:rsid w:val="002536D7"/>
    <w:rsid w:val="00253786"/>
    <w:rsid w:val="002538E6"/>
    <w:rsid w:val="00253B92"/>
    <w:rsid w:val="00253C76"/>
    <w:rsid w:val="00253E59"/>
    <w:rsid w:val="00253E63"/>
    <w:rsid w:val="00253EB5"/>
    <w:rsid w:val="00254191"/>
    <w:rsid w:val="0025435C"/>
    <w:rsid w:val="002548A7"/>
    <w:rsid w:val="00254D73"/>
    <w:rsid w:val="00254FE7"/>
    <w:rsid w:val="00255464"/>
    <w:rsid w:val="00255722"/>
    <w:rsid w:val="002557AC"/>
    <w:rsid w:val="0025585B"/>
    <w:rsid w:val="00255D21"/>
    <w:rsid w:val="00256058"/>
    <w:rsid w:val="002561A0"/>
    <w:rsid w:val="002566C3"/>
    <w:rsid w:val="00256907"/>
    <w:rsid w:val="00256B96"/>
    <w:rsid w:val="00256D03"/>
    <w:rsid w:val="002571DD"/>
    <w:rsid w:val="0025734E"/>
    <w:rsid w:val="002574D5"/>
    <w:rsid w:val="002576A3"/>
    <w:rsid w:val="002576E6"/>
    <w:rsid w:val="002577E7"/>
    <w:rsid w:val="00257858"/>
    <w:rsid w:val="00257A89"/>
    <w:rsid w:val="00257BAA"/>
    <w:rsid w:val="00257C19"/>
    <w:rsid w:val="00257EE8"/>
    <w:rsid w:val="002600F5"/>
    <w:rsid w:val="00260324"/>
    <w:rsid w:val="00260621"/>
    <w:rsid w:val="00260943"/>
    <w:rsid w:val="00260A14"/>
    <w:rsid w:val="00260B83"/>
    <w:rsid w:val="00260D7A"/>
    <w:rsid w:val="00260F25"/>
    <w:rsid w:val="0026131A"/>
    <w:rsid w:val="0026139E"/>
    <w:rsid w:val="002613FE"/>
    <w:rsid w:val="00261835"/>
    <w:rsid w:val="00261CB1"/>
    <w:rsid w:val="00261F66"/>
    <w:rsid w:val="0026226D"/>
    <w:rsid w:val="002622A3"/>
    <w:rsid w:val="00262560"/>
    <w:rsid w:val="00262BB0"/>
    <w:rsid w:val="00262C0B"/>
    <w:rsid w:val="00262F70"/>
    <w:rsid w:val="0026307A"/>
    <w:rsid w:val="00263370"/>
    <w:rsid w:val="00263D0D"/>
    <w:rsid w:val="00263E6B"/>
    <w:rsid w:val="00264174"/>
    <w:rsid w:val="002643AE"/>
    <w:rsid w:val="00264564"/>
    <w:rsid w:val="0026459B"/>
    <w:rsid w:val="002645CF"/>
    <w:rsid w:val="00264757"/>
    <w:rsid w:val="002647E9"/>
    <w:rsid w:val="002648DF"/>
    <w:rsid w:val="002648E8"/>
    <w:rsid w:val="00264A64"/>
    <w:rsid w:val="00264B09"/>
    <w:rsid w:val="00264F45"/>
    <w:rsid w:val="00265553"/>
    <w:rsid w:val="002655AE"/>
    <w:rsid w:val="00265813"/>
    <w:rsid w:val="00265A48"/>
    <w:rsid w:val="00265ABF"/>
    <w:rsid w:val="0026667B"/>
    <w:rsid w:val="002666C4"/>
    <w:rsid w:val="00266ADA"/>
    <w:rsid w:val="0026714E"/>
    <w:rsid w:val="0026730F"/>
    <w:rsid w:val="002676B2"/>
    <w:rsid w:val="00267914"/>
    <w:rsid w:val="002679B1"/>
    <w:rsid w:val="00267D78"/>
    <w:rsid w:val="00267EDB"/>
    <w:rsid w:val="002704A8"/>
    <w:rsid w:val="002705C5"/>
    <w:rsid w:val="002706A0"/>
    <w:rsid w:val="0027086A"/>
    <w:rsid w:val="002708F5"/>
    <w:rsid w:val="00270F0F"/>
    <w:rsid w:val="00271670"/>
    <w:rsid w:val="002716C0"/>
    <w:rsid w:val="002718D2"/>
    <w:rsid w:val="00271ABA"/>
    <w:rsid w:val="00271B77"/>
    <w:rsid w:val="00271F6B"/>
    <w:rsid w:val="00272083"/>
    <w:rsid w:val="002723A3"/>
    <w:rsid w:val="002724B5"/>
    <w:rsid w:val="0027254E"/>
    <w:rsid w:val="00272593"/>
    <w:rsid w:val="002728B9"/>
    <w:rsid w:val="00272D61"/>
    <w:rsid w:val="00273206"/>
    <w:rsid w:val="002732CF"/>
    <w:rsid w:val="00273852"/>
    <w:rsid w:val="002739D9"/>
    <w:rsid w:val="00273CD2"/>
    <w:rsid w:val="00273D99"/>
    <w:rsid w:val="00273F7B"/>
    <w:rsid w:val="002740F5"/>
    <w:rsid w:val="0027413E"/>
    <w:rsid w:val="00274143"/>
    <w:rsid w:val="002746F2"/>
    <w:rsid w:val="00274834"/>
    <w:rsid w:val="00274991"/>
    <w:rsid w:val="002749AB"/>
    <w:rsid w:val="002749C1"/>
    <w:rsid w:val="00274F34"/>
    <w:rsid w:val="0027538E"/>
    <w:rsid w:val="00275752"/>
    <w:rsid w:val="00275A61"/>
    <w:rsid w:val="00275B02"/>
    <w:rsid w:val="00275B59"/>
    <w:rsid w:val="00275B9A"/>
    <w:rsid w:val="00275E9D"/>
    <w:rsid w:val="00275EB7"/>
    <w:rsid w:val="00275ED5"/>
    <w:rsid w:val="002760BE"/>
    <w:rsid w:val="002760CA"/>
    <w:rsid w:val="00276842"/>
    <w:rsid w:val="00276C12"/>
    <w:rsid w:val="00276C22"/>
    <w:rsid w:val="00276EFD"/>
    <w:rsid w:val="002771A4"/>
    <w:rsid w:val="00277575"/>
    <w:rsid w:val="002778C9"/>
    <w:rsid w:val="00277916"/>
    <w:rsid w:val="00277A4F"/>
    <w:rsid w:val="00277B5A"/>
    <w:rsid w:val="00280390"/>
    <w:rsid w:val="002803DC"/>
    <w:rsid w:val="00280413"/>
    <w:rsid w:val="002804F9"/>
    <w:rsid w:val="0028065B"/>
    <w:rsid w:val="00280828"/>
    <w:rsid w:val="00280833"/>
    <w:rsid w:val="0028087D"/>
    <w:rsid w:val="00280A39"/>
    <w:rsid w:val="00280A82"/>
    <w:rsid w:val="00280A94"/>
    <w:rsid w:val="00280E3B"/>
    <w:rsid w:val="00280EC3"/>
    <w:rsid w:val="0028123B"/>
    <w:rsid w:val="00281652"/>
    <w:rsid w:val="002816BE"/>
    <w:rsid w:val="0028170C"/>
    <w:rsid w:val="00281946"/>
    <w:rsid w:val="00281D05"/>
    <w:rsid w:val="00281E82"/>
    <w:rsid w:val="00281E97"/>
    <w:rsid w:val="00281F8A"/>
    <w:rsid w:val="002824B9"/>
    <w:rsid w:val="0028288D"/>
    <w:rsid w:val="00282D17"/>
    <w:rsid w:val="00282D7E"/>
    <w:rsid w:val="00282D98"/>
    <w:rsid w:val="00282E6C"/>
    <w:rsid w:val="00282F95"/>
    <w:rsid w:val="002832DF"/>
    <w:rsid w:val="002833E8"/>
    <w:rsid w:val="002834E9"/>
    <w:rsid w:val="0028399D"/>
    <w:rsid w:val="00283AF3"/>
    <w:rsid w:val="0028411D"/>
    <w:rsid w:val="002841C5"/>
    <w:rsid w:val="00284213"/>
    <w:rsid w:val="002847B4"/>
    <w:rsid w:val="002847EC"/>
    <w:rsid w:val="00284B21"/>
    <w:rsid w:val="00284E25"/>
    <w:rsid w:val="002852B0"/>
    <w:rsid w:val="002855A2"/>
    <w:rsid w:val="00285920"/>
    <w:rsid w:val="002859D2"/>
    <w:rsid w:val="00285C18"/>
    <w:rsid w:val="002860F3"/>
    <w:rsid w:val="002861E8"/>
    <w:rsid w:val="0028621B"/>
    <w:rsid w:val="002866C4"/>
    <w:rsid w:val="00286C0F"/>
    <w:rsid w:val="00286E9A"/>
    <w:rsid w:val="00286F9B"/>
    <w:rsid w:val="0028711B"/>
    <w:rsid w:val="00287254"/>
    <w:rsid w:val="00287636"/>
    <w:rsid w:val="00287799"/>
    <w:rsid w:val="00287961"/>
    <w:rsid w:val="00287ADF"/>
    <w:rsid w:val="00287FC9"/>
    <w:rsid w:val="002900B5"/>
    <w:rsid w:val="00290216"/>
    <w:rsid w:val="00290230"/>
    <w:rsid w:val="002902E5"/>
    <w:rsid w:val="00290A35"/>
    <w:rsid w:val="00290C29"/>
    <w:rsid w:val="00291151"/>
    <w:rsid w:val="002913B6"/>
    <w:rsid w:val="0029181B"/>
    <w:rsid w:val="00291871"/>
    <w:rsid w:val="00291AF2"/>
    <w:rsid w:val="00291B2B"/>
    <w:rsid w:val="00291CB5"/>
    <w:rsid w:val="002926C6"/>
    <w:rsid w:val="00292D51"/>
    <w:rsid w:val="00293232"/>
    <w:rsid w:val="002934FE"/>
    <w:rsid w:val="0029355D"/>
    <w:rsid w:val="00293697"/>
    <w:rsid w:val="0029427A"/>
    <w:rsid w:val="00294332"/>
    <w:rsid w:val="0029491E"/>
    <w:rsid w:val="00294E55"/>
    <w:rsid w:val="00294E74"/>
    <w:rsid w:val="002950B7"/>
    <w:rsid w:val="00295CEB"/>
    <w:rsid w:val="00296142"/>
    <w:rsid w:val="0029616E"/>
    <w:rsid w:val="00296335"/>
    <w:rsid w:val="00296452"/>
    <w:rsid w:val="00296563"/>
    <w:rsid w:val="00296579"/>
    <w:rsid w:val="002967A2"/>
    <w:rsid w:val="00296893"/>
    <w:rsid w:val="00296AD3"/>
    <w:rsid w:val="00296B0C"/>
    <w:rsid w:val="00296FD0"/>
    <w:rsid w:val="002975BC"/>
    <w:rsid w:val="002975EE"/>
    <w:rsid w:val="00297717"/>
    <w:rsid w:val="00297F5B"/>
    <w:rsid w:val="00297FDC"/>
    <w:rsid w:val="002A00A2"/>
    <w:rsid w:val="002A04C3"/>
    <w:rsid w:val="002A117A"/>
    <w:rsid w:val="002A1197"/>
    <w:rsid w:val="002A1C7F"/>
    <w:rsid w:val="002A1E17"/>
    <w:rsid w:val="002A1E60"/>
    <w:rsid w:val="002A2011"/>
    <w:rsid w:val="002A24D0"/>
    <w:rsid w:val="002A24DA"/>
    <w:rsid w:val="002A26A3"/>
    <w:rsid w:val="002A28DF"/>
    <w:rsid w:val="002A2C4B"/>
    <w:rsid w:val="002A2DA4"/>
    <w:rsid w:val="002A2EAD"/>
    <w:rsid w:val="002A3128"/>
    <w:rsid w:val="002A352B"/>
    <w:rsid w:val="002A3582"/>
    <w:rsid w:val="002A3A16"/>
    <w:rsid w:val="002A3C2B"/>
    <w:rsid w:val="002A3DD2"/>
    <w:rsid w:val="002A437D"/>
    <w:rsid w:val="002A4461"/>
    <w:rsid w:val="002A4787"/>
    <w:rsid w:val="002A4967"/>
    <w:rsid w:val="002A4A60"/>
    <w:rsid w:val="002A4E08"/>
    <w:rsid w:val="002A502A"/>
    <w:rsid w:val="002A50A8"/>
    <w:rsid w:val="002A527A"/>
    <w:rsid w:val="002A554E"/>
    <w:rsid w:val="002A5861"/>
    <w:rsid w:val="002A5C5B"/>
    <w:rsid w:val="002A6222"/>
    <w:rsid w:val="002A6651"/>
    <w:rsid w:val="002A67C7"/>
    <w:rsid w:val="002A6B58"/>
    <w:rsid w:val="002A6CF3"/>
    <w:rsid w:val="002A6FFD"/>
    <w:rsid w:val="002A7001"/>
    <w:rsid w:val="002A70BE"/>
    <w:rsid w:val="002A74F4"/>
    <w:rsid w:val="002A7578"/>
    <w:rsid w:val="002A76C2"/>
    <w:rsid w:val="002A7907"/>
    <w:rsid w:val="002A7A5B"/>
    <w:rsid w:val="002A7CC0"/>
    <w:rsid w:val="002A7D19"/>
    <w:rsid w:val="002A7DDA"/>
    <w:rsid w:val="002A7E85"/>
    <w:rsid w:val="002B01F7"/>
    <w:rsid w:val="002B05DE"/>
    <w:rsid w:val="002B07FC"/>
    <w:rsid w:val="002B1190"/>
    <w:rsid w:val="002B141F"/>
    <w:rsid w:val="002B2076"/>
    <w:rsid w:val="002B21DF"/>
    <w:rsid w:val="002B2261"/>
    <w:rsid w:val="002B227A"/>
    <w:rsid w:val="002B2290"/>
    <w:rsid w:val="002B22D7"/>
    <w:rsid w:val="002B249E"/>
    <w:rsid w:val="002B254D"/>
    <w:rsid w:val="002B2655"/>
    <w:rsid w:val="002B27CA"/>
    <w:rsid w:val="002B28FF"/>
    <w:rsid w:val="002B29CF"/>
    <w:rsid w:val="002B2C6F"/>
    <w:rsid w:val="002B2C71"/>
    <w:rsid w:val="002B2DA7"/>
    <w:rsid w:val="002B2F0F"/>
    <w:rsid w:val="002B2F48"/>
    <w:rsid w:val="002B33DF"/>
    <w:rsid w:val="002B372C"/>
    <w:rsid w:val="002B3884"/>
    <w:rsid w:val="002B39FC"/>
    <w:rsid w:val="002B3CF0"/>
    <w:rsid w:val="002B41B7"/>
    <w:rsid w:val="002B42CC"/>
    <w:rsid w:val="002B434C"/>
    <w:rsid w:val="002B440A"/>
    <w:rsid w:val="002B4621"/>
    <w:rsid w:val="002B4CF3"/>
    <w:rsid w:val="002B4E68"/>
    <w:rsid w:val="002B5068"/>
    <w:rsid w:val="002B50BF"/>
    <w:rsid w:val="002B5108"/>
    <w:rsid w:val="002B5721"/>
    <w:rsid w:val="002B5743"/>
    <w:rsid w:val="002B5AD4"/>
    <w:rsid w:val="002B5CBD"/>
    <w:rsid w:val="002B5DB9"/>
    <w:rsid w:val="002B5E67"/>
    <w:rsid w:val="002B5EE7"/>
    <w:rsid w:val="002B60FC"/>
    <w:rsid w:val="002B6135"/>
    <w:rsid w:val="002B6544"/>
    <w:rsid w:val="002B674C"/>
    <w:rsid w:val="002B690C"/>
    <w:rsid w:val="002B6B0F"/>
    <w:rsid w:val="002B6BB5"/>
    <w:rsid w:val="002B6C1B"/>
    <w:rsid w:val="002B74F5"/>
    <w:rsid w:val="002B7744"/>
    <w:rsid w:val="002B79B1"/>
    <w:rsid w:val="002B7B1C"/>
    <w:rsid w:val="002B7DBA"/>
    <w:rsid w:val="002B7DDB"/>
    <w:rsid w:val="002C024B"/>
    <w:rsid w:val="002C03B7"/>
    <w:rsid w:val="002C0542"/>
    <w:rsid w:val="002C05AB"/>
    <w:rsid w:val="002C0688"/>
    <w:rsid w:val="002C07A6"/>
    <w:rsid w:val="002C081F"/>
    <w:rsid w:val="002C0A35"/>
    <w:rsid w:val="002C0ACC"/>
    <w:rsid w:val="002C0B5A"/>
    <w:rsid w:val="002C0EAC"/>
    <w:rsid w:val="002C11BF"/>
    <w:rsid w:val="002C1256"/>
    <w:rsid w:val="002C1B68"/>
    <w:rsid w:val="002C1D3C"/>
    <w:rsid w:val="002C1E35"/>
    <w:rsid w:val="002C1FAB"/>
    <w:rsid w:val="002C2017"/>
    <w:rsid w:val="002C2079"/>
    <w:rsid w:val="002C20E5"/>
    <w:rsid w:val="002C226B"/>
    <w:rsid w:val="002C2A45"/>
    <w:rsid w:val="002C2E81"/>
    <w:rsid w:val="002C3034"/>
    <w:rsid w:val="002C325C"/>
    <w:rsid w:val="002C395F"/>
    <w:rsid w:val="002C3BF9"/>
    <w:rsid w:val="002C3C64"/>
    <w:rsid w:val="002C3DF7"/>
    <w:rsid w:val="002C4097"/>
    <w:rsid w:val="002C4571"/>
    <w:rsid w:val="002C45A8"/>
    <w:rsid w:val="002C49F4"/>
    <w:rsid w:val="002C52FF"/>
    <w:rsid w:val="002C53D4"/>
    <w:rsid w:val="002C5634"/>
    <w:rsid w:val="002C5997"/>
    <w:rsid w:val="002C5A02"/>
    <w:rsid w:val="002C5A49"/>
    <w:rsid w:val="002C5D18"/>
    <w:rsid w:val="002C600A"/>
    <w:rsid w:val="002C60CF"/>
    <w:rsid w:val="002C60F5"/>
    <w:rsid w:val="002C61B7"/>
    <w:rsid w:val="002C61C8"/>
    <w:rsid w:val="002C6590"/>
    <w:rsid w:val="002C6A1B"/>
    <w:rsid w:val="002C6BA5"/>
    <w:rsid w:val="002C7255"/>
    <w:rsid w:val="002C7BEB"/>
    <w:rsid w:val="002D012B"/>
    <w:rsid w:val="002D020D"/>
    <w:rsid w:val="002D022E"/>
    <w:rsid w:val="002D0261"/>
    <w:rsid w:val="002D0798"/>
    <w:rsid w:val="002D099C"/>
    <w:rsid w:val="002D0A89"/>
    <w:rsid w:val="002D0B05"/>
    <w:rsid w:val="002D0DC0"/>
    <w:rsid w:val="002D0E79"/>
    <w:rsid w:val="002D110A"/>
    <w:rsid w:val="002D120F"/>
    <w:rsid w:val="002D1381"/>
    <w:rsid w:val="002D149C"/>
    <w:rsid w:val="002D1525"/>
    <w:rsid w:val="002D15A6"/>
    <w:rsid w:val="002D1773"/>
    <w:rsid w:val="002D1799"/>
    <w:rsid w:val="002D17F8"/>
    <w:rsid w:val="002D1ECC"/>
    <w:rsid w:val="002D227C"/>
    <w:rsid w:val="002D2452"/>
    <w:rsid w:val="002D25E4"/>
    <w:rsid w:val="002D2C20"/>
    <w:rsid w:val="002D2F03"/>
    <w:rsid w:val="002D356B"/>
    <w:rsid w:val="002D36C8"/>
    <w:rsid w:val="002D3842"/>
    <w:rsid w:val="002D3C20"/>
    <w:rsid w:val="002D3E6F"/>
    <w:rsid w:val="002D3F34"/>
    <w:rsid w:val="002D3F8F"/>
    <w:rsid w:val="002D4224"/>
    <w:rsid w:val="002D4625"/>
    <w:rsid w:val="002D5426"/>
    <w:rsid w:val="002D5478"/>
    <w:rsid w:val="002D558E"/>
    <w:rsid w:val="002D5783"/>
    <w:rsid w:val="002D5837"/>
    <w:rsid w:val="002D5881"/>
    <w:rsid w:val="002D5C9F"/>
    <w:rsid w:val="002D5CD0"/>
    <w:rsid w:val="002D61B3"/>
    <w:rsid w:val="002D631C"/>
    <w:rsid w:val="002D64C2"/>
    <w:rsid w:val="002D6DA8"/>
    <w:rsid w:val="002D6E76"/>
    <w:rsid w:val="002D6E9D"/>
    <w:rsid w:val="002D6FAF"/>
    <w:rsid w:val="002D71E7"/>
    <w:rsid w:val="002D722E"/>
    <w:rsid w:val="002D748E"/>
    <w:rsid w:val="002D780D"/>
    <w:rsid w:val="002D783D"/>
    <w:rsid w:val="002D78CC"/>
    <w:rsid w:val="002D7A81"/>
    <w:rsid w:val="002D7AF6"/>
    <w:rsid w:val="002E0AC7"/>
    <w:rsid w:val="002E0C8F"/>
    <w:rsid w:val="002E0F35"/>
    <w:rsid w:val="002E0F90"/>
    <w:rsid w:val="002E107D"/>
    <w:rsid w:val="002E12FE"/>
    <w:rsid w:val="002E169B"/>
    <w:rsid w:val="002E1998"/>
    <w:rsid w:val="002E1BB8"/>
    <w:rsid w:val="002E1C1F"/>
    <w:rsid w:val="002E1CF7"/>
    <w:rsid w:val="002E1E69"/>
    <w:rsid w:val="002E1F61"/>
    <w:rsid w:val="002E2104"/>
    <w:rsid w:val="002E2188"/>
    <w:rsid w:val="002E25B7"/>
    <w:rsid w:val="002E2CC4"/>
    <w:rsid w:val="002E2CF5"/>
    <w:rsid w:val="002E2EF5"/>
    <w:rsid w:val="002E3229"/>
    <w:rsid w:val="002E3705"/>
    <w:rsid w:val="002E370C"/>
    <w:rsid w:val="002E3C40"/>
    <w:rsid w:val="002E3D70"/>
    <w:rsid w:val="002E3FB7"/>
    <w:rsid w:val="002E40C9"/>
    <w:rsid w:val="002E4259"/>
    <w:rsid w:val="002E4313"/>
    <w:rsid w:val="002E4960"/>
    <w:rsid w:val="002E4DF0"/>
    <w:rsid w:val="002E503D"/>
    <w:rsid w:val="002E5734"/>
    <w:rsid w:val="002E5851"/>
    <w:rsid w:val="002E59C0"/>
    <w:rsid w:val="002E5CD8"/>
    <w:rsid w:val="002E5D07"/>
    <w:rsid w:val="002E5D6B"/>
    <w:rsid w:val="002E5F61"/>
    <w:rsid w:val="002E67E4"/>
    <w:rsid w:val="002E6C33"/>
    <w:rsid w:val="002E6DD6"/>
    <w:rsid w:val="002E6E2F"/>
    <w:rsid w:val="002E70A8"/>
    <w:rsid w:val="002E7683"/>
    <w:rsid w:val="002E770D"/>
    <w:rsid w:val="002E7ABE"/>
    <w:rsid w:val="002E7CC4"/>
    <w:rsid w:val="002E7DE9"/>
    <w:rsid w:val="002E7E7B"/>
    <w:rsid w:val="002F0019"/>
    <w:rsid w:val="002F0182"/>
    <w:rsid w:val="002F0383"/>
    <w:rsid w:val="002F0812"/>
    <w:rsid w:val="002F0949"/>
    <w:rsid w:val="002F0DA6"/>
    <w:rsid w:val="002F0DF6"/>
    <w:rsid w:val="002F1D60"/>
    <w:rsid w:val="002F1FA9"/>
    <w:rsid w:val="002F2098"/>
    <w:rsid w:val="002F2330"/>
    <w:rsid w:val="002F2387"/>
    <w:rsid w:val="002F24B6"/>
    <w:rsid w:val="002F2952"/>
    <w:rsid w:val="002F2D08"/>
    <w:rsid w:val="002F2D6D"/>
    <w:rsid w:val="002F305B"/>
    <w:rsid w:val="002F3107"/>
    <w:rsid w:val="002F3341"/>
    <w:rsid w:val="002F37AE"/>
    <w:rsid w:val="002F3AC1"/>
    <w:rsid w:val="002F3C5D"/>
    <w:rsid w:val="002F3D5F"/>
    <w:rsid w:val="002F3F82"/>
    <w:rsid w:val="002F4024"/>
    <w:rsid w:val="002F40F2"/>
    <w:rsid w:val="002F427F"/>
    <w:rsid w:val="002F445B"/>
    <w:rsid w:val="002F4563"/>
    <w:rsid w:val="002F489F"/>
    <w:rsid w:val="002F48AE"/>
    <w:rsid w:val="002F49FB"/>
    <w:rsid w:val="002F4A73"/>
    <w:rsid w:val="002F4DD0"/>
    <w:rsid w:val="002F5157"/>
    <w:rsid w:val="002F5194"/>
    <w:rsid w:val="002F526B"/>
    <w:rsid w:val="002F5346"/>
    <w:rsid w:val="002F5365"/>
    <w:rsid w:val="002F53F9"/>
    <w:rsid w:val="002F561A"/>
    <w:rsid w:val="002F599D"/>
    <w:rsid w:val="002F59C0"/>
    <w:rsid w:val="002F5CBB"/>
    <w:rsid w:val="002F607B"/>
    <w:rsid w:val="002F60C3"/>
    <w:rsid w:val="002F6128"/>
    <w:rsid w:val="002F6205"/>
    <w:rsid w:val="002F627E"/>
    <w:rsid w:val="002F62FE"/>
    <w:rsid w:val="002F632A"/>
    <w:rsid w:val="002F6434"/>
    <w:rsid w:val="002F6777"/>
    <w:rsid w:val="002F67C4"/>
    <w:rsid w:val="002F6846"/>
    <w:rsid w:val="002F688C"/>
    <w:rsid w:val="002F6BDC"/>
    <w:rsid w:val="002F73A9"/>
    <w:rsid w:val="002F7575"/>
    <w:rsid w:val="002F7600"/>
    <w:rsid w:val="002F765A"/>
    <w:rsid w:val="002F7B65"/>
    <w:rsid w:val="00300105"/>
    <w:rsid w:val="0030032E"/>
    <w:rsid w:val="003006B5"/>
    <w:rsid w:val="003007F6"/>
    <w:rsid w:val="0030086F"/>
    <w:rsid w:val="00300925"/>
    <w:rsid w:val="00300985"/>
    <w:rsid w:val="00300DC7"/>
    <w:rsid w:val="00300E10"/>
    <w:rsid w:val="0030112D"/>
    <w:rsid w:val="0030159B"/>
    <w:rsid w:val="00301649"/>
    <w:rsid w:val="00301BAE"/>
    <w:rsid w:val="00301BF9"/>
    <w:rsid w:val="00301EB2"/>
    <w:rsid w:val="00301F97"/>
    <w:rsid w:val="00301FD0"/>
    <w:rsid w:val="003021E1"/>
    <w:rsid w:val="003023CC"/>
    <w:rsid w:val="00302459"/>
    <w:rsid w:val="003025C9"/>
    <w:rsid w:val="003026FE"/>
    <w:rsid w:val="00302DE1"/>
    <w:rsid w:val="0030324F"/>
    <w:rsid w:val="00303250"/>
    <w:rsid w:val="00303308"/>
    <w:rsid w:val="003033E4"/>
    <w:rsid w:val="003033F5"/>
    <w:rsid w:val="003036E5"/>
    <w:rsid w:val="0030393F"/>
    <w:rsid w:val="00303ABD"/>
    <w:rsid w:val="00303BC6"/>
    <w:rsid w:val="00304686"/>
    <w:rsid w:val="00304B39"/>
    <w:rsid w:val="00304D7E"/>
    <w:rsid w:val="00304E40"/>
    <w:rsid w:val="00304E90"/>
    <w:rsid w:val="00304ED1"/>
    <w:rsid w:val="00305144"/>
    <w:rsid w:val="003052C8"/>
    <w:rsid w:val="00305330"/>
    <w:rsid w:val="003056DF"/>
    <w:rsid w:val="003057FE"/>
    <w:rsid w:val="00305AC0"/>
    <w:rsid w:val="00305C52"/>
    <w:rsid w:val="00305E21"/>
    <w:rsid w:val="003061A1"/>
    <w:rsid w:val="00306346"/>
    <w:rsid w:val="003065B1"/>
    <w:rsid w:val="0030688D"/>
    <w:rsid w:val="00306BC3"/>
    <w:rsid w:val="00306D4F"/>
    <w:rsid w:val="00307124"/>
    <w:rsid w:val="00307182"/>
    <w:rsid w:val="0030722B"/>
    <w:rsid w:val="00307360"/>
    <w:rsid w:val="00307639"/>
    <w:rsid w:val="0030769B"/>
    <w:rsid w:val="00307733"/>
    <w:rsid w:val="0030798C"/>
    <w:rsid w:val="00307A3B"/>
    <w:rsid w:val="00307E20"/>
    <w:rsid w:val="00307F92"/>
    <w:rsid w:val="00307FF1"/>
    <w:rsid w:val="00310205"/>
    <w:rsid w:val="0031028B"/>
    <w:rsid w:val="0031034F"/>
    <w:rsid w:val="003103A4"/>
    <w:rsid w:val="003103CD"/>
    <w:rsid w:val="0031089F"/>
    <w:rsid w:val="00310A5A"/>
    <w:rsid w:val="00310D43"/>
    <w:rsid w:val="00310DBC"/>
    <w:rsid w:val="003110FE"/>
    <w:rsid w:val="003117FD"/>
    <w:rsid w:val="00311879"/>
    <w:rsid w:val="00311FD5"/>
    <w:rsid w:val="0031206C"/>
    <w:rsid w:val="00312820"/>
    <w:rsid w:val="0031293A"/>
    <w:rsid w:val="00312964"/>
    <w:rsid w:val="00312A3A"/>
    <w:rsid w:val="00312B3C"/>
    <w:rsid w:val="003130E1"/>
    <w:rsid w:val="0031349B"/>
    <w:rsid w:val="003134EF"/>
    <w:rsid w:val="00313A93"/>
    <w:rsid w:val="00313AF3"/>
    <w:rsid w:val="00313CA2"/>
    <w:rsid w:val="0031406E"/>
    <w:rsid w:val="00314092"/>
    <w:rsid w:val="003142D8"/>
    <w:rsid w:val="00314592"/>
    <w:rsid w:val="0031474E"/>
    <w:rsid w:val="00314BA9"/>
    <w:rsid w:val="00314F58"/>
    <w:rsid w:val="00314FD5"/>
    <w:rsid w:val="003151ED"/>
    <w:rsid w:val="00315353"/>
    <w:rsid w:val="0031553E"/>
    <w:rsid w:val="00315895"/>
    <w:rsid w:val="003159A8"/>
    <w:rsid w:val="003159B5"/>
    <w:rsid w:val="00315A99"/>
    <w:rsid w:val="00315B6D"/>
    <w:rsid w:val="00315DD4"/>
    <w:rsid w:val="00315F12"/>
    <w:rsid w:val="00315FEF"/>
    <w:rsid w:val="00316168"/>
    <w:rsid w:val="003162AA"/>
    <w:rsid w:val="0031633E"/>
    <w:rsid w:val="003163C5"/>
    <w:rsid w:val="00316654"/>
    <w:rsid w:val="003168B6"/>
    <w:rsid w:val="00316D76"/>
    <w:rsid w:val="00317004"/>
    <w:rsid w:val="00317215"/>
    <w:rsid w:val="003174D2"/>
    <w:rsid w:val="0031757C"/>
    <w:rsid w:val="0031760E"/>
    <w:rsid w:val="00317965"/>
    <w:rsid w:val="00317AF5"/>
    <w:rsid w:val="00317C0B"/>
    <w:rsid w:val="00320BE3"/>
    <w:rsid w:val="00321211"/>
    <w:rsid w:val="0032125B"/>
    <w:rsid w:val="00321330"/>
    <w:rsid w:val="00321405"/>
    <w:rsid w:val="0032152B"/>
    <w:rsid w:val="00321598"/>
    <w:rsid w:val="003215C7"/>
    <w:rsid w:val="00321CE3"/>
    <w:rsid w:val="00321D61"/>
    <w:rsid w:val="00321E58"/>
    <w:rsid w:val="00321F51"/>
    <w:rsid w:val="00321FFB"/>
    <w:rsid w:val="00322305"/>
    <w:rsid w:val="0032232A"/>
    <w:rsid w:val="00322711"/>
    <w:rsid w:val="00322B82"/>
    <w:rsid w:val="00322D06"/>
    <w:rsid w:val="00322E4A"/>
    <w:rsid w:val="00322FD1"/>
    <w:rsid w:val="00323206"/>
    <w:rsid w:val="00323294"/>
    <w:rsid w:val="003235BC"/>
    <w:rsid w:val="00323629"/>
    <w:rsid w:val="00323855"/>
    <w:rsid w:val="00323F1F"/>
    <w:rsid w:val="0032406E"/>
    <w:rsid w:val="00324242"/>
    <w:rsid w:val="00324779"/>
    <w:rsid w:val="00324794"/>
    <w:rsid w:val="003249A7"/>
    <w:rsid w:val="00324B06"/>
    <w:rsid w:val="00324B2A"/>
    <w:rsid w:val="00324B53"/>
    <w:rsid w:val="00324BDE"/>
    <w:rsid w:val="00324D63"/>
    <w:rsid w:val="00325462"/>
    <w:rsid w:val="00325641"/>
    <w:rsid w:val="00325B9A"/>
    <w:rsid w:val="00325D3E"/>
    <w:rsid w:val="00325D84"/>
    <w:rsid w:val="00325E82"/>
    <w:rsid w:val="0032606C"/>
    <w:rsid w:val="003263F7"/>
    <w:rsid w:val="003267A0"/>
    <w:rsid w:val="003270E9"/>
    <w:rsid w:val="003274BE"/>
    <w:rsid w:val="00327527"/>
    <w:rsid w:val="0032776B"/>
    <w:rsid w:val="003279F8"/>
    <w:rsid w:val="00327BBB"/>
    <w:rsid w:val="00327CEF"/>
    <w:rsid w:val="00327CF5"/>
    <w:rsid w:val="003300E2"/>
    <w:rsid w:val="00330188"/>
    <w:rsid w:val="0033079F"/>
    <w:rsid w:val="00330AE3"/>
    <w:rsid w:val="00330B95"/>
    <w:rsid w:val="00330C20"/>
    <w:rsid w:val="00331703"/>
    <w:rsid w:val="0033178F"/>
    <w:rsid w:val="00331B4D"/>
    <w:rsid w:val="003320AA"/>
    <w:rsid w:val="003326F1"/>
    <w:rsid w:val="0033276C"/>
    <w:rsid w:val="003327A4"/>
    <w:rsid w:val="00332D05"/>
    <w:rsid w:val="00332D92"/>
    <w:rsid w:val="0033300F"/>
    <w:rsid w:val="003331CA"/>
    <w:rsid w:val="0033344E"/>
    <w:rsid w:val="0033345E"/>
    <w:rsid w:val="00333AFB"/>
    <w:rsid w:val="00333AFF"/>
    <w:rsid w:val="00333CD9"/>
    <w:rsid w:val="00333DA3"/>
    <w:rsid w:val="00333E0E"/>
    <w:rsid w:val="00333E77"/>
    <w:rsid w:val="00334407"/>
    <w:rsid w:val="00334479"/>
    <w:rsid w:val="00334612"/>
    <w:rsid w:val="00334850"/>
    <w:rsid w:val="003348ED"/>
    <w:rsid w:val="00334922"/>
    <w:rsid w:val="0033496B"/>
    <w:rsid w:val="00334A99"/>
    <w:rsid w:val="00334C73"/>
    <w:rsid w:val="00334D39"/>
    <w:rsid w:val="00334E8E"/>
    <w:rsid w:val="00334F70"/>
    <w:rsid w:val="00335015"/>
    <w:rsid w:val="00335154"/>
    <w:rsid w:val="003351C6"/>
    <w:rsid w:val="00335229"/>
    <w:rsid w:val="003357EC"/>
    <w:rsid w:val="003361E9"/>
    <w:rsid w:val="003363CA"/>
    <w:rsid w:val="0033657A"/>
    <w:rsid w:val="0033695A"/>
    <w:rsid w:val="00336BC2"/>
    <w:rsid w:val="00336D88"/>
    <w:rsid w:val="00336FB4"/>
    <w:rsid w:val="00336FE1"/>
    <w:rsid w:val="00337275"/>
    <w:rsid w:val="0033765A"/>
    <w:rsid w:val="00337A5E"/>
    <w:rsid w:val="00337B1B"/>
    <w:rsid w:val="00337B95"/>
    <w:rsid w:val="00337C61"/>
    <w:rsid w:val="00337D49"/>
    <w:rsid w:val="00337E03"/>
    <w:rsid w:val="00337F7E"/>
    <w:rsid w:val="003403E0"/>
    <w:rsid w:val="003403F1"/>
    <w:rsid w:val="0034055B"/>
    <w:rsid w:val="0034090E"/>
    <w:rsid w:val="00340A8F"/>
    <w:rsid w:val="00340B09"/>
    <w:rsid w:val="00340C88"/>
    <w:rsid w:val="00340EE6"/>
    <w:rsid w:val="00340F31"/>
    <w:rsid w:val="00340FAC"/>
    <w:rsid w:val="00341351"/>
    <w:rsid w:val="003414B0"/>
    <w:rsid w:val="00341666"/>
    <w:rsid w:val="00341680"/>
    <w:rsid w:val="003417AB"/>
    <w:rsid w:val="00341819"/>
    <w:rsid w:val="00341D55"/>
    <w:rsid w:val="00342083"/>
    <w:rsid w:val="00342AFB"/>
    <w:rsid w:val="00342CB1"/>
    <w:rsid w:val="00342E0A"/>
    <w:rsid w:val="00342E23"/>
    <w:rsid w:val="0034309D"/>
    <w:rsid w:val="0034329C"/>
    <w:rsid w:val="00343367"/>
    <w:rsid w:val="00343524"/>
    <w:rsid w:val="00343599"/>
    <w:rsid w:val="00343CA1"/>
    <w:rsid w:val="00343DD2"/>
    <w:rsid w:val="00343E44"/>
    <w:rsid w:val="00343F9B"/>
    <w:rsid w:val="00344744"/>
    <w:rsid w:val="00344B38"/>
    <w:rsid w:val="00344C8F"/>
    <w:rsid w:val="00344DD5"/>
    <w:rsid w:val="003450D2"/>
    <w:rsid w:val="00345265"/>
    <w:rsid w:val="00345361"/>
    <w:rsid w:val="0034552A"/>
    <w:rsid w:val="00345788"/>
    <w:rsid w:val="003457D7"/>
    <w:rsid w:val="0034588C"/>
    <w:rsid w:val="00345A0D"/>
    <w:rsid w:val="00345A48"/>
    <w:rsid w:val="00345D1B"/>
    <w:rsid w:val="0034618B"/>
    <w:rsid w:val="00346326"/>
    <w:rsid w:val="003463C1"/>
    <w:rsid w:val="0034666E"/>
    <w:rsid w:val="0034674E"/>
    <w:rsid w:val="00346954"/>
    <w:rsid w:val="003469F8"/>
    <w:rsid w:val="003469FA"/>
    <w:rsid w:val="00346CA1"/>
    <w:rsid w:val="00346DD8"/>
    <w:rsid w:val="00346E9A"/>
    <w:rsid w:val="00346F2F"/>
    <w:rsid w:val="003474EE"/>
    <w:rsid w:val="00347A1D"/>
    <w:rsid w:val="00347F2A"/>
    <w:rsid w:val="00347FD2"/>
    <w:rsid w:val="00350217"/>
    <w:rsid w:val="00350392"/>
    <w:rsid w:val="003503AA"/>
    <w:rsid w:val="00350844"/>
    <w:rsid w:val="003509E9"/>
    <w:rsid w:val="00350BF1"/>
    <w:rsid w:val="00350F31"/>
    <w:rsid w:val="00351160"/>
    <w:rsid w:val="003514EA"/>
    <w:rsid w:val="003514F6"/>
    <w:rsid w:val="0035162E"/>
    <w:rsid w:val="00351790"/>
    <w:rsid w:val="003517EB"/>
    <w:rsid w:val="003518DE"/>
    <w:rsid w:val="00351CC4"/>
    <w:rsid w:val="00351D65"/>
    <w:rsid w:val="003520D0"/>
    <w:rsid w:val="0035215D"/>
    <w:rsid w:val="003521B1"/>
    <w:rsid w:val="0035275D"/>
    <w:rsid w:val="003527A8"/>
    <w:rsid w:val="003527FF"/>
    <w:rsid w:val="00352904"/>
    <w:rsid w:val="00352977"/>
    <w:rsid w:val="00352AB7"/>
    <w:rsid w:val="00352AFA"/>
    <w:rsid w:val="00352FC0"/>
    <w:rsid w:val="0035322B"/>
    <w:rsid w:val="00353917"/>
    <w:rsid w:val="00353939"/>
    <w:rsid w:val="00354C64"/>
    <w:rsid w:val="003558F5"/>
    <w:rsid w:val="003559EA"/>
    <w:rsid w:val="00355B0C"/>
    <w:rsid w:val="00355BBF"/>
    <w:rsid w:val="00355C55"/>
    <w:rsid w:val="00355CD9"/>
    <w:rsid w:val="00355D61"/>
    <w:rsid w:val="00355E43"/>
    <w:rsid w:val="00355EEC"/>
    <w:rsid w:val="00356088"/>
    <w:rsid w:val="003560A6"/>
    <w:rsid w:val="00356195"/>
    <w:rsid w:val="0035623D"/>
    <w:rsid w:val="00356539"/>
    <w:rsid w:val="003566F8"/>
    <w:rsid w:val="003567CE"/>
    <w:rsid w:val="00356973"/>
    <w:rsid w:val="00356A55"/>
    <w:rsid w:val="00357018"/>
    <w:rsid w:val="003572F1"/>
    <w:rsid w:val="00357514"/>
    <w:rsid w:val="0035772B"/>
    <w:rsid w:val="0035795C"/>
    <w:rsid w:val="00357F14"/>
    <w:rsid w:val="00357FF3"/>
    <w:rsid w:val="00360114"/>
    <w:rsid w:val="00360789"/>
    <w:rsid w:val="0036081C"/>
    <w:rsid w:val="00360BE5"/>
    <w:rsid w:val="00360C39"/>
    <w:rsid w:val="00360D1A"/>
    <w:rsid w:val="00360F03"/>
    <w:rsid w:val="00360F68"/>
    <w:rsid w:val="00360FF3"/>
    <w:rsid w:val="0036147B"/>
    <w:rsid w:val="003615D4"/>
    <w:rsid w:val="003615F9"/>
    <w:rsid w:val="003618EE"/>
    <w:rsid w:val="00361C16"/>
    <w:rsid w:val="003621CF"/>
    <w:rsid w:val="003621F0"/>
    <w:rsid w:val="003622F8"/>
    <w:rsid w:val="0036244E"/>
    <w:rsid w:val="00362E58"/>
    <w:rsid w:val="00363080"/>
    <w:rsid w:val="0036316C"/>
    <w:rsid w:val="0036339F"/>
    <w:rsid w:val="003634A1"/>
    <w:rsid w:val="003636D1"/>
    <w:rsid w:val="003639FF"/>
    <w:rsid w:val="00363DD4"/>
    <w:rsid w:val="00363F3A"/>
    <w:rsid w:val="003642AE"/>
    <w:rsid w:val="003643F7"/>
    <w:rsid w:val="003645AC"/>
    <w:rsid w:val="00364683"/>
    <w:rsid w:val="00364D87"/>
    <w:rsid w:val="00364DCF"/>
    <w:rsid w:val="00364E91"/>
    <w:rsid w:val="00364F10"/>
    <w:rsid w:val="003652A8"/>
    <w:rsid w:val="00365938"/>
    <w:rsid w:val="003659EB"/>
    <w:rsid w:val="00365A66"/>
    <w:rsid w:val="00365F44"/>
    <w:rsid w:val="00366064"/>
    <w:rsid w:val="003660C6"/>
    <w:rsid w:val="0036649A"/>
    <w:rsid w:val="00366759"/>
    <w:rsid w:val="00366B0F"/>
    <w:rsid w:val="003670DC"/>
    <w:rsid w:val="003673BC"/>
    <w:rsid w:val="00370210"/>
    <w:rsid w:val="003703EE"/>
    <w:rsid w:val="0037047C"/>
    <w:rsid w:val="003705A8"/>
    <w:rsid w:val="00370ABD"/>
    <w:rsid w:val="00370AC3"/>
    <w:rsid w:val="00370B64"/>
    <w:rsid w:val="00370D3E"/>
    <w:rsid w:val="00370F21"/>
    <w:rsid w:val="003715A8"/>
    <w:rsid w:val="0037168D"/>
    <w:rsid w:val="0037171D"/>
    <w:rsid w:val="00371A59"/>
    <w:rsid w:val="00371EB5"/>
    <w:rsid w:val="003724A8"/>
    <w:rsid w:val="003726A7"/>
    <w:rsid w:val="00372780"/>
    <w:rsid w:val="00372876"/>
    <w:rsid w:val="0037288B"/>
    <w:rsid w:val="0037293A"/>
    <w:rsid w:val="00372B14"/>
    <w:rsid w:val="00372D49"/>
    <w:rsid w:val="00373253"/>
    <w:rsid w:val="00373724"/>
    <w:rsid w:val="00373BC0"/>
    <w:rsid w:val="00373DA4"/>
    <w:rsid w:val="00373DAB"/>
    <w:rsid w:val="00373DDB"/>
    <w:rsid w:val="0037413C"/>
    <w:rsid w:val="00374218"/>
    <w:rsid w:val="00374477"/>
    <w:rsid w:val="003744A5"/>
    <w:rsid w:val="00374758"/>
    <w:rsid w:val="00374A3A"/>
    <w:rsid w:val="00374EC5"/>
    <w:rsid w:val="00374FA1"/>
    <w:rsid w:val="00375016"/>
    <w:rsid w:val="003752CD"/>
    <w:rsid w:val="00375345"/>
    <w:rsid w:val="003755DF"/>
    <w:rsid w:val="003757EA"/>
    <w:rsid w:val="00375BD6"/>
    <w:rsid w:val="00375C7F"/>
    <w:rsid w:val="00375CF8"/>
    <w:rsid w:val="00376121"/>
    <w:rsid w:val="00376139"/>
    <w:rsid w:val="00376141"/>
    <w:rsid w:val="00376184"/>
    <w:rsid w:val="0037662F"/>
    <w:rsid w:val="00376910"/>
    <w:rsid w:val="00376CBB"/>
    <w:rsid w:val="00376E79"/>
    <w:rsid w:val="00376F54"/>
    <w:rsid w:val="00376F7F"/>
    <w:rsid w:val="0037716D"/>
    <w:rsid w:val="003774AF"/>
    <w:rsid w:val="003776B3"/>
    <w:rsid w:val="0037788A"/>
    <w:rsid w:val="00377B0F"/>
    <w:rsid w:val="00377DE1"/>
    <w:rsid w:val="003803F1"/>
    <w:rsid w:val="0038068C"/>
    <w:rsid w:val="003807E0"/>
    <w:rsid w:val="00380982"/>
    <w:rsid w:val="003809A9"/>
    <w:rsid w:val="003809B2"/>
    <w:rsid w:val="003809E1"/>
    <w:rsid w:val="0038104E"/>
    <w:rsid w:val="003815EA"/>
    <w:rsid w:val="003817A0"/>
    <w:rsid w:val="00381A3C"/>
    <w:rsid w:val="00381A92"/>
    <w:rsid w:val="00381E2E"/>
    <w:rsid w:val="00381EF6"/>
    <w:rsid w:val="00381FA0"/>
    <w:rsid w:val="00381FC0"/>
    <w:rsid w:val="003820DE"/>
    <w:rsid w:val="00382201"/>
    <w:rsid w:val="0038235D"/>
    <w:rsid w:val="0038240A"/>
    <w:rsid w:val="00382534"/>
    <w:rsid w:val="00382A8D"/>
    <w:rsid w:val="00382BB4"/>
    <w:rsid w:val="00382BDF"/>
    <w:rsid w:val="00382D01"/>
    <w:rsid w:val="00382ED2"/>
    <w:rsid w:val="0038310E"/>
    <w:rsid w:val="003835F8"/>
    <w:rsid w:val="003836D6"/>
    <w:rsid w:val="003839AE"/>
    <w:rsid w:val="00383A1C"/>
    <w:rsid w:val="00383C64"/>
    <w:rsid w:val="00383F14"/>
    <w:rsid w:val="00384455"/>
    <w:rsid w:val="003844FA"/>
    <w:rsid w:val="00384785"/>
    <w:rsid w:val="003847DD"/>
    <w:rsid w:val="003847E1"/>
    <w:rsid w:val="00384C49"/>
    <w:rsid w:val="00384D02"/>
    <w:rsid w:val="00385044"/>
    <w:rsid w:val="003851A0"/>
    <w:rsid w:val="0038526A"/>
    <w:rsid w:val="003855F0"/>
    <w:rsid w:val="00385C11"/>
    <w:rsid w:val="00385DE5"/>
    <w:rsid w:val="00385F0D"/>
    <w:rsid w:val="00385F36"/>
    <w:rsid w:val="00386068"/>
    <w:rsid w:val="00386166"/>
    <w:rsid w:val="00386398"/>
    <w:rsid w:val="003863D2"/>
    <w:rsid w:val="003868C9"/>
    <w:rsid w:val="00386A2B"/>
    <w:rsid w:val="00386B0B"/>
    <w:rsid w:val="00386B93"/>
    <w:rsid w:val="00386DEF"/>
    <w:rsid w:val="00387220"/>
    <w:rsid w:val="00387C70"/>
    <w:rsid w:val="0039014D"/>
    <w:rsid w:val="00390661"/>
    <w:rsid w:val="00390815"/>
    <w:rsid w:val="00390CD4"/>
    <w:rsid w:val="00390D24"/>
    <w:rsid w:val="00390F2A"/>
    <w:rsid w:val="00390FCF"/>
    <w:rsid w:val="003910CF"/>
    <w:rsid w:val="0039125B"/>
    <w:rsid w:val="00391320"/>
    <w:rsid w:val="003913C0"/>
    <w:rsid w:val="003915A5"/>
    <w:rsid w:val="003917FB"/>
    <w:rsid w:val="00391819"/>
    <w:rsid w:val="00391ADB"/>
    <w:rsid w:val="00391C19"/>
    <w:rsid w:val="00391C91"/>
    <w:rsid w:val="00391CCE"/>
    <w:rsid w:val="00391F91"/>
    <w:rsid w:val="003920E8"/>
    <w:rsid w:val="0039211F"/>
    <w:rsid w:val="003921D5"/>
    <w:rsid w:val="00392897"/>
    <w:rsid w:val="00392AA5"/>
    <w:rsid w:val="00392D1B"/>
    <w:rsid w:val="00393155"/>
    <w:rsid w:val="003931FC"/>
    <w:rsid w:val="00393537"/>
    <w:rsid w:val="0039366E"/>
    <w:rsid w:val="003937CD"/>
    <w:rsid w:val="00393BF8"/>
    <w:rsid w:val="00393C16"/>
    <w:rsid w:val="00393D36"/>
    <w:rsid w:val="00394163"/>
    <w:rsid w:val="0039418F"/>
    <w:rsid w:val="00394222"/>
    <w:rsid w:val="003943E5"/>
    <w:rsid w:val="003945C6"/>
    <w:rsid w:val="0039465B"/>
    <w:rsid w:val="003946F0"/>
    <w:rsid w:val="00394919"/>
    <w:rsid w:val="00394A2F"/>
    <w:rsid w:val="00394B3A"/>
    <w:rsid w:val="00394D1F"/>
    <w:rsid w:val="003950D6"/>
    <w:rsid w:val="00395193"/>
    <w:rsid w:val="00395382"/>
    <w:rsid w:val="0039560C"/>
    <w:rsid w:val="003959B9"/>
    <w:rsid w:val="00395B6D"/>
    <w:rsid w:val="00395C8B"/>
    <w:rsid w:val="003961F1"/>
    <w:rsid w:val="003962FF"/>
    <w:rsid w:val="003963B2"/>
    <w:rsid w:val="00396705"/>
    <w:rsid w:val="00396B71"/>
    <w:rsid w:val="00396B7A"/>
    <w:rsid w:val="00396B7E"/>
    <w:rsid w:val="00396BBF"/>
    <w:rsid w:val="00396FA8"/>
    <w:rsid w:val="00396FEB"/>
    <w:rsid w:val="00397013"/>
    <w:rsid w:val="003971E7"/>
    <w:rsid w:val="003972A8"/>
    <w:rsid w:val="00397323"/>
    <w:rsid w:val="003973EE"/>
    <w:rsid w:val="00397487"/>
    <w:rsid w:val="00397531"/>
    <w:rsid w:val="0039792A"/>
    <w:rsid w:val="00397A13"/>
    <w:rsid w:val="00397BC0"/>
    <w:rsid w:val="00397C33"/>
    <w:rsid w:val="00397C35"/>
    <w:rsid w:val="00397C9E"/>
    <w:rsid w:val="003A0051"/>
    <w:rsid w:val="003A00E6"/>
    <w:rsid w:val="003A027A"/>
    <w:rsid w:val="003A039C"/>
    <w:rsid w:val="003A073E"/>
    <w:rsid w:val="003A11EC"/>
    <w:rsid w:val="003A1673"/>
    <w:rsid w:val="003A1680"/>
    <w:rsid w:val="003A1CDA"/>
    <w:rsid w:val="003A1D9C"/>
    <w:rsid w:val="003A1F74"/>
    <w:rsid w:val="003A2222"/>
    <w:rsid w:val="003A2591"/>
    <w:rsid w:val="003A2607"/>
    <w:rsid w:val="003A2676"/>
    <w:rsid w:val="003A28E2"/>
    <w:rsid w:val="003A2A23"/>
    <w:rsid w:val="003A2C28"/>
    <w:rsid w:val="003A2F8B"/>
    <w:rsid w:val="003A308F"/>
    <w:rsid w:val="003A30AD"/>
    <w:rsid w:val="003A329C"/>
    <w:rsid w:val="003A3467"/>
    <w:rsid w:val="003A349C"/>
    <w:rsid w:val="003A3529"/>
    <w:rsid w:val="003A37E6"/>
    <w:rsid w:val="003A3820"/>
    <w:rsid w:val="003A3F17"/>
    <w:rsid w:val="003A408E"/>
    <w:rsid w:val="003A427B"/>
    <w:rsid w:val="003A4521"/>
    <w:rsid w:val="003A4702"/>
    <w:rsid w:val="003A499C"/>
    <w:rsid w:val="003A49D7"/>
    <w:rsid w:val="003A4C4C"/>
    <w:rsid w:val="003A4E70"/>
    <w:rsid w:val="003A4F39"/>
    <w:rsid w:val="003A4F7B"/>
    <w:rsid w:val="003A549A"/>
    <w:rsid w:val="003A5548"/>
    <w:rsid w:val="003A5697"/>
    <w:rsid w:val="003A57AB"/>
    <w:rsid w:val="003A589D"/>
    <w:rsid w:val="003A58FF"/>
    <w:rsid w:val="003A5CBB"/>
    <w:rsid w:val="003A5EE2"/>
    <w:rsid w:val="003A61B8"/>
    <w:rsid w:val="003A64E6"/>
    <w:rsid w:val="003A67CA"/>
    <w:rsid w:val="003A68C2"/>
    <w:rsid w:val="003A69E1"/>
    <w:rsid w:val="003A6C66"/>
    <w:rsid w:val="003A6E2E"/>
    <w:rsid w:val="003A6F0B"/>
    <w:rsid w:val="003A6F64"/>
    <w:rsid w:val="003A6FF4"/>
    <w:rsid w:val="003A72E6"/>
    <w:rsid w:val="003A7361"/>
    <w:rsid w:val="003A7522"/>
    <w:rsid w:val="003A75D4"/>
    <w:rsid w:val="003A7967"/>
    <w:rsid w:val="003A7991"/>
    <w:rsid w:val="003A7A17"/>
    <w:rsid w:val="003A7AE4"/>
    <w:rsid w:val="003A7B9C"/>
    <w:rsid w:val="003A7DF9"/>
    <w:rsid w:val="003A7E56"/>
    <w:rsid w:val="003A7FD6"/>
    <w:rsid w:val="003B019B"/>
    <w:rsid w:val="003B098B"/>
    <w:rsid w:val="003B0B27"/>
    <w:rsid w:val="003B1B06"/>
    <w:rsid w:val="003B1D68"/>
    <w:rsid w:val="003B1DED"/>
    <w:rsid w:val="003B20FA"/>
    <w:rsid w:val="003B246F"/>
    <w:rsid w:val="003B26C2"/>
    <w:rsid w:val="003B2762"/>
    <w:rsid w:val="003B2A2D"/>
    <w:rsid w:val="003B2AE9"/>
    <w:rsid w:val="003B2B4B"/>
    <w:rsid w:val="003B2BE6"/>
    <w:rsid w:val="003B2F46"/>
    <w:rsid w:val="003B2FD0"/>
    <w:rsid w:val="003B311C"/>
    <w:rsid w:val="003B35D2"/>
    <w:rsid w:val="003B366D"/>
    <w:rsid w:val="003B36F3"/>
    <w:rsid w:val="003B39C8"/>
    <w:rsid w:val="003B3D60"/>
    <w:rsid w:val="003B4037"/>
    <w:rsid w:val="003B495A"/>
    <w:rsid w:val="003B4B0A"/>
    <w:rsid w:val="003B4D3A"/>
    <w:rsid w:val="003B4E3B"/>
    <w:rsid w:val="003B520F"/>
    <w:rsid w:val="003B5594"/>
    <w:rsid w:val="003B57ED"/>
    <w:rsid w:val="003B5C94"/>
    <w:rsid w:val="003B5C9B"/>
    <w:rsid w:val="003B5CA7"/>
    <w:rsid w:val="003B5CFF"/>
    <w:rsid w:val="003B5D10"/>
    <w:rsid w:val="003B5F03"/>
    <w:rsid w:val="003B5F3E"/>
    <w:rsid w:val="003B5F6F"/>
    <w:rsid w:val="003B6031"/>
    <w:rsid w:val="003B6061"/>
    <w:rsid w:val="003B6183"/>
    <w:rsid w:val="003B64DC"/>
    <w:rsid w:val="003B64EF"/>
    <w:rsid w:val="003B696B"/>
    <w:rsid w:val="003B6A1B"/>
    <w:rsid w:val="003B6F9D"/>
    <w:rsid w:val="003B71C5"/>
    <w:rsid w:val="003B72C5"/>
    <w:rsid w:val="003B7774"/>
    <w:rsid w:val="003B77D1"/>
    <w:rsid w:val="003B7DF7"/>
    <w:rsid w:val="003C02A0"/>
    <w:rsid w:val="003C0413"/>
    <w:rsid w:val="003C0473"/>
    <w:rsid w:val="003C0B9C"/>
    <w:rsid w:val="003C0C8E"/>
    <w:rsid w:val="003C10E4"/>
    <w:rsid w:val="003C11E0"/>
    <w:rsid w:val="003C1597"/>
    <w:rsid w:val="003C1665"/>
    <w:rsid w:val="003C1BCF"/>
    <w:rsid w:val="003C1C31"/>
    <w:rsid w:val="003C1D7F"/>
    <w:rsid w:val="003C1E8E"/>
    <w:rsid w:val="003C2028"/>
    <w:rsid w:val="003C203C"/>
    <w:rsid w:val="003C21DB"/>
    <w:rsid w:val="003C24EA"/>
    <w:rsid w:val="003C250F"/>
    <w:rsid w:val="003C288B"/>
    <w:rsid w:val="003C28C0"/>
    <w:rsid w:val="003C299E"/>
    <w:rsid w:val="003C2D99"/>
    <w:rsid w:val="003C384B"/>
    <w:rsid w:val="003C39AA"/>
    <w:rsid w:val="003C3AC7"/>
    <w:rsid w:val="003C3AF5"/>
    <w:rsid w:val="003C3DFA"/>
    <w:rsid w:val="003C4005"/>
    <w:rsid w:val="003C4152"/>
    <w:rsid w:val="003C41F6"/>
    <w:rsid w:val="003C4472"/>
    <w:rsid w:val="003C466D"/>
    <w:rsid w:val="003C4700"/>
    <w:rsid w:val="003C49AE"/>
    <w:rsid w:val="003C4F37"/>
    <w:rsid w:val="003C4F38"/>
    <w:rsid w:val="003C5026"/>
    <w:rsid w:val="003C5067"/>
    <w:rsid w:val="003C50E1"/>
    <w:rsid w:val="003C51ED"/>
    <w:rsid w:val="003C5335"/>
    <w:rsid w:val="003C5571"/>
    <w:rsid w:val="003C55AB"/>
    <w:rsid w:val="003C56B6"/>
    <w:rsid w:val="003C5A1E"/>
    <w:rsid w:val="003C5D5B"/>
    <w:rsid w:val="003C5DEB"/>
    <w:rsid w:val="003C622B"/>
    <w:rsid w:val="003C63C1"/>
    <w:rsid w:val="003C65B2"/>
    <w:rsid w:val="003C6766"/>
    <w:rsid w:val="003C6776"/>
    <w:rsid w:val="003C67E1"/>
    <w:rsid w:val="003C6BC9"/>
    <w:rsid w:val="003C6E6F"/>
    <w:rsid w:val="003C6F6A"/>
    <w:rsid w:val="003C714F"/>
    <w:rsid w:val="003C72C6"/>
    <w:rsid w:val="003C7454"/>
    <w:rsid w:val="003C74E8"/>
    <w:rsid w:val="003C7594"/>
    <w:rsid w:val="003C7728"/>
    <w:rsid w:val="003C7886"/>
    <w:rsid w:val="003C7BBA"/>
    <w:rsid w:val="003D03A4"/>
    <w:rsid w:val="003D0729"/>
    <w:rsid w:val="003D0B17"/>
    <w:rsid w:val="003D0D57"/>
    <w:rsid w:val="003D0E12"/>
    <w:rsid w:val="003D10C3"/>
    <w:rsid w:val="003D1156"/>
    <w:rsid w:val="003D156C"/>
    <w:rsid w:val="003D15ED"/>
    <w:rsid w:val="003D199F"/>
    <w:rsid w:val="003D238E"/>
    <w:rsid w:val="003D2490"/>
    <w:rsid w:val="003D2927"/>
    <w:rsid w:val="003D2BBB"/>
    <w:rsid w:val="003D2BFD"/>
    <w:rsid w:val="003D355B"/>
    <w:rsid w:val="003D382C"/>
    <w:rsid w:val="003D3B19"/>
    <w:rsid w:val="003D3B38"/>
    <w:rsid w:val="003D3BC8"/>
    <w:rsid w:val="003D3C19"/>
    <w:rsid w:val="003D3D1F"/>
    <w:rsid w:val="003D3E84"/>
    <w:rsid w:val="003D3ECA"/>
    <w:rsid w:val="003D3F9D"/>
    <w:rsid w:val="003D448B"/>
    <w:rsid w:val="003D457A"/>
    <w:rsid w:val="003D4936"/>
    <w:rsid w:val="003D4C99"/>
    <w:rsid w:val="003D4F7E"/>
    <w:rsid w:val="003D50C9"/>
    <w:rsid w:val="003D51DD"/>
    <w:rsid w:val="003D5328"/>
    <w:rsid w:val="003D56CF"/>
    <w:rsid w:val="003D588E"/>
    <w:rsid w:val="003D5E11"/>
    <w:rsid w:val="003D5E6D"/>
    <w:rsid w:val="003D61D6"/>
    <w:rsid w:val="003D64F9"/>
    <w:rsid w:val="003D65DE"/>
    <w:rsid w:val="003D6638"/>
    <w:rsid w:val="003D6D75"/>
    <w:rsid w:val="003D6F95"/>
    <w:rsid w:val="003D725A"/>
    <w:rsid w:val="003D74FB"/>
    <w:rsid w:val="003D757F"/>
    <w:rsid w:val="003D7939"/>
    <w:rsid w:val="003E015E"/>
    <w:rsid w:val="003E05AB"/>
    <w:rsid w:val="003E0688"/>
    <w:rsid w:val="003E08EF"/>
    <w:rsid w:val="003E0AD1"/>
    <w:rsid w:val="003E0B83"/>
    <w:rsid w:val="003E0CD7"/>
    <w:rsid w:val="003E1444"/>
    <w:rsid w:val="003E1769"/>
    <w:rsid w:val="003E1939"/>
    <w:rsid w:val="003E1A5A"/>
    <w:rsid w:val="003E1AA5"/>
    <w:rsid w:val="003E1F8C"/>
    <w:rsid w:val="003E2175"/>
    <w:rsid w:val="003E2D96"/>
    <w:rsid w:val="003E307C"/>
    <w:rsid w:val="003E330B"/>
    <w:rsid w:val="003E363B"/>
    <w:rsid w:val="003E364A"/>
    <w:rsid w:val="003E39F9"/>
    <w:rsid w:val="003E3B5D"/>
    <w:rsid w:val="003E3BD1"/>
    <w:rsid w:val="003E3C32"/>
    <w:rsid w:val="003E3C88"/>
    <w:rsid w:val="003E4241"/>
    <w:rsid w:val="003E4260"/>
    <w:rsid w:val="003E428C"/>
    <w:rsid w:val="003E4493"/>
    <w:rsid w:val="003E50B6"/>
    <w:rsid w:val="003E5390"/>
    <w:rsid w:val="003E56E7"/>
    <w:rsid w:val="003E5E0C"/>
    <w:rsid w:val="003E5F6F"/>
    <w:rsid w:val="003E6213"/>
    <w:rsid w:val="003E6304"/>
    <w:rsid w:val="003E64AB"/>
    <w:rsid w:val="003E6797"/>
    <w:rsid w:val="003E693F"/>
    <w:rsid w:val="003E694A"/>
    <w:rsid w:val="003E69F4"/>
    <w:rsid w:val="003E6AD2"/>
    <w:rsid w:val="003E6B59"/>
    <w:rsid w:val="003E6BA3"/>
    <w:rsid w:val="003E6BF1"/>
    <w:rsid w:val="003E6D91"/>
    <w:rsid w:val="003E6E79"/>
    <w:rsid w:val="003E7029"/>
    <w:rsid w:val="003E70CA"/>
    <w:rsid w:val="003E718F"/>
    <w:rsid w:val="003E72A3"/>
    <w:rsid w:val="003E73D4"/>
    <w:rsid w:val="003E74D4"/>
    <w:rsid w:val="003E7506"/>
    <w:rsid w:val="003E75EE"/>
    <w:rsid w:val="003E7D68"/>
    <w:rsid w:val="003E7F56"/>
    <w:rsid w:val="003F0306"/>
    <w:rsid w:val="003F0314"/>
    <w:rsid w:val="003F040A"/>
    <w:rsid w:val="003F04EE"/>
    <w:rsid w:val="003F0C20"/>
    <w:rsid w:val="003F0C71"/>
    <w:rsid w:val="003F0C87"/>
    <w:rsid w:val="003F11CD"/>
    <w:rsid w:val="003F1319"/>
    <w:rsid w:val="003F1438"/>
    <w:rsid w:val="003F16CE"/>
    <w:rsid w:val="003F1930"/>
    <w:rsid w:val="003F196A"/>
    <w:rsid w:val="003F199C"/>
    <w:rsid w:val="003F1BB7"/>
    <w:rsid w:val="003F1D34"/>
    <w:rsid w:val="003F1DB3"/>
    <w:rsid w:val="003F1DEE"/>
    <w:rsid w:val="003F207C"/>
    <w:rsid w:val="003F24BE"/>
    <w:rsid w:val="003F2551"/>
    <w:rsid w:val="003F292A"/>
    <w:rsid w:val="003F2A08"/>
    <w:rsid w:val="003F31C1"/>
    <w:rsid w:val="003F32F0"/>
    <w:rsid w:val="003F3652"/>
    <w:rsid w:val="003F3872"/>
    <w:rsid w:val="003F3889"/>
    <w:rsid w:val="003F3975"/>
    <w:rsid w:val="003F3990"/>
    <w:rsid w:val="003F3C45"/>
    <w:rsid w:val="003F4CD0"/>
    <w:rsid w:val="003F4D7B"/>
    <w:rsid w:val="003F4DDF"/>
    <w:rsid w:val="003F4FBD"/>
    <w:rsid w:val="003F56DB"/>
    <w:rsid w:val="003F595E"/>
    <w:rsid w:val="003F59E1"/>
    <w:rsid w:val="003F5AB6"/>
    <w:rsid w:val="003F5EC1"/>
    <w:rsid w:val="003F5ECC"/>
    <w:rsid w:val="003F6010"/>
    <w:rsid w:val="003F613C"/>
    <w:rsid w:val="003F61D1"/>
    <w:rsid w:val="003F6324"/>
    <w:rsid w:val="003F63C7"/>
    <w:rsid w:val="003F6752"/>
    <w:rsid w:val="003F6903"/>
    <w:rsid w:val="003F7122"/>
    <w:rsid w:val="003F7130"/>
    <w:rsid w:val="003F7165"/>
    <w:rsid w:val="003F7307"/>
    <w:rsid w:val="003F7511"/>
    <w:rsid w:val="003F75CE"/>
    <w:rsid w:val="003F78AA"/>
    <w:rsid w:val="003F7C16"/>
    <w:rsid w:val="003F7F1B"/>
    <w:rsid w:val="00400038"/>
    <w:rsid w:val="004001F1"/>
    <w:rsid w:val="0040052D"/>
    <w:rsid w:val="00400D79"/>
    <w:rsid w:val="00400EE4"/>
    <w:rsid w:val="004012A8"/>
    <w:rsid w:val="004013EB"/>
    <w:rsid w:val="00401661"/>
    <w:rsid w:val="004017ED"/>
    <w:rsid w:val="00401CD0"/>
    <w:rsid w:val="00401DDB"/>
    <w:rsid w:val="00401DF0"/>
    <w:rsid w:val="00401F0A"/>
    <w:rsid w:val="004027DF"/>
    <w:rsid w:val="004028A0"/>
    <w:rsid w:val="00402AF4"/>
    <w:rsid w:val="00402D3B"/>
    <w:rsid w:val="004033E2"/>
    <w:rsid w:val="00403526"/>
    <w:rsid w:val="00403584"/>
    <w:rsid w:val="0040365E"/>
    <w:rsid w:val="0040384F"/>
    <w:rsid w:val="00403A23"/>
    <w:rsid w:val="00403C80"/>
    <w:rsid w:val="00403D4D"/>
    <w:rsid w:val="00403D62"/>
    <w:rsid w:val="00403E0E"/>
    <w:rsid w:val="00404088"/>
    <w:rsid w:val="004040BB"/>
    <w:rsid w:val="00404178"/>
    <w:rsid w:val="00404319"/>
    <w:rsid w:val="004043F3"/>
    <w:rsid w:val="0040450E"/>
    <w:rsid w:val="00404DFE"/>
    <w:rsid w:val="0040504C"/>
    <w:rsid w:val="00405063"/>
    <w:rsid w:val="0040519E"/>
    <w:rsid w:val="00405236"/>
    <w:rsid w:val="0040595B"/>
    <w:rsid w:val="00405AB6"/>
    <w:rsid w:val="00405AC4"/>
    <w:rsid w:val="00406161"/>
    <w:rsid w:val="004062F2"/>
    <w:rsid w:val="00406444"/>
    <w:rsid w:val="00406558"/>
    <w:rsid w:val="0040656E"/>
    <w:rsid w:val="00406943"/>
    <w:rsid w:val="004069D6"/>
    <w:rsid w:val="004069E6"/>
    <w:rsid w:val="00406B94"/>
    <w:rsid w:val="00406C26"/>
    <w:rsid w:val="00406FCA"/>
    <w:rsid w:val="00406FE2"/>
    <w:rsid w:val="00407078"/>
    <w:rsid w:val="0040752C"/>
    <w:rsid w:val="0040767A"/>
    <w:rsid w:val="004079F5"/>
    <w:rsid w:val="004079F9"/>
    <w:rsid w:val="00407E8A"/>
    <w:rsid w:val="00407FDF"/>
    <w:rsid w:val="004100E7"/>
    <w:rsid w:val="004104A8"/>
    <w:rsid w:val="00410537"/>
    <w:rsid w:val="00410617"/>
    <w:rsid w:val="0041070B"/>
    <w:rsid w:val="0041076D"/>
    <w:rsid w:val="00410F3D"/>
    <w:rsid w:val="004111F9"/>
    <w:rsid w:val="00411C05"/>
    <w:rsid w:val="00411C0F"/>
    <w:rsid w:val="00412202"/>
    <w:rsid w:val="00412680"/>
    <w:rsid w:val="0041276C"/>
    <w:rsid w:val="004129B9"/>
    <w:rsid w:val="00412AEA"/>
    <w:rsid w:val="00412C27"/>
    <w:rsid w:val="00412E52"/>
    <w:rsid w:val="00412EC3"/>
    <w:rsid w:val="00412EDD"/>
    <w:rsid w:val="00412F6D"/>
    <w:rsid w:val="0041300E"/>
    <w:rsid w:val="00413505"/>
    <w:rsid w:val="00413521"/>
    <w:rsid w:val="0041379A"/>
    <w:rsid w:val="00413873"/>
    <w:rsid w:val="00413A7F"/>
    <w:rsid w:val="00414054"/>
    <w:rsid w:val="0041415E"/>
    <w:rsid w:val="0041423F"/>
    <w:rsid w:val="004143DF"/>
    <w:rsid w:val="004145EE"/>
    <w:rsid w:val="004146BA"/>
    <w:rsid w:val="004146C1"/>
    <w:rsid w:val="004148CB"/>
    <w:rsid w:val="00414F81"/>
    <w:rsid w:val="00415553"/>
    <w:rsid w:val="00415C79"/>
    <w:rsid w:val="004160B9"/>
    <w:rsid w:val="00416128"/>
    <w:rsid w:val="00416225"/>
    <w:rsid w:val="0041678D"/>
    <w:rsid w:val="00416ABE"/>
    <w:rsid w:val="00416B3D"/>
    <w:rsid w:val="00416BA0"/>
    <w:rsid w:val="00416CD6"/>
    <w:rsid w:val="004170FE"/>
    <w:rsid w:val="004174AE"/>
    <w:rsid w:val="00417647"/>
    <w:rsid w:val="00417885"/>
    <w:rsid w:val="0041792C"/>
    <w:rsid w:val="00417B7D"/>
    <w:rsid w:val="00417DBC"/>
    <w:rsid w:val="004201EB"/>
    <w:rsid w:val="00420871"/>
    <w:rsid w:val="004211E5"/>
    <w:rsid w:val="00421240"/>
    <w:rsid w:val="004212B5"/>
    <w:rsid w:val="00421525"/>
    <w:rsid w:val="004215DD"/>
    <w:rsid w:val="00421BBC"/>
    <w:rsid w:val="00421C3E"/>
    <w:rsid w:val="00421D02"/>
    <w:rsid w:val="00421ED9"/>
    <w:rsid w:val="00421EFE"/>
    <w:rsid w:val="00422581"/>
    <w:rsid w:val="004227DF"/>
    <w:rsid w:val="00422B5D"/>
    <w:rsid w:val="00422BB2"/>
    <w:rsid w:val="00422BB6"/>
    <w:rsid w:val="00423103"/>
    <w:rsid w:val="004232F1"/>
    <w:rsid w:val="004234C2"/>
    <w:rsid w:val="00423B10"/>
    <w:rsid w:val="00423B9B"/>
    <w:rsid w:val="00423D1A"/>
    <w:rsid w:val="004241A6"/>
    <w:rsid w:val="0042422B"/>
    <w:rsid w:val="00424234"/>
    <w:rsid w:val="004244F4"/>
    <w:rsid w:val="00424540"/>
    <w:rsid w:val="00424614"/>
    <w:rsid w:val="00424842"/>
    <w:rsid w:val="00424851"/>
    <w:rsid w:val="00425392"/>
    <w:rsid w:val="00425578"/>
    <w:rsid w:val="0042573B"/>
    <w:rsid w:val="00425829"/>
    <w:rsid w:val="00425AD1"/>
    <w:rsid w:val="00425F80"/>
    <w:rsid w:val="00425FDC"/>
    <w:rsid w:val="00426006"/>
    <w:rsid w:val="0042623C"/>
    <w:rsid w:val="00426318"/>
    <w:rsid w:val="00426468"/>
    <w:rsid w:val="00426B83"/>
    <w:rsid w:val="00426BB4"/>
    <w:rsid w:val="00426BE1"/>
    <w:rsid w:val="00426C6D"/>
    <w:rsid w:val="00426CD2"/>
    <w:rsid w:val="00426D3B"/>
    <w:rsid w:val="00426DA6"/>
    <w:rsid w:val="00426F96"/>
    <w:rsid w:val="00426FFD"/>
    <w:rsid w:val="004270C1"/>
    <w:rsid w:val="0042739A"/>
    <w:rsid w:val="0042744F"/>
    <w:rsid w:val="00427626"/>
    <w:rsid w:val="00427A39"/>
    <w:rsid w:val="00427B86"/>
    <w:rsid w:val="00427C11"/>
    <w:rsid w:val="00430167"/>
    <w:rsid w:val="004302BA"/>
    <w:rsid w:val="00430842"/>
    <w:rsid w:val="00430BE8"/>
    <w:rsid w:val="00430C59"/>
    <w:rsid w:val="00430D35"/>
    <w:rsid w:val="00430D53"/>
    <w:rsid w:val="004314FC"/>
    <w:rsid w:val="0043152A"/>
    <w:rsid w:val="004315C7"/>
    <w:rsid w:val="00431708"/>
    <w:rsid w:val="0043182A"/>
    <w:rsid w:val="004318CD"/>
    <w:rsid w:val="004319E2"/>
    <w:rsid w:val="00431C97"/>
    <w:rsid w:val="00431CE1"/>
    <w:rsid w:val="00431F15"/>
    <w:rsid w:val="00431FD9"/>
    <w:rsid w:val="0043214B"/>
    <w:rsid w:val="004321AD"/>
    <w:rsid w:val="004321E9"/>
    <w:rsid w:val="00432321"/>
    <w:rsid w:val="004327F8"/>
    <w:rsid w:val="004329D6"/>
    <w:rsid w:val="00432FCD"/>
    <w:rsid w:val="00433252"/>
    <w:rsid w:val="0043325F"/>
    <w:rsid w:val="00433488"/>
    <w:rsid w:val="00433571"/>
    <w:rsid w:val="004335E7"/>
    <w:rsid w:val="0043398D"/>
    <w:rsid w:val="004343C2"/>
    <w:rsid w:val="00434884"/>
    <w:rsid w:val="00435408"/>
    <w:rsid w:val="0043548F"/>
    <w:rsid w:val="00435490"/>
    <w:rsid w:val="004358D1"/>
    <w:rsid w:val="004359DF"/>
    <w:rsid w:val="00435AF7"/>
    <w:rsid w:val="00435B2B"/>
    <w:rsid w:val="00435EE8"/>
    <w:rsid w:val="00436072"/>
    <w:rsid w:val="004361E7"/>
    <w:rsid w:val="00436202"/>
    <w:rsid w:val="00436812"/>
    <w:rsid w:val="00436A17"/>
    <w:rsid w:val="00436CEB"/>
    <w:rsid w:val="00436E99"/>
    <w:rsid w:val="00436ECC"/>
    <w:rsid w:val="00437061"/>
    <w:rsid w:val="00437957"/>
    <w:rsid w:val="00437D81"/>
    <w:rsid w:val="00437F83"/>
    <w:rsid w:val="004400F1"/>
    <w:rsid w:val="004403BF"/>
    <w:rsid w:val="00440968"/>
    <w:rsid w:val="00440973"/>
    <w:rsid w:val="00441033"/>
    <w:rsid w:val="004412D5"/>
    <w:rsid w:val="00441364"/>
    <w:rsid w:val="004414F8"/>
    <w:rsid w:val="00441587"/>
    <w:rsid w:val="00441788"/>
    <w:rsid w:val="004419E5"/>
    <w:rsid w:val="00441AC9"/>
    <w:rsid w:val="00441B22"/>
    <w:rsid w:val="00441DC6"/>
    <w:rsid w:val="00442039"/>
    <w:rsid w:val="00442063"/>
    <w:rsid w:val="00442474"/>
    <w:rsid w:val="00442750"/>
    <w:rsid w:val="004428A4"/>
    <w:rsid w:val="00442A25"/>
    <w:rsid w:val="00442BED"/>
    <w:rsid w:val="00442DD9"/>
    <w:rsid w:val="00442F27"/>
    <w:rsid w:val="00442F95"/>
    <w:rsid w:val="004431D6"/>
    <w:rsid w:val="004432B4"/>
    <w:rsid w:val="004432DC"/>
    <w:rsid w:val="0044346D"/>
    <w:rsid w:val="0044365E"/>
    <w:rsid w:val="00443704"/>
    <w:rsid w:val="004438FC"/>
    <w:rsid w:val="004439E1"/>
    <w:rsid w:val="00443CF2"/>
    <w:rsid w:val="00443E31"/>
    <w:rsid w:val="00443EE8"/>
    <w:rsid w:val="0044427C"/>
    <w:rsid w:val="00444409"/>
    <w:rsid w:val="0044452F"/>
    <w:rsid w:val="00444781"/>
    <w:rsid w:val="00444E3F"/>
    <w:rsid w:val="00444E9F"/>
    <w:rsid w:val="00444F23"/>
    <w:rsid w:val="00445E1C"/>
    <w:rsid w:val="00445E53"/>
    <w:rsid w:val="00445FE3"/>
    <w:rsid w:val="004462E7"/>
    <w:rsid w:val="00446446"/>
    <w:rsid w:val="00446676"/>
    <w:rsid w:val="0044667A"/>
    <w:rsid w:val="00446964"/>
    <w:rsid w:val="004469A3"/>
    <w:rsid w:val="00446EA7"/>
    <w:rsid w:val="00447110"/>
    <w:rsid w:val="00447260"/>
    <w:rsid w:val="0044743F"/>
    <w:rsid w:val="0044760E"/>
    <w:rsid w:val="00447895"/>
    <w:rsid w:val="00447970"/>
    <w:rsid w:val="00447D27"/>
    <w:rsid w:val="004504DA"/>
    <w:rsid w:val="00450648"/>
    <w:rsid w:val="0045066D"/>
    <w:rsid w:val="0045106F"/>
    <w:rsid w:val="004510D8"/>
    <w:rsid w:val="0045124A"/>
    <w:rsid w:val="00451344"/>
    <w:rsid w:val="0045162C"/>
    <w:rsid w:val="00451F31"/>
    <w:rsid w:val="004521CE"/>
    <w:rsid w:val="00452493"/>
    <w:rsid w:val="0045259C"/>
    <w:rsid w:val="0045307F"/>
    <w:rsid w:val="00453295"/>
    <w:rsid w:val="004533A5"/>
    <w:rsid w:val="00453B2C"/>
    <w:rsid w:val="00453C81"/>
    <w:rsid w:val="00453C85"/>
    <w:rsid w:val="00453E12"/>
    <w:rsid w:val="00454096"/>
    <w:rsid w:val="00454118"/>
    <w:rsid w:val="00454337"/>
    <w:rsid w:val="0045437B"/>
    <w:rsid w:val="0045448B"/>
    <w:rsid w:val="004544B0"/>
    <w:rsid w:val="0045451A"/>
    <w:rsid w:val="004546BA"/>
    <w:rsid w:val="004549EE"/>
    <w:rsid w:val="00454BBA"/>
    <w:rsid w:val="00454F99"/>
    <w:rsid w:val="004550C9"/>
    <w:rsid w:val="004555E7"/>
    <w:rsid w:val="004557B0"/>
    <w:rsid w:val="004557FC"/>
    <w:rsid w:val="00455C86"/>
    <w:rsid w:val="00455D64"/>
    <w:rsid w:val="00456173"/>
    <w:rsid w:val="00456605"/>
    <w:rsid w:val="00456A5E"/>
    <w:rsid w:val="00456D4C"/>
    <w:rsid w:val="00456E67"/>
    <w:rsid w:val="004571ED"/>
    <w:rsid w:val="00457964"/>
    <w:rsid w:val="00457986"/>
    <w:rsid w:val="00457A4E"/>
    <w:rsid w:val="00457B07"/>
    <w:rsid w:val="00457B6D"/>
    <w:rsid w:val="00457B84"/>
    <w:rsid w:val="00457C66"/>
    <w:rsid w:val="00457D94"/>
    <w:rsid w:val="004601F1"/>
    <w:rsid w:val="004603B2"/>
    <w:rsid w:val="0046048B"/>
    <w:rsid w:val="00460A37"/>
    <w:rsid w:val="00460ABB"/>
    <w:rsid w:val="00460AC7"/>
    <w:rsid w:val="00460C21"/>
    <w:rsid w:val="00461021"/>
    <w:rsid w:val="00461144"/>
    <w:rsid w:val="00461CAA"/>
    <w:rsid w:val="00462125"/>
    <w:rsid w:val="00462160"/>
    <w:rsid w:val="00462D56"/>
    <w:rsid w:val="00463182"/>
    <w:rsid w:val="004633A9"/>
    <w:rsid w:val="0046349F"/>
    <w:rsid w:val="00463514"/>
    <w:rsid w:val="0046353B"/>
    <w:rsid w:val="00463619"/>
    <w:rsid w:val="00463826"/>
    <w:rsid w:val="0046382B"/>
    <w:rsid w:val="00463DA0"/>
    <w:rsid w:val="00463EEF"/>
    <w:rsid w:val="00463F51"/>
    <w:rsid w:val="0046410B"/>
    <w:rsid w:val="00464895"/>
    <w:rsid w:val="004648CD"/>
    <w:rsid w:val="00464C8F"/>
    <w:rsid w:val="00465441"/>
    <w:rsid w:val="0046596E"/>
    <w:rsid w:val="00465ACB"/>
    <w:rsid w:val="00465C03"/>
    <w:rsid w:val="00465C21"/>
    <w:rsid w:val="00465D27"/>
    <w:rsid w:val="004660B1"/>
    <w:rsid w:val="004661B8"/>
    <w:rsid w:val="004662DD"/>
    <w:rsid w:val="004664C7"/>
    <w:rsid w:val="0046670C"/>
    <w:rsid w:val="004669EF"/>
    <w:rsid w:val="00466A0F"/>
    <w:rsid w:val="00466BB1"/>
    <w:rsid w:val="00466D78"/>
    <w:rsid w:val="00466D8E"/>
    <w:rsid w:val="00467238"/>
    <w:rsid w:val="00467243"/>
    <w:rsid w:val="00467958"/>
    <w:rsid w:val="00467AC4"/>
    <w:rsid w:val="00467AEF"/>
    <w:rsid w:val="00467BEE"/>
    <w:rsid w:val="00467EDA"/>
    <w:rsid w:val="00470392"/>
    <w:rsid w:val="00470633"/>
    <w:rsid w:val="00470AB1"/>
    <w:rsid w:val="00470B9B"/>
    <w:rsid w:val="00470DA3"/>
    <w:rsid w:val="00470E48"/>
    <w:rsid w:val="00471097"/>
    <w:rsid w:val="00471174"/>
    <w:rsid w:val="00471729"/>
    <w:rsid w:val="0047199D"/>
    <w:rsid w:val="004719A7"/>
    <w:rsid w:val="004719A9"/>
    <w:rsid w:val="00471ADC"/>
    <w:rsid w:val="00471C25"/>
    <w:rsid w:val="004720BC"/>
    <w:rsid w:val="004720C5"/>
    <w:rsid w:val="004725A8"/>
    <w:rsid w:val="00472A51"/>
    <w:rsid w:val="00472B12"/>
    <w:rsid w:val="00472C69"/>
    <w:rsid w:val="00472E4D"/>
    <w:rsid w:val="00473573"/>
    <w:rsid w:val="0047384B"/>
    <w:rsid w:val="00473C8E"/>
    <w:rsid w:val="00473E8D"/>
    <w:rsid w:val="00473F45"/>
    <w:rsid w:val="004746F8"/>
    <w:rsid w:val="00474E17"/>
    <w:rsid w:val="00474FB2"/>
    <w:rsid w:val="0047508C"/>
    <w:rsid w:val="00475144"/>
    <w:rsid w:val="00475651"/>
    <w:rsid w:val="00475689"/>
    <w:rsid w:val="00475884"/>
    <w:rsid w:val="00475951"/>
    <w:rsid w:val="004759A0"/>
    <w:rsid w:val="004759C6"/>
    <w:rsid w:val="00475A3B"/>
    <w:rsid w:val="00476130"/>
    <w:rsid w:val="004763C1"/>
    <w:rsid w:val="004764DF"/>
    <w:rsid w:val="004766AC"/>
    <w:rsid w:val="00476FDB"/>
    <w:rsid w:val="00477070"/>
    <w:rsid w:val="0047738F"/>
    <w:rsid w:val="004773B3"/>
    <w:rsid w:val="00477458"/>
    <w:rsid w:val="0047783E"/>
    <w:rsid w:val="00477C43"/>
    <w:rsid w:val="00480428"/>
    <w:rsid w:val="004806AA"/>
    <w:rsid w:val="004806AB"/>
    <w:rsid w:val="004807D9"/>
    <w:rsid w:val="00480DA1"/>
    <w:rsid w:val="00480E3B"/>
    <w:rsid w:val="00480F97"/>
    <w:rsid w:val="0048111E"/>
    <w:rsid w:val="0048121E"/>
    <w:rsid w:val="00481300"/>
    <w:rsid w:val="00481586"/>
    <w:rsid w:val="004815A3"/>
    <w:rsid w:val="004815EB"/>
    <w:rsid w:val="00481616"/>
    <w:rsid w:val="00481691"/>
    <w:rsid w:val="004818D8"/>
    <w:rsid w:val="00481C5D"/>
    <w:rsid w:val="0048210E"/>
    <w:rsid w:val="00482117"/>
    <w:rsid w:val="004823A8"/>
    <w:rsid w:val="004823C5"/>
    <w:rsid w:val="00482456"/>
    <w:rsid w:val="004828D7"/>
    <w:rsid w:val="00482952"/>
    <w:rsid w:val="004829DA"/>
    <w:rsid w:val="004829FA"/>
    <w:rsid w:val="00482DFF"/>
    <w:rsid w:val="00482FE8"/>
    <w:rsid w:val="004830CC"/>
    <w:rsid w:val="0048332C"/>
    <w:rsid w:val="004835B1"/>
    <w:rsid w:val="00483611"/>
    <w:rsid w:val="0048371D"/>
    <w:rsid w:val="004837D9"/>
    <w:rsid w:val="00483870"/>
    <w:rsid w:val="004839D2"/>
    <w:rsid w:val="00483A05"/>
    <w:rsid w:val="00483EB9"/>
    <w:rsid w:val="00483F72"/>
    <w:rsid w:val="00483F88"/>
    <w:rsid w:val="00484130"/>
    <w:rsid w:val="0048423C"/>
    <w:rsid w:val="00484379"/>
    <w:rsid w:val="00484754"/>
    <w:rsid w:val="00484A35"/>
    <w:rsid w:val="00484D1D"/>
    <w:rsid w:val="00484EFB"/>
    <w:rsid w:val="00485312"/>
    <w:rsid w:val="0048533B"/>
    <w:rsid w:val="00485580"/>
    <w:rsid w:val="00485642"/>
    <w:rsid w:val="00485807"/>
    <w:rsid w:val="00485DD4"/>
    <w:rsid w:val="004864C6"/>
    <w:rsid w:val="00486734"/>
    <w:rsid w:val="00486822"/>
    <w:rsid w:val="004869A0"/>
    <w:rsid w:val="00486BEA"/>
    <w:rsid w:val="00486E3F"/>
    <w:rsid w:val="00486E41"/>
    <w:rsid w:val="004870D6"/>
    <w:rsid w:val="0048734E"/>
    <w:rsid w:val="0048746E"/>
    <w:rsid w:val="004874B6"/>
    <w:rsid w:val="00487840"/>
    <w:rsid w:val="00487B38"/>
    <w:rsid w:val="00487B82"/>
    <w:rsid w:val="00487C59"/>
    <w:rsid w:val="00487FE9"/>
    <w:rsid w:val="004901B7"/>
    <w:rsid w:val="004906E6"/>
    <w:rsid w:val="00490BCC"/>
    <w:rsid w:val="00490C8B"/>
    <w:rsid w:val="00490DAF"/>
    <w:rsid w:val="00490ED7"/>
    <w:rsid w:val="004911A1"/>
    <w:rsid w:val="0049128D"/>
    <w:rsid w:val="00491291"/>
    <w:rsid w:val="004916D1"/>
    <w:rsid w:val="00491856"/>
    <w:rsid w:val="00491B78"/>
    <w:rsid w:val="00491EBC"/>
    <w:rsid w:val="00491F81"/>
    <w:rsid w:val="0049259C"/>
    <w:rsid w:val="00492779"/>
    <w:rsid w:val="0049279B"/>
    <w:rsid w:val="00492CDC"/>
    <w:rsid w:val="0049315F"/>
    <w:rsid w:val="004932FF"/>
    <w:rsid w:val="00493304"/>
    <w:rsid w:val="004937F0"/>
    <w:rsid w:val="00493A3F"/>
    <w:rsid w:val="00493BC3"/>
    <w:rsid w:val="00493C6B"/>
    <w:rsid w:val="004942F6"/>
    <w:rsid w:val="00494315"/>
    <w:rsid w:val="004943F2"/>
    <w:rsid w:val="004946AC"/>
    <w:rsid w:val="00494AD6"/>
    <w:rsid w:val="00494F97"/>
    <w:rsid w:val="004953E9"/>
    <w:rsid w:val="0049542E"/>
    <w:rsid w:val="00495711"/>
    <w:rsid w:val="00495894"/>
    <w:rsid w:val="00495C53"/>
    <w:rsid w:val="00495F84"/>
    <w:rsid w:val="004960D6"/>
    <w:rsid w:val="00496113"/>
    <w:rsid w:val="00496143"/>
    <w:rsid w:val="004966DB"/>
    <w:rsid w:val="004966F5"/>
    <w:rsid w:val="0049673A"/>
    <w:rsid w:val="00496742"/>
    <w:rsid w:val="004967F0"/>
    <w:rsid w:val="00496B4C"/>
    <w:rsid w:val="00496C1C"/>
    <w:rsid w:val="00496C42"/>
    <w:rsid w:val="00496D4C"/>
    <w:rsid w:val="00496EF2"/>
    <w:rsid w:val="00496F2C"/>
    <w:rsid w:val="0049726F"/>
    <w:rsid w:val="004972F6"/>
    <w:rsid w:val="00497554"/>
    <w:rsid w:val="00497760"/>
    <w:rsid w:val="0049799C"/>
    <w:rsid w:val="004A0462"/>
    <w:rsid w:val="004A0661"/>
    <w:rsid w:val="004A0763"/>
    <w:rsid w:val="004A0F03"/>
    <w:rsid w:val="004A0F8A"/>
    <w:rsid w:val="004A1156"/>
    <w:rsid w:val="004A16F9"/>
    <w:rsid w:val="004A195D"/>
    <w:rsid w:val="004A208A"/>
    <w:rsid w:val="004A20FF"/>
    <w:rsid w:val="004A24B7"/>
    <w:rsid w:val="004A26D4"/>
    <w:rsid w:val="004A28B9"/>
    <w:rsid w:val="004A28BF"/>
    <w:rsid w:val="004A28C4"/>
    <w:rsid w:val="004A2ABD"/>
    <w:rsid w:val="004A2ADC"/>
    <w:rsid w:val="004A2ADE"/>
    <w:rsid w:val="004A2D49"/>
    <w:rsid w:val="004A2D7A"/>
    <w:rsid w:val="004A2DB8"/>
    <w:rsid w:val="004A2F36"/>
    <w:rsid w:val="004A3031"/>
    <w:rsid w:val="004A3478"/>
    <w:rsid w:val="004A354D"/>
    <w:rsid w:val="004A39B9"/>
    <w:rsid w:val="004A3A10"/>
    <w:rsid w:val="004A3BD2"/>
    <w:rsid w:val="004A3C63"/>
    <w:rsid w:val="004A416D"/>
    <w:rsid w:val="004A4223"/>
    <w:rsid w:val="004A48E8"/>
    <w:rsid w:val="004A4B3B"/>
    <w:rsid w:val="004A4C30"/>
    <w:rsid w:val="004A5102"/>
    <w:rsid w:val="004A516D"/>
    <w:rsid w:val="004A52F8"/>
    <w:rsid w:val="004A546A"/>
    <w:rsid w:val="004A5B5C"/>
    <w:rsid w:val="004A5BAF"/>
    <w:rsid w:val="004A5C84"/>
    <w:rsid w:val="004A5E9F"/>
    <w:rsid w:val="004A6467"/>
    <w:rsid w:val="004A66A2"/>
    <w:rsid w:val="004A670B"/>
    <w:rsid w:val="004A6932"/>
    <w:rsid w:val="004A6FEF"/>
    <w:rsid w:val="004A767C"/>
    <w:rsid w:val="004A7D92"/>
    <w:rsid w:val="004A7FC5"/>
    <w:rsid w:val="004B0112"/>
    <w:rsid w:val="004B03C1"/>
    <w:rsid w:val="004B0492"/>
    <w:rsid w:val="004B0547"/>
    <w:rsid w:val="004B082F"/>
    <w:rsid w:val="004B09E9"/>
    <w:rsid w:val="004B0DEB"/>
    <w:rsid w:val="004B0E23"/>
    <w:rsid w:val="004B1095"/>
    <w:rsid w:val="004B1151"/>
    <w:rsid w:val="004B119E"/>
    <w:rsid w:val="004B14D4"/>
    <w:rsid w:val="004B152B"/>
    <w:rsid w:val="004B15C1"/>
    <w:rsid w:val="004B17AA"/>
    <w:rsid w:val="004B1CDF"/>
    <w:rsid w:val="004B1FA6"/>
    <w:rsid w:val="004B212A"/>
    <w:rsid w:val="004B2467"/>
    <w:rsid w:val="004B2527"/>
    <w:rsid w:val="004B2732"/>
    <w:rsid w:val="004B280B"/>
    <w:rsid w:val="004B2840"/>
    <w:rsid w:val="004B29FC"/>
    <w:rsid w:val="004B2A11"/>
    <w:rsid w:val="004B2CF7"/>
    <w:rsid w:val="004B2FF9"/>
    <w:rsid w:val="004B31A2"/>
    <w:rsid w:val="004B3582"/>
    <w:rsid w:val="004B3823"/>
    <w:rsid w:val="004B39D7"/>
    <w:rsid w:val="004B3A88"/>
    <w:rsid w:val="004B44F9"/>
    <w:rsid w:val="004B461D"/>
    <w:rsid w:val="004B477C"/>
    <w:rsid w:val="004B4914"/>
    <w:rsid w:val="004B4915"/>
    <w:rsid w:val="004B49CD"/>
    <w:rsid w:val="004B4A3B"/>
    <w:rsid w:val="004B5C4E"/>
    <w:rsid w:val="004B5DA2"/>
    <w:rsid w:val="004B6055"/>
    <w:rsid w:val="004B62CA"/>
    <w:rsid w:val="004B642E"/>
    <w:rsid w:val="004B6535"/>
    <w:rsid w:val="004B6591"/>
    <w:rsid w:val="004B6696"/>
    <w:rsid w:val="004B68DF"/>
    <w:rsid w:val="004B6EFF"/>
    <w:rsid w:val="004B6F6B"/>
    <w:rsid w:val="004B7075"/>
    <w:rsid w:val="004B7262"/>
    <w:rsid w:val="004B737C"/>
    <w:rsid w:val="004B74D7"/>
    <w:rsid w:val="004B7A32"/>
    <w:rsid w:val="004C00DB"/>
    <w:rsid w:val="004C065F"/>
    <w:rsid w:val="004C069E"/>
    <w:rsid w:val="004C0712"/>
    <w:rsid w:val="004C0730"/>
    <w:rsid w:val="004C094B"/>
    <w:rsid w:val="004C0DEA"/>
    <w:rsid w:val="004C0F83"/>
    <w:rsid w:val="004C13A9"/>
    <w:rsid w:val="004C15C2"/>
    <w:rsid w:val="004C18B5"/>
    <w:rsid w:val="004C19B8"/>
    <w:rsid w:val="004C19CF"/>
    <w:rsid w:val="004C1AF9"/>
    <w:rsid w:val="004C1D2A"/>
    <w:rsid w:val="004C207D"/>
    <w:rsid w:val="004C2276"/>
    <w:rsid w:val="004C2314"/>
    <w:rsid w:val="004C2463"/>
    <w:rsid w:val="004C24A9"/>
    <w:rsid w:val="004C2503"/>
    <w:rsid w:val="004C25D6"/>
    <w:rsid w:val="004C2719"/>
    <w:rsid w:val="004C27F4"/>
    <w:rsid w:val="004C2932"/>
    <w:rsid w:val="004C2A38"/>
    <w:rsid w:val="004C2D9B"/>
    <w:rsid w:val="004C32D7"/>
    <w:rsid w:val="004C3A9C"/>
    <w:rsid w:val="004C3CAA"/>
    <w:rsid w:val="004C3D83"/>
    <w:rsid w:val="004C3E6E"/>
    <w:rsid w:val="004C4175"/>
    <w:rsid w:val="004C42EE"/>
    <w:rsid w:val="004C4303"/>
    <w:rsid w:val="004C44B9"/>
    <w:rsid w:val="004C458D"/>
    <w:rsid w:val="004C4651"/>
    <w:rsid w:val="004C4739"/>
    <w:rsid w:val="004C4B2D"/>
    <w:rsid w:val="004C4CDD"/>
    <w:rsid w:val="004C4FC5"/>
    <w:rsid w:val="004C5122"/>
    <w:rsid w:val="004C54D0"/>
    <w:rsid w:val="004C57B9"/>
    <w:rsid w:val="004C5EC5"/>
    <w:rsid w:val="004C620B"/>
    <w:rsid w:val="004C6B7D"/>
    <w:rsid w:val="004C6EC7"/>
    <w:rsid w:val="004C7847"/>
    <w:rsid w:val="004C7A44"/>
    <w:rsid w:val="004C7ABE"/>
    <w:rsid w:val="004C7B70"/>
    <w:rsid w:val="004D04B4"/>
    <w:rsid w:val="004D07F9"/>
    <w:rsid w:val="004D0839"/>
    <w:rsid w:val="004D083D"/>
    <w:rsid w:val="004D084F"/>
    <w:rsid w:val="004D0861"/>
    <w:rsid w:val="004D0FEE"/>
    <w:rsid w:val="004D1024"/>
    <w:rsid w:val="004D1427"/>
    <w:rsid w:val="004D1446"/>
    <w:rsid w:val="004D1604"/>
    <w:rsid w:val="004D1621"/>
    <w:rsid w:val="004D18DB"/>
    <w:rsid w:val="004D1904"/>
    <w:rsid w:val="004D1976"/>
    <w:rsid w:val="004D1B67"/>
    <w:rsid w:val="004D1BB5"/>
    <w:rsid w:val="004D1BB8"/>
    <w:rsid w:val="004D1BD0"/>
    <w:rsid w:val="004D1DB2"/>
    <w:rsid w:val="004D2202"/>
    <w:rsid w:val="004D22EA"/>
    <w:rsid w:val="004D2C41"/>
    <w:rsid w:val="004D2F22"/>
    <w:rsid w:val="004D3239"/>
    <w:rsid w:val="004D3524"/>
    <w:rsid w:val="004D35E7"/>
    <w:rsid w:val="004D3A63"/>
    <w:rsid w:val="004D469B"/>
    <w:rsid w:val="004D4862"/>
    <w:rsid w:val="004D4939"/>
    <w:rsid w:val="004D4EF3"/>
    <w:rsid w:val="004D4FD9"/>
    <w:rsid w:val="004D500E"/>
    <w:rsid w:val="004D534A"/>
    <w:rsid w:val="004D550A"/>
    <w:rsid w:val="004D598F"/>
    <w:rsid w:val="004D5D45"/>
    <w:rsid w:val="004D5E24"/>
    <w:rsid w:val="004D61EE"/>
    <w:rsid w:val="004D64E3"/>
    <w:rsid w:val="004D6617"/>
    <w:rsid w:val="004D6745"/>
    <w:rsid w:val="004D6A6F"/>
    <w:rsid w:val="004D6C3E"/>
    <w:rsid w:val="004D6C60"/>
    <w:rsid w:val="004D6E9A"/>
    <w:rsid w:val="004D6FA8"/>
    <w:rsid w:val="004D7267"/>
    <w:rsid w:val="004D7323"/>
    <w:rsid w:val="004D7390"/>
    <w:rsid w:val="004D7791"/>
    <w:rsid w:val="004D77E7"/>
    <w:rsid w:val="004D795B"/>
    <w:rsid w:val="004D7AF2"/>
    <w:rsid w:val="004D7CC8"/>
    <w:rsid w:val="004D7D76"/>
    <w:rsid w:val="004D7F9D"/>
    <w:rsid w:val="004D7FDF"/>
    <w:rsid w:val="004E0105"/>
    <w:rsid w:val="004E076E"/>
    <w:rsid w:val="004E09D7"/>
    <w:rsid w:val="004E0C88"/>
    <w:rsid w:val="004E0C97"/>
    <w:rsid w:val="004E11A0"/>
    <w:rsid w:val="004E12EA"/>
    <w:rsid w:val="004E1543"/>
    <w:rsid w:val="004E1554"/>
    <w:rsid w:val="004E16D7"/>
    <w:rsid w:val="004E1AD4"/>
    <w:rsid w:val="004E1C87"/>
    <w:rsid w:val="004E202D"/>
    <w:rsid w:val="004E251B"/>
    <w:rsid w:val="004E266A"/>
    <w:rsid w:val="004E26E1"/>
    <w:rsid w:val="004E2803"/>
    <w:rsid w:val="004E2920"/>
    <w:rsid w:val="004E2A1E"/>
    <w:rsid w:val="004E2D5D"/>
    <w:rsid w:val="004E2D86"/>
    <w:rsid w:val="004E30DB"/>
    <w:rsid w:val="004E35A6"/>
    <w:rsid w:val="004E3836"/>
    <w:rsid w:val="004E3BD6"/>
    <w:rsid w:val="004E3F21"/>
    <w:rsid w:val="004E3F52"/>
    <w:rsid w:val="004E43F6"/>
    <w:rsid w:val="004E4538"/>
    <w:rsid w:val="004E48F7"/>
    <w:rsid w:val="004E495C"/>
    <w:rsid w:val="004E49A3"/>
    <w:rsid w:val="004E49C9"/>
    <w:rsid w:val="004E4B9E"/>
    <w:rsid w:val="004E4D3F"/>
    <w:rsid w:val="004E4D9D"/>
    <w:rsid w:val="004E4DAF"/>
    <w:rsid w:val="004E505D"/>
    <w:rsid w:val="004E5C5D"/>
    <w:rsid w:val="004E60B2"/>
    <w:rsid w:val="004E6AEC"/>
    <w:rsid w:val="004E6E96"/>
    <w:rsid w:val="004E7088"/>
    <w:rsid w:val="004E75D0"/>
    <w:rsid w:val="004E76BB"/>
    <w:rsid w:val="004E7A0D"/>
    <w:rsid w:val="004E7DE7"/>
    <w:rsid w:val="004E7F48"/>
    <w:rsid w:val="004F0529"/>
    <w:rsid w:val="004F05E4"/>
    <w:rsid w:val="004F1185"/>
    <w:rsid w:val="004F1299"/>
    <w:rsid w:val="004F12DF"/>
    <w:rsid w:val="004F137B"/>
    <w:rsid w:val="004F137F"/>
    <w:rsid w:val="004F14B6"/>
    <w:rsid w:val="004F184F"/>
    <w:rsid w:val="004F188B"/>
    <w:rsid w:val="004F195B"/>
    <w:rsid w:val="004F1F66"/>
    <w:rsid w:val="004F2287"/>
    <w:rsid w:val="004F23BB"/>
    <w:rsid w:val="004F280A"/>
    <w:rsid w:val="004F2912"/>
    <w:rsid w:val="004F29A7"/>
    <w:rsid w:val="004F2D38"/>
    <w:rsid w:val="004F2E48"/>
    <w:rsid w:val="004F35FD"/>
    <w:rsid w:val="004F3856"/>
    <w:rsid w:val="004F3BE9"/>
    <w:rsid w:val="004F3F1B"/>
    <w:rsid w:val="004F4094"/>
    <w:rsid w:val="004F4263"/>
    <w:rsid w:val="004F4502"/>
    <w:rsid w:val="004F4BA9"/>
    <w:rsid w:val="004F5150"/>
    <w:rsid w:val="004F51AF"/>
    <w:rsid w:val="004F51CF"/>
    <w:rsid w:val="004F540F"/>
    <w:rsid w:val="004F5417"/>
    <w:rsid w:val="004F57E6"/>
    <w:rsid w:val="004F5B4A"/>
    <w:rsid w:val="004F5C74"/>
    <w:rsid w:val="004F63D8"/>
    <w:rsid w:val="004F64C3"/>
    <w:rsid w:val="004F67C7"/>
    <w:rsid w:val="004F6D9E"/>
    <w:rsid w:val="004F6DD4"/>
    <w:rsid w:val="004F7355"/>
    <w:rsid w:val="004F74D5"/>
    <w:rsid w:val="004F77A1"/>
    <w:rsid w:val="004F786D"/>
    <w:rsid w:val="004F799E"/>
    <w:rsid w:val="004F7A83"/>
    <w:rsid w:val="004F7B27"/>
    <w:rsid w:val="004F7E34"/>
    <w:rsid w:val="004F7ECD"/>
    <w:rsid w:val="004F7F4A"/>
    <w:rsid w:val="004F7FEB"/>
    <w:rsid w:val="0050001B"/>
    <w:rsid w:val="0050010E"/>
    <w:rsid w:val="005001DC"/>
    <w:rsid w:val="00500307"/>
    <w:rsid w:val="00500644"/>
    <w:rsid w:val="00500907"/>
    <w:rsid w:val="00500DC9"/>
    <w:rsid w:val="00500E81"/>
    <w:rsid w:val="00500EE7"/>
    <w:rsid w:val="00500FB9"/>
    <w:rsid w:val="005014A0"/>
    <w:rsid w:val="0050155D"/>
    <w:rsid w:val="0050182F"/>
    <w:rsid w:val="00501903"/>
    <w:rsid w:val="0050234D"/>
    <w:rsid w:val="005025FE"/>
    <w:rsid w:val="005026DF"/>
    <w:rsid w:val="00502AF7"/>
    <w:rsid w:val="00502D70"/>
    <w:rsid w:val="00502D77"/>
    <w:rsid w:val="005031F7"/>
    <w:rsid w:val="00503308"/>
    <w:rsid w:val="005041CF"/>
    <w:rsid w:val="00504357"/>
    <w:rsid w:val="0050485A"/>
    <w:rsid w:val="00504C42"/>
    <w:rsid w:val="00504D57"/>
    <w:rsid w:val="00504FD8"/>
    <w:rsid w:val="00505226"/>
    <w:rsid w:val="00505542"/>
    <w:rsid w:val="00505874"/>
    <w:rsid w:val="00505F59"/>
    <w:rsid w:val="00506101"/>
    <w:rsid w:val="005065E5"/>
    <w:rsid w:val="005066CA"/>
    <w:rsid w:val="005067DA"/>
    <w:rsid w:val="00507002"/>
    <w:rsid w:val="0050705D"/>
    <w:rsid w:val="005070F3"/>
    <w:rsid w:val="00507331"/>
    <w:rsid w:val="00507497"/>
    <w:rsid w:val="005077FB"/>
    <w:rsid w:val="00507B89"/>
    <w:rsid w:val="005100F8"/>
    <w:rsid w:val="00510195"/>
    <w:rsid w:val="005107AA"/>
    <w:rsid w:val="00510D56"/>
    <w:rsid w:val="00511259"/>
    <w:rsid w:val="00511DE2"/>
    <w:rsid w:val="00512064"/>
    <w:rsid w:val="0051261E"/>
    <w:rsid w:val="00512733"/>
    <w:rsid w:val="00512763"/>
    <w:rsid w:val="00512ACF"/>
    <w:rsid w:val="00512B07"/>
    <w:rsid w:val="0051323B"/>
    <w:rsid w:val="00513554"/>
    <w:rsid w:val="005137AE"/>
    <w:rsid w:val="005138B7"/>
    <w:rsid w:val="00513A6E"/>
    <w:rsid w:val="00513F28"/>
    <w:rsid w:val="005141F5"/>
    <w:rsid w:val="005144F0"/>
    <w:rsid w:val="00514725"/>
    <w:rsid w:val="005147FF"/>
    <w:rsid w:val="005148D0"/>
    <w:rsid w:val="00514A57"/>
    <w:rsid w:val="00514AA2"/>
    <w:rsid w:val="00514AB3"/>
    <w:rsid w:val="00514AD8"/>
    <w:rsid w:val="00514D7B"/>
    <w:rsid w:val="0051535B"/>
    <w:rsid w:val="005156AF"/>
    <w:rsid w:val="0051574A"/>
    <w:rsid w:val="00515802"/>
    <w:rsid w:val="0051593D"/>
    <w:rsid w:val="00515BF9"/>
    <w:rsid w:val="00515CEF"/>
    <w:rsid w:val="00515EE9"/>
    <w:rsid w:val="005160FA"/>
    <w:rsid w:val="0051612F"/>
    <w:rsid w:val="00516189"/>
    <w:rsid w:val="0051648D"/>
    <w:rsid w:val="00516858"/>
    <w:rsid w:val="00516996"/>
    <w:rsid w:val="00516B76"/>
    <w:rsid w:val="00516D73"/>
    <w:rsid w:val="00516F57"/>
    <w:rsid w:val="005173A4"/>
    <w:rsid w:val="00517BF6"/>
    <w:rsid w:val="00517C36"/>
    <w:rsid w:val="00517EDF"/>
    <w:rsid w:val="005203A9"/>
    <w:rsid w:val="005203CE"/>
    <w:rsid w:val="005206C1"/>
    <w:rsid w:val="005208CC"/>
    <w:rsid w:val="005209D6"/>
    <w:rsid w:val="00520B7D"/>
    <w:rsid w:val="00520F2A"/>
    <w:rsid w:val="0052102C"/>
    <w:rsid w:val="00521364"/>
    <w:rsid w:val="005213F5"/>
    <w:rsid w:val="005215B8"/>
    <w:rsid w:val="00521967"/>
    <w:rsid w:val="00521AEB"/>
    <w:rsid w:val="00521EAE"/>
    <w:rsid w:val="0052205C"/>
    <w:rsid w:val="005223BC"/>
    <w:rsid w:val="0052242D"/>
    <w:rsid w:val="005224A4"/>
    <w:rsid w:val="00522781"/>
    <w:rsid w:val="005227CA"/>
    <w:rsid w:val="00522847"/>
    <w:rsid w:val="00522853"/>
    <w:rsid w:val="005229EC"/>
    <w:rsid w:val="00522A1B"/>
    <w:rsid w:val="00522B88"/>
    <w:rsid w:val="005233FE"/>
    <w:rsid w:val="00523654"/>
    <w:rsid w:val="00523741"/>
    <w:rsid w:val="00523B2C"/>
    <w:rsid w:val="00523CEF"/>
    <w:rsid w:val="00523D93"/>
    <w:rsid w:val="005242E6"/>
    <w:rsid w:val="00524513"/>
    <w:rsid w:val="0052492D"/>
    <w:rsid w:val="005249B3"/>
    <w:rsid w:val="00524CB4"/>
    <w:rsid w:val="00524DFA"/>
    <w:rsid w:val="00524FFA"/>
    <w:rsid w:val="00525256"/>
    <w:rsid w:val="0052535A"/>
    <w:rsid w:val="0052571B"/>
    <w:rsid w:val="005257DB"/>
    <w:rsid w:val="00525A21"/>
    <w:rsid w:val="00525A27"/>
    <w:rsid w:val="00525B7A"/>
    <w:rsid w:val="00525C3A"/>
    <w:rsid w:val="00525CF8"/>
    <w:rsid w:val="00525D65"/>
    <w:rsid w:val="00525D8B"/>
    <w:rsid w:val="00525E3A"/>
    <w:rsid w:val="00525E6E"/>
    <w:rsid w:val="005261FD"/>
    <w:rsid w:val="00526381"/>
    <w:rsid w:val="00526855"/>
    <w:rsid w:val="0052694E"/>
    <w:rsid w:val="005269A7"/>
    <w:rsid w:val="00526AED"/>
    <w:rsid w:val="00526B2D"/>
    <w:rsid w:val="00526B8F"/>
    <w:rsid w:val="00526F73"/>
    <w:rsid w:val="005273C5"/>
    <w:rsid w:val="00527497"/>
    <w:rsid w:val="005278BF"/>
    <w:rsid w:val="00527BA8"/>
    <w:rsid w:val="00527BC8"/>
    <w:rsid w:val="00527CE4"/>
    <w:rsid w:val="00527D95"/>
    <w:rsid w:val="00527E6B"/>
    <w:rsid w:val="00527EF0"/>
    <w:rsid w:val="00530086"/>
    <w:rsid w:val="005307BC"/>
    <w:rsid w:val="00530C5E"/>
    <w:rsid w:val="00530D7E"/>
    <w:rsid w:val="00530DA0"/>
    <w:rsid w:val="00530DC3"/>
    <w:rsid w:val="00530E0F"/>
    <w:rsid w:val="005311CB"/>
    <w:rsid w:val="00531490"/>
    <w:rsid w:val="00531771"/>
    <w:rsid w:val="00531B9A"/>
    <w:rsid w:val="00531E46"/>
    <w:rsid w:val="00531E60"/>
    <w:rsid w:val="00532250"/>
    <w:rsid w:val="0053240D"/>
    <w:rsid w:val="00532617"/>
    <w:rsid w:val="00532651"/>
    <w:rsid w:val="005326AE"/>
    <w:rsid w:val="00532A2E"/>
    <w:rsid w:val="00533079"/>
    <w:rsid w:val="00533130"/>
    <w:rsid w:val="005336D5"/>
    <w:rsid w:val="00533778"/>
    <w:rsid w:val="00533B14"/>
    <w:rsid w:val="00533B1B"/>
    <w:rsid w:val="00533B3F"/>
    <w:rsid w:val="00533B63"/>
    <w:rsid w:val="00533DC4"/>
    <w:rsid w:val="00534364"/>
    <w:rsid w:val="00534569"/>
    <w:rsid w:val="00534629"/>
    <w:rsid w:val="00534AEA"/>
    <w:rsid w:val="00534E2D"/>
    <w:rsid w:val="00534F34"/>
    <w:rsid w:val="0053512E"/>
    <w:rsid w:val="005352A4"/>
    <w:rsid w:val="0053530C"/>
    <w:rsid w:val="00535406"/>
    <w:rsid w:val="00535417"/>
    <w:rsid w:val="00535566"/>
    <w:rsid w:val="005356D6"/>
    <w:rsid w:val="005357AB"/>
    <w:rsid w:val="005358E2"/>
    <w:rsid w:val="0053592D"/>
    <w:rsid w:val="00535AC9"/>
    <w:rsid w:val="00535D4C"/>
    <w:rsid w:val="00535F93"/>
    <w:rsid w:val="005361CB"/>
    <w:rsid w:val="00536B84"/>
    <w:rsid w:val="00536C28"/>
    <w:rsid w:val="00536C30"/>
    <w:rsid w:val="005371F0"/>
    <w:rsid w:val="00537332"/>
    <w:rsid w:val="005375F9"/>
    <w:rsid w:val="00537ADE"/>
    <w:rsid w:val="00537B02"/>
    <w:rsid w:val="00537CC1"/>
    <w:rsid w:val="00540066"/>
    <w:rsid w:val="00540372"/>
    <w:rsid w:val="00540C20"/>
    <w:rsid w:val="00540CD0"/>
    <w:rsid w:val="00540ECD"/>
    <w:rsid w:val="00541272"/>
    <w:rsid w:val="0054157A"/>
    <w:rsid w:val="00541678"/>
    <w:rsid w:val="005416B6"/>
    <w:rsid w:val="00541848"/>
    <w:rsid w:val="0054185F"/>
    <w:rsid w:val="005419AB"/>
    <w:rsid w:val="00541EA1"/>
    <w:rsid w:val="00541EC4"/>
    <w:rsid w:val="00542476"/>
    <w:rsid w:val="005425B3"/>
    <w:rsid w:val="005426CB"/>
    <w:rsid w:val="0054279F"/>
    <w:rsid w:val="00542A29"/>
    <w:rsid w:val="00542DE8"/>
    <w:rsid w:val="00542E8E"/>
    <w:rsid w:val="00542F86"/>
    <w:rsid w:val="00542FB7"/>
    <w:rsid w:val="0054324B"/>
    <w:rsid w:val="005432FD"/>
    <w:rsid w:val="005438A3"/>
    <w:rsid w:val="00543989"/>
    <w:rsid w:val="00543B5B"/>
    <w:rsid w:val="00543C7E"/>
    <w:rsid w:val="00544302"/>
    <w:rsid w:val="005443EF"/>
    <w:rsid w:val="00544719"/>
    <w:rsid w:val="0054492B"/>
    <w:rsid w:val="00544BCE"/>
    <w:rsid w:val="00544D82"/>
    <w:rsid w:val="00544FA2"/>
    <w:rsid w:val="00544FD4"/>
    <w:rsid w:val="00544FD6"/>
    <w:rsid w:val="0054508E"/>
    <w:rsid w:val="005451B4"/>
    <w:rsid w:val="00545425"/>
    <w:rsid w:val="0054544A"/>
    <w:rsid w:val="00545591"/>
    <w:rsid w:val="00545612"/>
    <w:rsid w:val="00545750"/>
    <w:rsid w:val="005459FD"/>
    <w:rsid w:val="00545CD6"/>
    <w:rsid w:val="00545E47"/>
    <w:rsid w:val="00545EEE"/>
    <w:rsid w:val="00546137"/>
    <w:rsid w:val="00546446"/>
    <w:rsid w:val="00546B11"/>
    <w:rsid w:val="00546BAC"/>
    <w:rsid w:val="00546FDE"/>
    <w:rsid w:val="005474CE"/>
    <w:rsid w:val="005474D4"/>
    <w:rsid w:val="00547581"/>
    <w:rsid w:val="005475BB"/>
    <w:rsid w:val="005478BA"/>
    <w:rsid w:val="00550175"/>
    <w:rsid w:val="005502D6"/>
    <w:rsid w:val="0055048E"/>
    <w:rsid w:val="005504A8"/>
    <w:rsid w:val="00550562"/>
    <w:rsid w:val="00550687"/>
    <w:rsid w:val="00550752"/>
    <w:rsid w:val="0055095F"/>
    <w:rsid w:val="00550A45"/>
    <w:rsid w:val="00550ACF"/>
    <w:rsid w:val="00550C45"/>
    <w:rsid w:val="00550DAA"/>
    <w:rsid w:val="005519E2"/>
    <w:rsid w:val="00551C5C"/>
    <w:rsid w:val="00551CE8"/>
    <w:rsid w:val="0055220B"/>
    <w:rsid w:val="005522A7"/>
    <w:rsid w:val="005525F7"/>
    <w:rsid w:val="00552617"/>
    <w:rsid w:val="0055281F"/>
    <w:rsid w:val="00552A5C"/>
    <w:rsid w:val="00552A87"/>
    <w:rsid w:val="0055356B"/>
    <w:rsid w:val="00553759"/>
    <w:rsid w:val="00553C2C"/>
    <w:rsid w:val="00553CE8"/>
    <w:rsid w:val="00554071"/>
    <w:rsid w:val="005540C1"/>
    <w:rsid w:val="0055441B"/>
    <w:rsid w:val="00554B16"/>
    <w:rsid w:val="00554BE9"/>
    <w:rsid w:val="00554C68"/>
    <w:rsid w:val="00554CD4"/>
    <w:rsid w:val="00554F3A"/>
    <w:rsid w:val="00555387"/>
    <w:rsid w:val="00555452"/>
    <w:rsid w:val="0055576C"/>
    <w:rsid w:val="00555E81"/>
    <w:rsid w:val="005562F6"/>
    <w:rsid w:val="0055658D"/>
    <w:rsid w:val="00556641"/>
    <w:rsid w:val="0055664C"/>
    <w:rsid w:val="005567E4"/>
    <w:rsid w:val="00556B7B"/>
    <w:rsid w:val="005577B2"/>
    <w:rsid w:val="0055797A"/>
    <w:rsid w:val="00557EAA"/>
    <w:rsid w:val="00557ECD"/>
    <w:rsid w:val="00557F03"/>
    <w:rsid w:val="00560125"/>
    <w:rsid w:val="005602F9"/>
    <w:rsid w:val="00560457"/>
    <w:rsid w:val="00560805"/>
    <w:rsid w:val="0056086C"/>
    <w:rsid w:val="00560CB5"/>
    <w:rsid w:val="00560E8E"/>
    <w:rsid w:val="005614FB"/>
    <w:rsid w:val="0056158E"/>
    <w:rsid w:val="005617C2"/>
    <w:rsid w:val="00561A3B"/>
    <w:rsid w:val="00561FC6"/>
    <w:rsid w:val="0056225C"/>
    <w:rsid w:val="00562293"/>
    <w:rsid w:val="00562513"/>
    <w:rsid w:val="00562669"/>
    <w:rsid w:val="005626D2"/>
    <w:rsid w:val="0056277B"/>
    <w:rsid w:val="00562899"/>
    <w:rsid w:val="0056319B"/>
    <w:rsid w:val="005633D7"/>
    <w:rsid w:val="00563931"/>
    <w:rsid w:val="00563C72"/>
    <w:rsid w:val="00563CCE"/>
    <w:rsid w:val="00563E30"/>
    <w:rsid w:val="00563EA5"/>
    <w:rsid w:val="00563F5B"/>
    <w:rsid w:val="0056426F"/>
    <w:rsid w:val="00564472"/>
    <w:rsid w:val="005646C4"/>
    <w:rsid w:val="00564881"/>
    <w:rsid w:val="005648E1"/>
    <w:rsid w:val="00564A1C"/>
    <w:rsid w:val="00564C03"/>
    <w:rsid w:val="00564FA1"/>
    <w:rsid w:val="0056512B"/>
    <w:rsid w:val="0056522B"/>
    <w:rsid w:val="00565298"/>
    <w:rsid w:val="005653CE"/>
    <w:rsid w:val="005654B9"/>
    <w:rsid w:val="005654DB"/>
    <w:rsid w:val="00565503"/>
    <w:rsid w:val="005656C7"/>
    <w:rsid w:val="00565E14"/>
    <w:rsid w:val="005664FE"/>
    <w:rsid w:val="0056654B"/>
    <w:rsid w:val="0056689B"/>
    <w:rsid w:val="00566A28"/>
    <w:rsid w:val="00566F8B"/>
    <w:rsid w:val="00566FC1"/>
    <w:rsid w:val="005672E7"/>
    <w:rsid w:val="00567426"/>
    <w:rsid w:val="005678FB"/>
    <w:rsid w:val="00567A27"/>
    <w:rsid w:val="00567B40"/>
    <w:rsid w:val="00567BC0"/>
    <w:rsid w:val="00567CF7"/>
    <w:rsid w:val="00567EB0"/>
    <w:rsid w:val="00570072"/>
    <w:rsid w:val="005702B3"/>
    <w:rsid w:val="00570598"/>
    <w:rsid w:val="005705D7"/>
    <w:rsid w:val="0057063F"/>
    <w:rsid w:val="00570654"/>
    <w:rsid w:val="00570812"/>
    <w:rsid w:val="00570A66"/>
    <w:rsid w:val="00570AB0"/>
    <w:rsid w:val="00570C3C"/>
    <w:rsid w:val="00570E0A"/>
    <w:rsid w:val="00570F8C"/>
    <w:rsid w:val="0057132C"/>
    <w:rsid w:val="0057152F"/>
    <w:rsid w:val="005716AA"/>
    <w:rsid w:val="0057179B"/>
    <w:rsid w:val="005717A2"/>
    <w:rsid w:val="005718AE"/>
    <w:rsid w:val="00571940"/>
    <w:rsid w:val="00571A4B"/>
    <w:rsid w:val="00571C12"/>
    <w:rsid w:val="005721EC"/>
    <w:rsid w:val="005722E3"/>
    <w:rsid w:val="005722E4"/>
    <w:rsid w:val="00572415"/>
    <w:rsid w:val="005724E6"/>
    <w:rsid w:val="00572621"/>
    <w:rsid w:val="00572929"/>
    <w:rsid w:val="00572BB4"/>
    <w:rsid w:val="00573150"/>
    <w:rsid w:val="005732DC"/>
    <w:rsid w:val="005736A3"/>
    <w:rsid w:val="00573A0C"/>
    <w:rsid w:val="00573B24"/>
    <w:rsid w:val="00573C76"/>
    <w:rsid w:val="00574205"/>
    <w:rsid w:val="005742FB"/>
    <w:rsid w:val="0057444E"/>
    <w:rsid w:val="00574588"/>
    <w:rsid w:val="00574714"/>
    <w:rsid w:val="0057499E"/>
    <w:rsid w:val="00574D73"/>
    <w:rsid w:val="00575001"/>
    <w:rsid w:val="00575165"/>
    <w:rsid w:val="0057568B"/>
    <w:rsid w:val="005756D3"/>
    <w:rsid w:val="00575D49"/>
    <w:rsid w:val="00575EB0"/>
    <w:rsid w:val="00576145"/>
    <w:rsid w:val="0057618B"/>
    <w:rsid w:val="005762EF"/>
    <w:rsid w:val="00576384"/>
    <w:rsid w:val="005767B1"/>
    <w:rsid w:val="005769DB"/>
    <w:rsid w:val="00576A7A"/>
    <w:rsid w:val="00576DE8"/>
    <w:rsid w:val="00576F39"/>
    <w:rsid w:val="00576F50"/>
    <w:rsid w:val="00577063"/>
    <w:rsid w:val="0057711A"/>
    <w:rsid w:val="005771B6"/>
    <w:rsid w:val="0057723E"/>
    <w:rsid w:val="005772FD"/>
    <w:rsid w:val="00577560"/>
    <w:rsid w:val="00577562"/>
    <w:rsid w:val="00577895"/>
    <w:rsid w:val="00577A1C"/>
    <w:rsid w:val="00577B8B"/>
    <w:rsid w:val="0058001E"/>
    <w:rsid w:val="0058005B"/>
    <w:rsid w:val="005802CE"/>
    <w:rsid w:val="005807E6"/>
    <w:rsid w:val="00580816"/>
    <w:rsid w:val="00580882"/>
    <w:rsid w:val="005808B4"/>
    <w:rsid w:val="0058090D"/>
    <w:rsid w:val="00580A52"/>
    <w:rsid w:val="0058123E"/>
    <w:rsid w:val="0058124D"/>
    <w:rsid w:val="005813A8"/>
    <w:rsid w:val="00581443"/>
    <w:rsid w:val="00581467"/>
    <w:rsid w:val="00581603"/>
    <w:rsid w:val="00581D20"/>
    <w:rsid w:val="00582217"/>
    <w:rsid w:val="005822A7"/>
    <w:rsid w:val="00582340"/>
    <w:rsid w:val="00582471"/>
    <w:rsid w:val="0058275A"/>
    <w:rsid w:val="0058290D"/>
    <w:rsid w:val="00582A49"/>
    <w:rsid w:val="00582CC0"/>
    <w:rsid w:val="00582CCA"/>
    <w:rsid w:val="005831A3"/>
    <w:rsid w:val="005832A4"/>
    <w:rsid w:val="005837FA"/>
    <w:rsid w:val="005839A8"/>
    <w:rsid w:val="00583A3C"/>
    <w:rsid w:val="00583D5A"/>
    <w:rsid w:val="00583E9C"/>
    <w:rsid w:val="00583F70"/>
    <w:rsid w:val="00584072"/>
    <w:rsid w:val="00584205"/>
    <w:rsid w:val="00584326"/>
    <w:rsid w:val="0058437B"/>
    <w:rsid w:val="005845ED"/>
    <w:rsid w:val="00584A4F"/>
    <w:rsid w:val="00584ACA"/>
    <w:rsid w:val="00584B68"/>
    <w:rsid w:val="00584D7E"/>
    <w:rsid w:val="00584DAF"/>
    <w:rsid w:val="0058510D"/>
    <w:rsid w:val="00585170"/>
    <w:rsid w:val="005851C9"/>
    <w:rsid w:val="005854A4"/>
    <w:rsid w:val="005854E8"/>
    <w:rsid w:val="005856A2"/>
    <w:rsid w:val="005857EA"/>
    <w:rsid w:val="00585947"/>
    <w:rsid w:val="00585D04"/>
    <w:rsid w:val="00585DE7"/>
    <w:rsid w:val="00586121"/>
    <w:rsid w:val="005861D0"/>
    <w:rsid w:val="0058632E"/>
    <w:rsid w:val="00586500"/>
    <w:rsid w:val="005869CD"/>
    <w:rsid w:val="00586CC1"/>
    <w:rsid w:val="005872AB"/>
    <w:rsid w:val="00587427"/>
    <w:rsid w:val="00587467"/>
    <w:rsid w:val="005875DE"/>
    <w:rsid w:val="00587612"/>
    <w:rsid w:val="0058788D"/>
    <w:rsid w:val="005879BB"/>
    <w:rsid w:val="00587A24"/>
    <w:rsid w:val="00587AF0"/>
    <w:rsid w:val="00587E77"/>
    <w:rsid w:val="00590090"/>
    <w:rsid w:val="005900C6"/>
    <w:rsid w:val="0059025D"/>
    <w:rsid w:val="00590359"/>
    <w:rsid w:val="0059057B"/>
    <w:rsid w:val="005906AD"/>
    <w:rsid w:val="00590712"/>
    <w:rsid w:val="005909E2"/>
    <w:rsid w:val="00590A75"/>
    <w:rsid w:val="00590AE9"/>
    <w:rsid w:val="00590AF4"/>
    <w:rsid w:val="00590D7A"/>
    <w:rsid w:val="00590F51"/>
    <w:rsid w:val="00591057"/>
    <w:rsid w:val="00591087"/>
    <w:rsid w:val="005913BC"/>
    <w:rsid w:val="0059146F"/>
    <w:rsid w:val="005914E8"/>
    <w:rsid w:val="0059175F"/>
    <w:rsid w:val="00591800"/>
    <w:rsid w:val="00591980"/>
    <w:rsid w:val="00591EBD"/>
    <w:rsid w:val="00592403"/>
    <w:rsid w:val="0059243F"/>
    <w:rsid w:val="005927C2"/>
    <w:rsid w:val="005928DA"/>
    <w:rsid w:val="0059290D"/>
    <w:rsid w:val="00592A9A"/>
    <w:rsid w:val="00592B3E"/>
    <w:rsid w:val="00592DBC"/>
    <w:rsid w:val="00592FF6"/>
    <w:rsid w:val="005931B2"/>
    <w:rsid w:val="00593218"/>
    <w:rsid w:val="00593475"/>
    <w:rsid w:val="00593506"/>
    <w:rsid w:val="005936FB"/>
    <w:rsid w:val="00593DDC"/>
    <w:rsid w:val="00593E00"/>
    <w:rsid w:val="00593E52"/>
    <w:rsid w:val="0059412C"/>
    <w:rsid w:val="0059460F"/>
    <w:rsid w:val="00594685"/>
    <w:rsid w:val="005946B8"/>
    <w:rsid w:val="005948A5"/>
    <w:rsid w:val="00594C25"/>
    <w:rsid w:val="00594EBB"/>
    <w:rsid w:val="00594F68"/>
    <w:rsid w:val="005951DB"/>
    <w:rsid w:val="0059582B"/>
    <w:rsid w:val="00595887"/>
    <w:rsid w:val="005959C2"/>
    <w:rsid w:val="00595C6D"/>
    <w:rsid w:val="00595D8B"/>
    <w:rsid w:val="00596037"/>
    <w:rsid w:val="0059614D"/>
    <w:rsid w:val="0059630B"/>
    <w:rsid w:val="00596D80"/>
    <w:rsid w:val="00597686"/>
    <w:rsid w:val="00597744"/>
    <w:rsid w:val="00597D26"/>
    <w:rsid w:val="00597E05"/>
    <w:rsid w:val="00597EAD"/>
    <w:rsid w:val="00597F16"/>
    <w:rsid w:val="005A0161"/>
    <w:rsid w:val="005A037C"/>
    <w:rsid w:val="005A03AC"/>
    <w:rsid w:val="005A0487"/>
    <w:rsid w:val="005A0755"/>
    <w:rsid w:val="005A0AE6"/>
    <w:rsid w:val="005A0EC6"/>
    <w:rsid w:val="005A10F8"/>
    <w:rsid w:val="005A1186"/>
    <w:rsid w:val="005A1337"/>
    <w:rsid w:val="005A14AE"/>
    <w:rsid w:val="005A1602"/>
    <w:rsid w:val="005A1C48"/>
    <w:rsid w:val="005A1FD3"/>
    <w:rsid w:val="005A2477"/>
    <w:rsid w:val="005A24C4"/>
    <w:rsid w:val="005A26F7"/>
    <w:rsid w:val="005A2717"/>
    <w:rsid w:val="005A312C"/>
    <w:rsid w:val="005A326F"/>
    <w:rsid w:val="005A359C"/>
    <w:rsid w:val="005A38A6"/>
    <w:rsid w:val="005A3A95"/>
    <w:rsid w:val="005A3EED"/>
    <w:rsid w:val="005A408A"/>
    <w:rsid w:val="005A4314"/>
    <w:rsid w:val="005A45AA"/>
    <w:rsid w:val="005A4690"/>
    <w:rsid w:val="005A490D"/>
    <w:rsid w:val="005A511C"/>
    <w:rsid w:val="005A51E0"/>
    <w:rsid w:val="005A613E"/>
    <w:rsid w:val="005A6291"/>
    <w:rsid w:val="005A63C9"/>
    <w:rsid w:val="005A64A8"/>
    <w:rsid w:val="005A659E"/>
    <w:rsid w:val="005A681E"/>
    <w:rsid w:val="005A7604"/>
    <w:rsid w:val="005A77FD"/>
    <w:rsid w:val="005A78E9"/>
    <w:rsid w:val="005A7BDE"/>
    <w:rsid w:val="005A7BFD"/>
    <w:rsid w:val="005A7DE9"/>
    <w:rsid w:val="005A7FC5"/>
    <w:rsid w:val="005B0697"/>
    <w:rsid w:val="005B074B"/>
    <w:rsid w:val="005B0884"/>
    <w:rsid w:val="005B0C2D"/>
    <w:rsid w:val="005B0D1D"/>
    <w:rsid w:val="005B0F42"/>
    <w:rsid w:val="005B10B5"/>
    <w:rsid w:val="005B125E"/>
    <w:rsid w:val="005B137F"/>
    <w:rsid w:val="005B13C9"/>
    <w:rsid w:val="005B1A9B"/>
    <w:rsid w:val="005B1B2F"/>
    <w:rsid w:val="005B1C0F"/>
    <w:rsid w:val="005B1CDD"/>
    <w:rsid w:val="005B1F1F"/>
    <w:rsid w:val="005B1FB5"/>
    <w:rsid w:val="005B1FDA"/>
    <w:rsid w:val="005B2029"/>
    <w:rsid w:val="005B2279"/>
    <w:rsid w:val="005B2522"/>
    <w:rsid w:val="005B27F9"/>
    <w:rsid w:val="005B28B7"/>
    <w:rsid w:val="005B31C9"/>
    <w:rsid w:val="005B3493"/>
    <w:rsid w:val="005B367D"/>
    <w:rsid w:val="005B393A"/>
    <w:rsid w:val="005B3A75"/>
    <w:rsid w:val="005B3C1C"/>
    <w:rsid w:val="005B3C40"/>
    <w:rsid w:val="005B3C42"/>
    <w:rsid w:val="005B3CB7"/>
    <w:rsid w:val="005B3DB9"/>
    <w:rsid w:val="005B3ED9"/>
    <w:rsid w:val="005B3F85"/>
    <w:rsid w:val="005B4175"/>
    <w:rsid w:val="005B4656"/>
    <w:rsid w:val="005B4FE7"/>
    <w:rsid w:val="005B59A5"/>
    <w:rsid w:val="005B625A"/>
    <w:rsid w:val="005B62DC"/>
    <w:rsid w:val="005B6346"/>
    <w:rsid w:val="005B63AF"/>
    <w:rsid w:val="005B660A"/>
    <w:rsid w:val="005B69F0"/>
    <w:rsid w:val="005B768D"/>
    <w:rsid w:val="005B771F"/>
    <w:rsid w:val="005B776B"/>
    <w:rsid w:val="005B7A9C"/>
    <w:rsid w:val="005B7D46"/>
    <w:rsid w:val="005C0081"/>
    <w:rsid w:val="005C0131"/>
    <w:rsid w:val="005C02B9"/>
    <w:rsid w:val="005C0418"/>
    <w:rsid w:val="005C06B1"/>
    <w:rsid w:val="005C0CE8"/>
    <w:rsid w:val="005C0EDE"/>
    <w:rsid w:val="005C0F56"/>
    <w:rsid w:val="005C146E"/>
    <w:rsid w:val="005C17DB"/>
    <w:rsid w:val="005C1954"/>
    <w:rsid w:val="005C19AD"/>
    <w:rsid w:val="005C1F2D"/>
    <w:rsid w:val="005C1FDB"/>
    <w:rsid w:val="005C2066"/>
    <w:rsid w:val="005C223E"/>
    <w:rsid w:val="005C2E2B"/>
    <w:rsid w:val="005C2FE7"/>
    <w:rsid w:val="005C3015"/>
    <w:rsid w:val="005C3152"/>
    <w:rsid w:val="005C3216"/>
    <w:rsid w:val="005C358A"/>
    <w:rsid w:val="005C35D6"/>
    <w:rsid w:val="005C36A4"/>
    <w:rsid w:val="005C382D"/>
    <w:rsid w:val="005C3EF9"/>
    <w:rsid w:val="005C3FC1"/>
    <w:rsid w:val="005C4AD1"/>
    <w:rsid w:val="005C4BE1"/>
    <w:rsid w:val="005C4C76"/>
    <w:rsid w:val="005C4EDC"/>
    <w:rsid w:val="005C5678"/>
    <w:rsid w:val="005C568C"/>
    <w:rsid w:val="005C5840"/>
    <w:rsid w:val="005C5A54"/>
    <w:rsid w:val="005C5CAE"/>
    <w:rsid w:val="005C5D58"/>
    <w:rsid w:val="005C603A"/>
    <w:rsid w:val="005C6267"/>
    <w:rsid w:val="005C6605"/>
    <w:rsid w:val="005C66DA"/>
    <w:rsid w:val="005C67A5"/>
    <w:rsid w:val="005C6DE4"/>
    <w:rsid w:val="005C722F"/>
    <w:rsid w:val="005C7529"/>
    <w:rsid w:val="005C7730"/>
    <w:rsid w:val="005C7D3D"/>
    <w:rsid w:val="005C7DB0"/>
    <w:rsid w:val="005D0143"/>
    <w:rsid w:val="005D0222"/>
    <w:rsid w:val="005D0270"/>
    <w:rsid w:val="005D067E"/>
    <w:rsid w:val="005D0821"/>
    <w:rsid w:val="005D08A9"/>
    <w:rsid w:val="005D0A17"/>
    <w:rsid w:val="005D0C7B"/>
    <w:rsid w:val="005D0CF3"/>
    <w:rsid w:val="005D0D9E"/>
    <w:rsid w:val="005D1269"/>
    <w:rsid w:val="005D1333"/>
    <w:rsid w:val="005D13BC"/>
    <w:rsid w:val="005D1407"/>
    <w:rsid w:val="005D192E"/>
    <w:rsid w:val="005D1B69"/>
    <w:rsid w:val="005D1C9E"/>
    <w:rsid w:val="005D1D7D"/>
    <w:rsid w:val="005D2023"/>
    <w:rsid w:val="005D2250"/>
    <w:rsid w:val="005D234C"/>
    <w:rsid w:val="005D2468"/>
    <w:rsid w:val="005D2512"/>
    <w:rsid w:val="005D287E"/>
    <w:rsid w:val="005D28C4"/>
    <w:rsid w:val="005D2A05"/>
    <w:rsid w:val="005D2BCC"/>
    <w:rsid w:val="005D2D30"/>
    <w:rsid w:val="005D2F96"/>
    <w:rsid w:val="005D3266"/>
    <w:rsid w:val="005D3E7E"/>
    <w:rsid w:val="005D3F8C"/>
    <w:rsid w:val="005D40AA"/>
    <w:rsid w:val="005D43BC"/>
    <w:rsid w:val="005D449B"/>
    <w:rsid w:val="005D4693"/>
    <w:rsid w:val="005D4E3A"/>
    <w:rsid w:val="005D503E"/>
    <w:rsid w:val="005D5132"/>
    <w:rsid w:val="005D5289"/>
    <w:rsid w:val="005D545B"/>
    <w:rsid w:val="005D5557"/>
    <w:rsid w:val="005D56EA"/>
    <w:rsid w:val="005D58AD"/>
    <w:rsid w:val="005D5E41"/>
    <w:rsid w:val="005D61EA"/>
    <w:rsid w:val="005D6396"/>
    <w:rsid w:val="005D63E8"/>
    <w:rsid w:val="005D64DD"/>
    <w:rsid w:val="005D66A3"/>
    <w:rsid w:val="005D69DD"/>
    <w:rsid w:val="005D6E57"/>
    <w:rsid w:val="005D6E9A"/>
    <w:rsid w:val="005D733D"/>
    <w:rsid w:val="005D73F3"/>
    <w:rsid w:val="005D7450"/>
    <w:rsid w:val="005D7754"/>
    <w:rsid w:val="005D7B9A"/>
    <w:rsid w:val="005D7D26"/>
    <w:rsid w:val="005D7EBF"/>
    <w:rsid w:val="005E03B5"/>
    <w:rsid w:val="005E0418"/>
    <w:rsid w:val="005E09A0"/>
    <w:rsid w:val="005E0A35"/>
    <w:rsid w:val="005E0A36"/>
    <w:rsid w:val="005E12FF"/>
    <w:rsid w:val="005E147E"/>
    <w:rsid w:val="005E15CD"/>
    <w:rsid w:val="005E1864"/>
    <w:rsid w:val="005E19C3"/>
    <w:rsid w:val="005E1AFA"/>
    <w:rsid w:val="005E1E96"/>
    <w:rsid w:val="005E1FAA"/>
    <w:rsid w:val="005E214A"/>
    <w:rsid w:val="005E2851"/>
    <w:rsid w:val="005E2BB7"/>
    <w:rsid w:val="005E2F59"/>
    <w:rsid w:val="005E31F1"/>
    <w:rsid w:val="005E3203"/>
    <w:rsid w:val="005E35C6"/>
    <w:rsid w:val="005E3B64"/>
    <w:rsid w:val="005E3E42"/>
    <w:rsid w:val="005E42D8"/>
    <w:rsid w:val="005E45FC"/>
    <w:rsid w:val="005E465C"/>
    <w:rsid w:val="005E48AD"/>
    <w:rsid w:val="005E4A5F"/>
    <w:rsid w:val="005E4CF4"/>
    <w:rsid w:val="005E5144"/>
    <w:rsid w:val="005E5160"/>
    <w:rsid w:val="005E53AA"/>
    <w:rsid w:val="005E53D7"/>
    <w:rsid w:val="005E5613"/>
    <w:rsid w:val="005E5673"/>
    <w:rsid w:val="005E567C"/>
    <w:rsid w:val="005E582D"/>
    <w:rsid w:val="005E5A92"/>
    <w:rsid w:val="005E5E1E"/>
    <w:rsid w:val="005E5E49"/>
    <w:rsid w:val="005E6179"/>
    <w:rsid w:val="005E62E0"/>
    <w:rsid w:val="005E6ABD"/>
    <w:rsid w:val="005E6B03"/>
    <w:rsid w:val="005E6B49"/>
    <w:rsid w:val="005E6F3D"/>
    <w:rsid w:val="005E707A"/>
    <w:rsid w:val="005E716E"/>
    <w:rsid w:val="005E733A"/>
    <w:rsid w:val="005E7817"/>
    <w:rsid w:val="005E7DEF"/>
    <w:rsid w:val="005E7E15"/>
    <w:rsid w:val="005F0677"/>
    <w:rsid w:val="005F0A98"/>
    <w:rsid w:val="005F1070"/>
    <w:rsid w:val="005F109B"/>
    <w:rsid w:val="005F1255"/>
    <w:rsid w:val="005F12D1"/>
    <w:rsid w:val="005F18E0"/>
    <w:rsid w:val="005F1C02"/>
    <w:rsid w:val="005F1C45"/>
    <w:rsid w:val="005F20EF"/>
    <w:rsid w:val="005F220E"/>
    <w:rsid w:val="005F23C6"/>
    <w:rsid w:val="005F24EB"/>
    <w:rsid w:val="005F27CF"/>
    <w:rsid w:val="005F2A1B"/>
    <w:rsid w:val="005F2B4B"/>
    <w:rsid w:val="005F2D13"/>
    <w:rsid w:val="005F2EC9"/>
    <w:rsid w:val="005F2FF0"/>
    <w:rsid w:val="005F3297"/>
    <w:rsid w:val="005F342A"/>
    <w:rsid w:val="005F35FB"/>
    <w:rsid w:val="005F38FA"/>
    <w:rsid w:val="005F3BDF"/>
    <w:rsid w:val="005F3EA2"/>
    <w:rsid w:val="005F3F0B"/>
    <w:rsid w:val="005F4107"/>
    <w:rsid w:val="005F451D"/>
    <w:rsid w:val="005F45D6"/>
    <w:rsid w:val="005F4F65"/>
    <w:rsid w:val="005F5231"/>
    <w:rsid w:val="005F52E8"/>
    <w:rsid w:val="005F5527"/>
    <w:rsid w:val="005F57F7"/>
    <w:rsid w:val="005F5847"/>
    <w:rsid w:val="005F59C4"/>
    <w:rsid w:val="005F5AB0"/>
    <w:rsid w:val="005F5CBD"/>
    <w:rsid w:val="005F6359"/>
    <w:rsid w:val="005F642E"/>
    <w:rsid w:val="005F6892"/>
    <w:rsid w:val="005F69E7"/>
    <w:rsid w:val="005F6AED"/>
    <w:rsid w:val="005F6B1E"/>
    <w:rsid w:val="005F6C1F"/>
    <w:rsid w:val="005F6E97"/>
    <w:rsid w:val="005F722A"/>
    <w:rsid w:val="005F7520"/>
    <w:rsid w:val="005F7B35"/>
    <w:rsid w:val="005F7DE9"/>
    <w:rsid w:val="006000F1"/>
    <w:rsid w:val="006012DE"/>
    <w:rsid w:val="006013C3"/>
    <w:rsid w:val="006018B9"/>
    <w:rsid w:val="00601AFA"/>
    <w:rsid w:val="00601D37"/>
    <w:rsid w:val="00601D55"/>
    <w:rsid w:val="00601F6F"/>
    <w:rsid w:val="006020D1"/>
    <w:rsid w:val="006021C8"/>
    <w:rsid w:val="00602707"/>
    <w:rsid w:val="00602ED7"/>
    <w:rsid w:val="00602F67"/>
    <w:rsid w:val="00603272"/>
    <w:rsid w:val="006032A6"/>
    <w:rsid w:val="00603329"/>
    <w:rsid w:val="00603397"/>
    <w:rsid w:val="006034C3"/>
    <w:rsid w:val="006036F4"/>
    <w:rsid w:val="006038BB"/>
    <w:rsid w:val="006039DE"/>
    <w:rsid w:val="00604048"/>
    <w:rsid w:val="00604365"/>
    <w:rsid w:val="00604471"/>
    <w:rsid w:val="006046BB"/>
    <w:rsid w:val="00604C64"/>
    <w:rsid w:val="00604D1C"/>
    <w:rsid w:val="00604EFF"/>
    <w:rsid w:val="00604FA2"/>
    <w:rsid w:val="00605280"/>
    <w:rsid w:val="00605304"/>
    <w:rsid w:val="00605684"/>
    <w:rsid w:val="006058B6"/>
    <w:rsid w:val="00605B79"/>
    <w:rsid w:val="00605C45"/>
    <w:rsid w:val="00605CD7"/>
    <w:rsid w:val="00605E72"/>
    <w:rsid w:val="00606490"/>
    <w:rsid w:val="00606774"/>
    <w:rsid w:val="006069D3"/>
    <w:rsid w:val="00606AE4"/>
    <w:rsid w:val="00606B85"/>
    <w:rsid w:val="006075CC"/>
    <w:rsid w:val="006077BA"/>
    <w:rsid w:val="00607C43"/>
    <w:rsid w:val="00607FA8"/>
    <w:rsid w:val="00610016"/>
    <w:rsid w:val="0061004C"/>
    <w:rsid w:val="00610063"/>
    <w:rsid w:val="00610074"/>
    <w:rsid w:val="006101AD"/>
    <w:rsid w:val="00610279"/>
    <w:rsid w:val="00610366"/>
    <w:rsid w:val="00610757"/>
    <w:rsid w:val="0061085A"/>
    <w:rsid w:val="00610934"/>
    <w:rsid w:val="00610A00"/>
    <w:rsid w:val="00610BED"/>
    <w:rsid w:val="00611056"/>
    <w:rsid w:val="006113FF"/>
    <w:rsid w:val="006117BB"/>
    <w:rsid w:val="00611A69"/>
    <w:rsid w:val="00611C96"/>
    <w:rsid w:val="00611DCC"/>
    <w:rsid w:val="006120A0"/>
    <w:rsid w:val="006121C9"/>
    <w:rsid w:val="0061220B"/>
    <w:rsid w:val="0061235C"/>
    <w:rsid w:val="0061254B"/>
    <w:rsid w:val="0061275D"/>
    <w:rsid w:val="006129B2"/>
    <w:rsid w:val="00612A4F"/>
    <w:rsid w:val="00612F38"/>
    <w:rsid w:val="006132F3"/>
    <w:rsid w:val="006134FF"/>
    <w:rsid w:val="00613886"/>
    <w:rsid w:val="00613D18"/>
    <w:rsid w:val="00613D82"/>
    <w:rsid w:val="00613DA3"/>
    <w:rsid w:val="00613EB1"/>
    <w:rsid w:val="00613F47"/>
    <w:rsid w:val="0061401B"/>
    <w:rsid w:val="00614135"/>
    <w:rsid w:val="006142A0"/>
    <w:rsid w:val="006145E3"/>
    <w:rsid w:val="0061467D"/>
    <w:rsid w:val="006146C1"/>
    <w:rsid w:val="00614AF5"/>
    <w:rsid w:val="00615A36"/>
    <w:rsid w:val="00615D0B"/>
    <w:rsid w:val="00615E49"/>
    <w:rsid w:val="00616031"/>
    <w:rsid w:val="006161C0"/>
    <w:rsid w:val="00616582"/>
    <w:rsid w:val="006165DF"/>
    <w:rsid w:val="0061692F"/>
    <w:rsid w:val="00616BC4"/>
    <w:rsid w:val="00616D07"/>
    <w:rsid w:val="006170B4"/>
    <w:rsid w:val="0061760A"/>
    <w:rsid w:val="00617C7D"/>
    <w:rsid w:val="006201B2"/>
    <w:rsid w:val="006201C0"/>
    <w:rsid w:val="0062056A"/>
    <w:rsid w:val="0062096E"/>
    <w:rsid w:val="00620B84"/>
    <w:rsid w:val="00620BF7"/>
    <w:rsid w:val="00621018"/>
    <w:rsid w:val="006216D8"/>
    <w:rsid w:val="00621B6E"/>
    <w:rsid w:val="006220D3"/>
    <w:rsid w:val="0062223D"/>
    <w:rsid w:val="00622510"/>
    <w:rsid w:val="0062252F"/>
    <w:rsid w:val="00622BFD"/>
    <w:rsid w:val="00622D27"/>
    <w:rsid w:val="00622ED9"/>
    <w:rsid w:val="00623263"/>
    <w:rsid w:val="006232D0"/>
    <w:rsid w:val="0062359F"/>
    <w:rsid w:val="006235EF"/>
    <w:rsid w:val="00623909"/>
    <w:rsid w:val="00623A97"/>
    <w:rsid w:val="00623D3A"/>
    <w:rsid w:val="00623F14"/>
    <w:rsid w:val="006240C3"/>
    <w:rsid w:val="00624180"/>
    <w:rsid w:val="0062461C"/>
    <w:rsid w:val="0062491C"/>
    <w:rsid w:val="0062497E"/>
    <w:rsid w:val="00624A59"/>
    <w:rsid w:val="00624D15"/>
    <w:rsid w:val="00624E35"/>
    <w:rsid w:val="00624F03"/>
    <w:rsid w:val="00624F83"/>
    <w:rsid w:val="006251AC"/>
    <w:rsid w:val="0062521F"/>
    <w:rsid w:val="006257F7"/>
    <w:rsid w:val="00625D92"/>
    <w:rsid w:val="00625EC9"/>
    <w:rsid w:val="00626439"/>
    <w:rsid w:val="0062670E"/>
    <w:rsid w:val="00626917"/>
    <w:rsid w:val="00626D11"/>
    <w:rsid w:val="00626D28"/>
    <w:rsid w:val="00626D36"/>
    <w:rsid w:val="00627013"/>
    <w:rsid w:val="006272D9"/>
    <w:rsid w:val="00627482"/>
    <w:rsid w:val="006277C9"/>
    <w:rsid w:val="006279AC"/>
    <w:rsid w:val="00627BDB"/>
    <w:rsid w:val="006301C5"/>
    <w:rsid w:val="00630335"/>
    <w:rsid w:val="006304E9"/>
    <w:rsid w:val="00630647"/>
    <w:rsid w:val="006307CF"/>
    <w:rsid w:val="00630985"/>
    <w:rsid w:val="00630B73"/>
    <w:rsid w:val="006312C4"/>
    <w:rsid w:val="006313A1"/>
    <w:rsid w:val="00631EB9"/>
    <w:rsid w:val="00631F31"/>
    <w:rsid w:val="006324EC"/>
    <w:rsid w:val="00632541"/>
    <w:rsid w:val="00632813"/>
    <w:rsid w:val="006328BE"/>
    <w:rsid w:val="006329C3"/>
    <w:rsid w:val="00632B70"/>
    <w:rsid w:val="00633061"/>
    <w:rsid w:val="0063316C"/>
    <w:rsid w:val="00633641"/>
    <w:rsid w:val="006336CD"/>
    <w:rsid w:val="00633E45"/>
    <w:rsid w:val="00633F1C"/>
    <w:rsid w:val="006344B5"/>
    <w:rsid w:val="006345A8"/>
    <w:rsid w:val="00634601"/>
    <w:rsid w:val="00634972"/>
    <w:rsid w:val="00634D84"/>
    <w:rsid w:val="00635087"/>
    <w:rsid w:val="00635162"/>
    <w:rsid w:val="00635360"/>
    <w:rsid w:val="00635820"/>
    <w:rsid w:val="00635CDF"/>
    <w:rsid w:val="00635DF8"/>
    <w:rsid w:val="00635F84"/>
    <w:rsid w:val="00636022"/>
    <w:rsid w:val="0063619D"/>
    <w:rsid w:val="00636250"/>
    <w:rsid w:val="006363C5"/>
    <w:rsid w:val="00636713"/>
    <w:rsid w:val="0063694F"/>
    <w:rsid w:val="00636A63"/>
    <w:rsid w:val="00637545"/>
    <w:rsid w:val="00637644"/>
    <w:rsid w:val="00637BDF"/>
    <w:rsid w:val="00637C6E"/>
    <w:rsid w:val="00637C87"/>
    <w:rsid w:val="00637D9A"/>
    <w:rsid w:val="006403D5"/>
    <w:rsid w:val="00640521"/>
    <w:rsid w:val="00640C35"/>
    <w:rsid w:val="00640CA5"/>
    <w:rsid w:val="00640CBC"/>
    <w:rsid w:val="00640D93"/>
    <w:rsid w:val="00640DD9"/>
    <w:rsid w:val="00640E87"/>
    <w:rsid w:val="00641768"/>
    <w:rsid w:val="0064187C"/>
    <w:rsid w:val="0064211F"/>
    <w:rsid w:val="0064238E"/>
    <w:rsid w:val="00642393"/>
    <w:rsid w:val="00642800"/>
    <w:rsid w:val="00642843"/>
    <w:rsid w:val="006429A5"/>
    <w:rsid w:val="00642FA7"/>
    <w:rsid w:val="00642FE9"/>
    <w:rsid w:val="00643117"/>
    <w:rsid w:val="006435F4"/>
    <w:rsid w:val="00643A74"/>
    <w:rsid w:val="00643AEC"/>
    <w:rsid w:val="00643B1A"/>
    <w:rsid w:val="00643D31"/>
    <w:rsid w:val="00643F8C"/>
    <w:rsid w:val="006440C4"/>
    <w:rsid w:val="00644261"/>
    <w:rsid w:val="0064474E"/>
    <w:rsid w:val="00644B14"/>
    <w:rsid w:val="00644E72"/>
    <w:rsid w:val="00645DDF"/>
    <w:rsid w:val="00645E80"/>
    <w:rsid w:val="00646171"/>
    <w:rsid w:val="006461F6"/>
    <w:rsid w:val="00646B52"/>
    <w:rsid w:val="00646BE8"/>
    <w:rsid w:val="00647508"/>
    <w:rsid w:val="00647753"/>
    <w:rsid w:val="006478D2"/>
    <w:rsid w:val="00647986"/>
    <w:rsid w:val="00647CE7"/>
    <w:rsid w:val="00647F58"/>
    <w:rsid w:val="00650389"/>
    <w:rsid w:val="006504C4"/>
    <w:rsid w:val="006506C6"/>
    <w:rsid w:val="0065080C"/>
    <w:rsid w:val="006508AF"/>
    <w:rsid w:val="006509C2"/>
    <w:rsid w:val="00650AFB"/>
    <w:rsid w:val="00651025"/>
    <w:rsid w:val="00651153"/>
    <w:rsid w:val="00651311"/>
    <w:rsid w:val="00651358"/>
    <w:rsid w:val="006515E1"/>
    <w:rsid w:val="006518B5"/>
    <w:rsid w:val="00651B6E"/>
    <w:rsid w:val="00652088"/>
    <w:rsid w:val="006520E6"/>
    <w:rsid w:val="00652485"/>
    <w:rsid w:val="00652495"/>
    <w:rsid w:val="006525CA"/>
    <w:rsid w:val="00652664"/>
    <w:rsid w:val="00652DB7"/>
    <w:rsid w:val="00653006"/>
    <w:rsid w:val="00653153"/>
    <w:rsid w:val="006534F2"/>
    <w:rsid w:val="00653739"/>
    <w:rsid w:val="006537C1"/>
    <w:rsid w:val="006537FB"/>
    <w:rsid w:val="006538F2"/>
    <w:rsid w:val="00653A5E"/>
    <w:rsid w:val="00653B19"/>
    <w:rsid w:val="00653BDB"/>
    <w:rsid w:val="00653BFB"/>
    <w:rsid w:val="00653C92"/>
    <w:rsid w:val="00653DDC"/>
    <w:rsid w:val="0065412D"/>
    <w:rsid w:val="0065481E"/>
    <w:rsid w:val="00654E4E"/>
    <w:rsid w:val="00654EA6"/>
    <w:rsid w:val="00654F64"/>
    <w:rsid w:val="006551D1"/>
    <w:rsid w:val="00655401"/>
    <w:rsid w:val="006558A6"/>
    <w:rsid w:val="00655944"/>
    <w:rsid w:val="00655CB3"/>
    <w:rsid w:val="00655D51"/>
    <w:rsid w:val="00655D96"/>
    <w:rsid w:val="00655F70"/>
    <w:rsid w:val="006562BC"/>
    <w:rsid w:val="006564CB"/>
    <w:rsid w:val="0065684C"/>
    <w:rsid w:val="006572FE"/>
    <w:rsid w:val="006578B6"/>
    <w:rsid w:val="006579F1"/>
    <w:rsid w:val="00657A24"/>
    <w:rsid w:val="00657B1A"/>
    <w:rsid w:val="00657FCB"/>
    <w:rsid w:val="0066024E"/>
    <w:rsid w:val="0066067F"/>
    <w:rsid w:val="00660780"/>
    <w:rsid w:val="006608A2"/>
    <w:rsid w:val="00660A0C"/>
    <w:rsid w:val="00660AAA"/>
    <w:rsid w:val="00660C73"/>
    <w:rsid w:val="00661035"/>
    <w:rsid w:val="0066107B"/>
    <w:rsid w:val="00661081"/>
    <w:rsid w:val="0066111C"/>
    <w:rsid w:val="00661726"/>
    <w:rsid w:val="006617E5"/>
    <w:rsid w:val="00661A77"/>
    <w:rsid w:val="00661B19"/>
    <w:rsid w:val="006620FC"/>
    <w:rsid w:val="006621F4"/>
    <w:rsid w:val="0066265A"/>
    <w:rsid w:val="006627FA"/>
    <w:rsid w:val="0066285C"/>
    <w:rsid w:val="00662A70"/>
    <w:rsid w:val="00662DF6"/>
    <w:rsid w:val="006632F0"/>
    <w:rsid w:val="00663682"/>
    <w:rsid w:val="00663CC1"/>
    <w:rsid w:val="00663DA3"/>
    <w:rsid w:val="00663E1E"/>
    <w:rsid w:val="00664166"/>
    <w:rsid w:val="00664603"/>
    <w:rsid w:val="00664934"/>
    <w:rsid w:val="00664A2E"/>
    <w:rsid w:val="00664B20"/>
    <w:rsid w:val="00664BA2"/>
    <w:rsid w:val="00664F3F"/>
    <w:rsid w:val="0066522B"/>
    <w:rsid w:val="006654C9"/>
    <w:rsid w:val="006654F3"/>
    <w:rsid w:val="006657D8"/>
    <w:rsid w:val="006658D0"/>
    <w:rsid w:val="006658E1"/>
    <w:rsid w:val="0066591D"/>
    <w:rsid w:val="00665CFF"/>
    <w:rsid w:val="006661A3"/>
    <w:rsid w:val="006668A5"/>
    <w:rsid w:val="00666929"/>
    <w:rsid w:val="00666988"/>
    <w:rsid w:val="00666FEE"/>
    <w:rsid w:val="00667094"/>
    <w:rsid w:val="006676EE"/>
    <w:rsid w:val="00667F47"/>
    <w:rsid w:val="00670367"/>
    <w:rsid w:val="0067036C"/>
    <w:rsid w:val="00670EF0"/>
    <w:rsid w:val="0067111D"/>
    <w:rsid w:val="006715F2"/>
    <w:rsid w:val="006718D7"/>
    <w:rsid w:val="0067191F"/>
    <w:rsid w:val="00671955"/>
    <w:rsid w:val="00672649"/>
    <w:rsid w:val="00672676"/>
    <w:rsid w:val="00672C13"/>
    <w:rsid w:val="00672DB7"/>
    <w:rsid w:val="0067347D"/>
    <w:rsid w:val="00673559"/>
    <w:rsid w:val="00673575"/>
    <w:rsid w:val="00673D1D"/>
    <w:rsid w:val="00673DA2"/>
    <w:rsid w:val="00673E54"/>
    <w:rsid w:val="00673F20"/>
    <w:rsid w:val="0067420D"/>
    <w:rsid w:val="006744FA"/>
    <w:rsid w:val="00674701"/>
    <w:rsid w:val="00674A4F"/>
    <w:rsid w:val="00674B31"/>
    <w:rsid w:val="00674C44"/>
    <w:rsid w:val="00674CFF"/>
    <w:rsid w:val="00674E1C"/>
    <w:rsid w:val="00674FF0"/>
    <w:rsid w:val="0067501F"/>
    <w:rsid w:val="0067504B"/>
    <w:rsid w:val="00675057"/>
    <w:rsid w:val="00675149"/>
    <w:rsid w:val="006751F2"/>
    <w:rsid w:val="006754D6"/>
    <w:rsid w:val="00675816"/>
    <w:rsid w:val="0067597C"/>
    <w:rsid w:val="00675A47"/>
    <w:rsid w:val="00675ACE"/>
    <w:rsid w:val="00675DAD"/>
    <w:rsid w:val="00675F3F"/>
    <w:rsid w:val="0067626E"/>
    <w:rsid w:val="006762B7"/>
    <w:rsid w:val="00676603"/>
    <w:rsid w:val="00676627"/>
    <w:rsid w:val="006767F3"/>
    <w:rsid w:val="00676A19"/>
    <w:rsid w:val="00676F9F"/>
    <w:rsid w:val="006772B5"/>
    <w:rsid w:val="0067741B"/>
    <w:rsid w:val="00677588"/>
    <w:rsid w:val="0067761F"/>
    <w:rsid w:val="00677650"/>
    <w:rsid w:val="006776A2"/>
    <w:rsid w:val="00677B30"/>
    <w:rsid w:val="00677C75"/>
    <w:rsid w:val="00677DFC"/>
    <w:rsid w:val="006800D3"/>
    <w:rsid w:val="006801EB"/>
    <w:rsid w:val="00680237"/>
    <w:rsid w:val="0068024D"/>
    <w:rsid w:val="00680465"/>
    <w:rsid w:val="00680A40"/>
    <w:rsid w:val="00680E33"/>
    <w:rsid w:val="00680E81"/>
    <w:rsid w:val="0068116A"/>
    <w:rsid w:val="006811D1"/>
    <w:rsid w:val="00681430"/>
    <w:rsid w:val="00681658"/>
    <w:rsid w:val="00681671"/>
    <w:rsid w:val="00681947"/>
    <w:rsid w:val="00681B03"/>
    <w:rsid w:val="00681C68"/>
    <w:rsid w:val="00681E97"/>
    <w:rsid w:val="00682265"/>
    <w:rsid w:val="006826B0"/>
    <w:rsid w:val="00682A57"/>
    <w:rsid w:val="00682EA4"/>
    <w:rsid w:val="00682EC0"/>
    <w:rsid w:val="00683114"/>
    <w:rsid w:val="0068324E"/>
    <w:rsid w:val="0068329B"/>
    <w:rsid w:val="006834BC"/>
    <w:rsid w:val="0068354D"/>
    <w:rsid w:val="00683B56"/>
    <w:rsid w:val="006842EF"/>
    <w:rsid w:val="00684405"/>
    <w:rsid w:val="00684506"/>
    <w:rsid w:val="00684B85"/>
    <w:rsid w:val="00684BD1"/>
    <w:rsid w:val="00684FFF"/>
    <w:rsid w:val="00685191"/>
    <w:rsid w:val="00685343"/>
    <w:rsid w:val="00685415"/>
    <w:rsid w:val="00685C3C"/>
    <w:rsid w:val="00685C80"/>
    <w:rsid w:val="00685DF5"/>
    <w:rsid w:val="00685FBB"/>
    <w:rsid w:val="006861D8"/>
    <w:rsid w:val="006864B0"/>
    <w:rsid w:val="00686642"/>
    <w:rsid w:val="00686835"/>
    <w:rsid w:val="00686D50"/>
    <w:rsid w:val="00686F47"/>
    <w:rsid w:val="0068730D"/>
    <w:rsid w:val="0068746F"/>
    <w:rsid w:val="0069099A"/>
    <w:rsid w:val="00690A68"/>
    <w:rsid w:val="00691020"/>
    <w:rsid w:val="006912C5"/>
    <w:rsid w:val="006912D2"/>
    <w:rsid w:val="00691494"/>
    <w:rsid w:val="006914CD"/>
    <w:rsid w:val="006914EE"/>
    <w:rsid w:val="006916D5"/>
    <w:rsid w:val="006918DF"/>
    <w:rsid w:val="006919AD"/>
    <w:rsid w:val="00691ACF"/>
    <w:rsid w:val="0069207F"/>
    <w:rsid w:val="006922BF"/>
    <w:rsid w:val="0069261F"/>
    <w:rsid w:val="006926C4"/>
    <w:rsid w:val="006927EF"/>
    <w:rsid w:val="006929DB"/>
    <w:rsid w:val="00692F30"/>
    <w:rsid w:val="0069303A"/>
    <w:rsid w:val="00693073"/>
    <w:rsid w:val="00693277"/>
    <w:rsid w:val="0069332B"/>
    <w:rsid w:val="00693569"/>
    <w:rsid w:val="0069366B"/>
    <w:rsid w:val="006938C8"/>
    <w:rsid w:val="00693968"/>
    <w:rsid w:val="0069397B"/>
    <w:rsid w:val="006939D4"/>
    <w:rsid w:val="00693A8E"/>
    <w:rsid w:val="00693B8A"/>
    <w:rsid w:val="006940D8"/>
    <w:rsid w:val="00694274"/>
    <w:rsid w:val="006944B9"/>
    <w:rsid w:val="0069453C"/>
    <w:rsid w:val="006945B3"/>
    <w:rsid w:val="00694687"/>
    <w:rsid w:val="00694AE6"/>
    <w:rsid w:val="00694E26"/>
    <w:rsid w:val="00694FEB"/>
    <w:rsid w:val="0069514C"/>
    <w:rsid w:val="0069538E"/>
    <w:rsid w:val="006954A8"/>
    <w:rsid w:val="00695509"/>
    <w:rsid w:val="0069556D"/>
    <w:rsid w:val="00695613"/>
    <w:rsid w:val="006956AB"/>
    <w:rsid w:val="0069570E"/>
    <w:rsid w:val="0069590F"/>
    <w:rsid w:val="0069594D"/>
    <w:rsid w:val="00695AA2"/>
    <w:rsid w:val="00695AD0"/>
    <w:rsid w:val="00695B8B"/>
    <w:rsid w:val="0069603C"/>
    <w:rsid w:val="006963B9"/>
    <w:rsid w:val="006968AD"/>
    <w:rsid w:val="00696AAC"/>
    <w:rsid w:val="00696D7C"/>
    <w:rsid w:val="006970CA"/>
    <w:rsid w:val="00697151"/>
    <w:rsid w:val="006972B8"/>
    <w:rsid w:val="00697796"/>
    <w:rsid w:val="0069783C"/>
    <w:rsid w:val="00697889"/>
    <w:rsid w:val="00697990"/>
    <w:rsid w:val="00697C0A"/>
    <w:rsid w:val="00697E67"/>
    <w:rsid w:val="00697F83"/>
    <w:rsid w:val="006A044A"/>
    <w:rsid w:val="006A04BA"/>
    <w:rsid w:val="006A05FB"/>
    <w:rsid w:val="006A07D4"/>
    <w:rsid w:val="006A07DC"/>
    <w:rsid w:val="006A0962"/>
    <w:rsid w:val="006A0F2F"/>
    <w:rsid w:val="006A127B"/>
    <w:rsid w:val="006A1854"/>
    <w:rsid w:val="006A1A50"/>
    <w:rsid w:val="006A1BB4"/>
    <w:rsid w:val="006A1D3A"/>
    <w:rsid w:val="006A1E46"/>
    <w:rsid w:val="006A1EE7"/>
    <w:rsid w:val="006A2401"/>
    <w:rsid w:val="006A256B"/>
    <w:rsid w:val="006A2574"/>
    <w:rsid w:val="006A26FA"/>
    <w:rsid w:val="006A2BD9"/>
    <w:rsid w:val="006A32AC"/>
    <w:rsid w:val="006A3300"/>
    <w:rsid w:val="006A3B9C"/>
    <w:rsid w:val="006A3CB9"/>
    <w:rsid w:val="006A3DD5"/>
    <w:rsid w:val="006A402E"/>
    <w:rsid w:val="006A416A"/>
    <w:rsid w:val="006A454E"/>
    <w:rsid w:val="006A4576"/>
    <w:rsid w:val="006A46DF"/>
    <w:rsid w:val="006A47C3"/>
    <w:rsid w:val="006A4C69"/>
    <w:rsid w:val="006A4D76"/>
    <w:rsid w:val="006A4E36"/>
    <w:rsid w:val="006A516A"/>
    <w:rsid w:val="006A5366"/>
    <w:rsid w:val="006A5486"/>
    <w:rsid w:val="006A5850"/>
    <w:rsid w:val="006A5B11"/>
    <w:rsid w:val="006A5B33"/>
    <w:rsid w:val="006A5BCF"/>
    <w:rsid w:val="006A5F15"/>
    <w:rsid w:val="006A5F7B"/>
    <w:rsid w:val="006A62CC"/>
    <w:rsid w:val="006A6A0B"/>
    <w:rsid w:val="006A710D"/>
    <w:rsid w:val="006A7840"/>
    <w:rsid w:val="006A7FCB"/>
    <w:rsid w:val="006B0108"/>
    <w:rsid w:val="006B01C8"/>
    <w:rsid w:val="006B0296"/>
    <w:rsid w:val="006B0395"/>
    <w:rsid w:val="006B0944"/>
    <w:rsid w:val="006B0A2A"/>
    <w:rsid w:val="006B0A46"/>
    <w:rsid w:val="006B0CE0"/>
    <w:rsid w:val="006B0D9F"/>
    <w:rsid w:val="006B0DA1"/>
    <w:rsid w:val="006B0DA4"/>
    <w:rsid w:val="006B0E26"/>
    <w:rsid w:val="006B0ECB"/>
    <w:rsid w:val="006B12CC"/>
    <w:rsid w:val="006B133B"/>
    <w:rsid w:val="006B1425"/>
    <w:rsid w:val="006B14C1"/>
    <w:rsid w:val="006B1689"/>
    <w:rsid w:val="006B168D"/>
    <w:rsid w:val="006B18E8"/>
    <w:rsid w:val="006B1AA8"/>
    <w:rsid w:val="006B1C9D"/>
    <w:rsid w:val="006B1F24"/>
    <w:rsid w:val="006B229B"/>
    <w:rsid w:val="006B26D9"/>
    <w:rsid w:val="006B26E3"/>
    <w:rsid w:val="006B32C4"/>
    <w:rsid w:val="006B3325"/>
    <w:rsid w:val="006B3329"/>
    <w:rsid w:val="006B3411"/>
    <w:rsid w:val="006B3529"/>
    <w:rsid w:val="006B39FA"/>
    <w:rsid w:val="006B401C"/>
    <w:rsid w:val="006B4265"/>
    <w:rsid w:val="006B467A"/>
    <w:rsid w:val="006B476D"/>
    <w:rsid w:val="006B49B2"/>
    <w:rsid w:val="006B4A42"/>
    <w:rsid w:val="006B4B1E"/>
    <w:rsid w:val="006B4EDE"/>
    <w:rsid w:val="006B505B"/>
    <w:rsid w:val="006B51B2"/>
    <w:rsid w:val="006B5682"/>
    <w:rsid w:val="006B5ED5"/>
    <w:rsid w:val="006B62C1"/>
    <w:rsid w:val="006B65E7"/>
    <w:rsid w:val="006B739C"/>
    <w:rsid w:val="006B7535"/>
    <w:rsid w:val="006B7B78"/>
    <w:rsid w:val="006B7D7A"/>
    <w:rsid w:val="006B7E6B"/>
    <w:rsid w:val="006B7F94"/>
    <w:rsid w:val="006C01BE"/>
    <w:rsid w:val="006C033F"/>
    <w:rsid w:val="006C04DA"/>
    <w:rsid w:val="006C0A1D"/>
    <w:rsid w:val="006C0A2C"/>
    <w:rsid w:val="006C0A8E"/>
    <w:rsid w:val="006C10DD"/>
    <w:rsid w:val="006C12A9"/>
    <w:rsid w:val="006C1889"/>
    <w:rsid w:val="006C1A7C"/>
    <w:rsid w:val="006C1BCB"/>
    <w:rsid w:val="006C1D2A"/>
    <w:rsid w:val="006C1EB1"/>
    <w:rsid w:val="006C1F40"/>
    <w:rsid w:val="006C2288"/>
    <w:rsid w:val="006C25B7"/>
    <w:rsid w:val="006C2705"/>
    <w:rsid w:val="006C2914"/>
    <w:rsid w:val="006C2B57"/>
    <w:rsid w:val="006C2CDE"/>
    <w:rsid w:val="006C2ED5"/>
    <w:rsid w:val="006C2FC3"/>
    <w:rsid w:val="006C302C"/>
    <w:rsid w:val="006C30E6"/>
    <w:rsid w:val="006C30F3"/>
    <w:rsid w:val="006C38F2"/>
    <w:rsid w:val="006C39EB"/>
    <w:rsid w:val="006C3E42"/>
    <w:rsid w:val="006C40DC"/>
    <w:rsid w:val="006C4579"/>
    <w:rsid w:val="006C4678"/>
    <w:rsid w:val="006C4990"/>
    <w:rsid w:val="006C5211"/>
    <w:rsid w:val="006C55EB"/>
    <w:rsid w:val="006C5BCD"/>
    <w:rsid w:val="006C5C04"/>
    <w:rsid w:val="006C60AE"/>
    <w:rsid w:val="006C6146"/>
    <w:rsid w:val="006C62CA"/>
    <w:rsid w:val="006C64DD"/>
    <w:rsid w:val="006C65DA"/>
    <w:rsid w:val="006C66F8"/>
    <w:rsid w:val="006C6761"/>
    <w:rsid w:val="006C6A64"/>
    <w:rsid w:val="006C6BC3"/>
    <w:rsid w:val="006C6CD8"/>
    <w:rsid w:val="006C6E98"/>
    <w:rsid w:val="006C6E9D"/>
    <w:rsid w:val="006C6EDD"/>
    <w:rsid w:val="006C7056"/>
    <w:rsid w:val="006C7269"/>
    <w:rsid w:val="006C7352"/>
    <w:rsid w:val="006C7759"/>
    <w:rsid w:val="006C78F2"/>
    <w:rsid w:val="006C79D6"/>
    <w:rsid w:val="006C7B08"/>
    <w:rsid w:val="006D0707"/>
    <w:rsid w:val="006D07C0"/>
    <w:rsid w:val="006D0B4B"/>
    <w:rsid w:val="006D0B7E"/>
    <w:rsid w:val="006D0EA2"/>
    <w:rsid w:val="006D107C"/>
    <w:rsid w:val="006D118F"/>
    <w:rsid w:val="006D11FB"/>
    <w:rsid w:val="006D127A"/>
    <w:rsid w:val="006D128F"/>
    <w:rsid w:val="006D12E7"/>
    <w:rsid w:val="006D1A8C"/>
    <w:rsid w:val="006D1C44"/>
    <w:rsid w:val="006D2211"/>
    <w:rsid w:val="006D282B"/>
    <w:rsid w:val="006D28F6"/>
    <w:rsid w:val="006D2A88"/>
    <w:rsid w:val="006D2A9F"/>
    <w:rsid w:val="006D2C74"/>
    <w:rsid w:val="006D2FAE"/>
    <w:rsid w:val="006D35F4"/>
    <w:rsid w:val="006D379E"/>
    <w:rsid w:val="006D3825"/>
    <w:rsid w:val="006D38D9"/>
    <w:rsid w:val="006D3986"/>
    <w:rsid w:val="006D3A2C"/>
    <w:rsid w:val="006D3BAC"/>
    <w:rsid w:val="006D3F57"/>
    <w:rsid w:val="006D427A"/>
    <w:rsid w:val="006D4283"/>
    <w:rsid w:val="006D434D"/>
    <w:rsid w:val="006D439F"/>
    <w:rsid w:val="006D43FA"/>
    <w:rsid w:val="006D45DD"/>
    <w:rsid w:val="006D46CD"/>
    <w:rsid w:val="006D48AF"/>
    <w:rsid w:val="006D4932"/>
    <w:rsid w:val="006D499A"/>
    <w:rsid w:val="006D49A8"/>
    <w:rsid w:val="006D4BFE"/>
    <w:rsid w:val="006D4D16"/>
    <w:rsid w:val="006D5065"/>
    <w:rsid w:val="006D5273"/>
    <w:rsid w:val="006D5463"/>
    <w:rsid w:val="006D59D7"/>
    <w:rsid w:val="006D5A46"/>
    <w:rsid w:val="006D5F81"/>
    <w:rsid w:val="006D60D6"/>
    <w:rsid w:val="006D63D4"/>
    <w:rsid w:val="006D64A8"/>
    <w:rsid w:val="006D6AE0"/>
    <w:rsid w:val="006D6CF5"/>
    <w:rsid w:val="006D6DD5"/>
    <w:rsid w:val="006D6ED6"/>
    <w:rsid w:val="006D7048"/>
    <w:rsid w:val="006D74ED"/>
    <w:rsid w:val="006D7572"/>
    <w:rsid w:val="006D76F4"/>
    <w:rsid w:val="006D7740"/>
    <w:rsid w:val="006D7840"/>
    <w:rsid w:val="006D79E4"/>
    <w:rsid w:val="006D7A21"/>
    <w:rsid w:val="006D7E31"/>
    <w:rsid w:val="006D7E51"/>
    <w:rsid w:val="006E02C0"/>
    <w:rsid w:val="006E03F4"/>
    <w:rsid w:val="006E06E2"/>
    <w:rsid w:val="006E07BD"/>
    <w:rsid w:val="006E0E46"/>
    <w:rsid w:val="006E1305"/>
    <w:rsid w:val="006E1502"/>
    <w:rsid w:val="006E15AF"/>
    <w:rsid w:val="006E17AE"/>
    <w:rsid w:val="006E1B17"/>
    <w:rsid w:val="006E1C73"/>
    <w:rsid w:val="006E2161"/>
    <w:rsid w:val="006E270D"/>
    <w:rsid w:val="006E28CA"/>
    <w:rsid w:val="006E28E4"/>
    <w:rsid w:val="006E3347"/>
    <w:rsid w:val="006E3F59"/>
    <w:rsid w:val="006E3F65"/>
    <w:rsid w:val="006E40AA"/>
    <w:rsid w:val="006E4C92"/>
    <w:rsid w:val="006E54A4"/>
    <w:rsid w:val="006E55A3"/>
    <w:rsid w:val="006E5608"/>
    <w:rsid w:val="006E567E"/>
    <w:rsid w:val="006E5C8F"/>
    <w:rsid w:val="006E5D17"/>
    <w:rsid w:val="006E5DCB"/>
    <w:rsid w:val="006E6080"/>
    <w:rsid w:val="006E6199"/>
    <w:rsid w:val="006E6316"/>
    <w:rsid w:val="006E63A3"/>
    <w:rsid w:val="006E65C9"/>
    <w:rsid w:val="006E6AAC"/>
    <w:rsid w:val="006E6FDF"/>
    <w:rsid w:val="006E7011"/>
    <w:rsid w:val="006E70EB"/>
    <w:rsid w:val="006E7141"/>
    <w:rsid w:val="006E71B7"/>
    <w:rsid w:val="006E767B"/>
    <w:rsid w:val="006E77C1"/>
    <w:rsid w:val="006E7CDD"/>
    <w:rsid w:val="006E7E62"/>
    <w:rsid w:val="006F0251"/>
    <w:rsid w:val="006F04B3"/>
    <w:rsid w:val="006F0515"/>
    <w:rsid w:val="006F061A"/>
    <w:rsid w:val="006F06B2"/>
    <w:rsid w:val="006F0C1A"/>
    <w:rsid w:val="006F0CA7"/>
    <w:rsid w:val="006F126F"/>
    <w:rsid w:val="006F1329"/>
    <w:rsid w:val="006F15F5"/>
    <w:rsid w:val="006F1609"/>
    <w:rsid w:val="006F170B"/>
    <w:rsid w:val="006F1A11"/>
    <w:rsid w:val="006F1F47"/>
    <w:rsid w:val="006F2080"/>
    <w:rsid w:val="006F21A0"/>
    <w:rsid w:val="006F21E1"/>
    <w:rsid w:val="006F2216"/>
    <w:rsid w:val="006F22EA"/>
    <w:rsid w:val="006F25E7"/>
    <w:rsid w:val="006F27E2"/>
    <w:rsid w:val="006F2913"/>
    <w:rsid w:val="006F2B48"/>
    <w:rsid w:val="006F2F63"/>
    <w:rsid w:val="006F2FF1"/>
    <w:rsid w:val="006F30DB"/>
    <w:rsid w:val="006F3386"/>
    <w:rsid w:val="006F3584"/>
    <w:rsid w:val="006F3661"/>
    <w:rsid w:val="006F371B"/>
    <w:rsid w:val="006F3C07"/>
    <w:rsid w:val="006F3FCD"/>
    <w:rsid w:val="006F4042"/>
    <w:rsid w:val="006F4530"/>
    <w:rsid w:val="006F4624"/>
    <w:rsid w:val="006F463E"/>
    <w:rsid w:val="006F474A"/>
    <w:rsid w:val="006F4A94"/>
    <w:rsid w:val="006F4D82"/>
    <w:rsid w:val="006F50AB"/>
    <w:rsid w:val="006F51A2"/>
    <w:rsid w:val="006F5498"/>
    <w:rsid w:val="006F55AE"/>
    <w:rsid w:val="006F5872"/>
    <w:rsid w:val="006F5F17"/>
    <w:rsid w:val="006F644F"/>
    <w:rsid w:val="006F6F5D"/>
    <w:rsid w:val="006F7418"/>
    <w:rsid w:val="006F7543"/>
    <w:rsid w:val="006F7BC1"/>
    <w:rsid w:val="006F7DBA"/>
    <w:rsid w:val="006F7EC1"/>
    <w:rsid w:val="006F7FB1"/>
    <w:rsid w:val="007001E9"/>
    <w:rsid w:val="007004E8"/>
    <w:rsid w:val="007005E7"/>
    <w:rsid w:val="007006BF"/>
    <w:rsid w:val="0070089E"/>
    <w:rsid w:val="007008E1"/>
    <w:rsid w:val="00700A02"/>
    <w:rsid w:val="00700C36"/>
    <w:rsid w:val="00700D69"/>
    <w:rsid w:val="007010F9"/>
    <w:rsid w:val="00701272"/>
    <w:rsid w:val="0070139D"/>
    <w:rsid w:val="007015D4"/>
    <w:rsid w:val="007017B3"/>
    <w:rsid w:val="00701995"/>
    <w:rsid w:val="00701B5A"/>
    <w:rsid w:val="00701CA9"/>
    <w:rsid w:val="00701CD3"/>
    <w:rsid w:val="00701DCC"/>
    <w:rsid w:val="00701E08"/>
    <w:rsid w:val="00701EA7"/>
    <w:rsid w:val="00702430"/>
    <w:rsid w:val="00702B70"/>
    <w:rsid w:val="007030E8"/>
    <w:rsid w:val="007032EA"/>
    <w:rsid w:val="007035D1"/>
    <w:rsid w:val="00703ADB"/>
    <w:rsid w:val="00704475"/>
    <w:rsid w:val="00704507"/>
    <w:rsid w:val="0070454C"/>
    <w:rsid w:val="0070468F"/>
    <w:rsid w:val="00704E14"/>
    <w:rsid w:val="00705126"/>
    <w:rsid w:val="00705351"/>
    <w:rsid w:val="00705552"/>
    <w:rsid w:val="007057D4"/>
    <w:rsid w:val="00705999"/>
    <w:rsid w:val="0070624C"/>
    <w:rsid w:val="00706262"/>
    <w:rsid w:val="00706923"/>
    <w:rsid w:val="00706B63"/>
    <w:rsid w:val="00706BE4"/>
    <w:rsid w:val="00706DF3"/>
    <w:rsid w:val="00707125"/>
    <w:rsid w:val="00707240"/>
    <w:rsid w:val="0070725D"/>
    <w:rsid w:val="00707289"/>
    <w:rsid w:val="007076B3"/>
    <w:rsid w:val="00707AA6"/>
    <w:rsid w:val="00707B4C"/>
    <w:rsid w:val="00707C84"/>
    <w:rsid w:val="00707CC4"/>
    <w:rsid w:val="007102EA"/>
    <w:rsid w:val="0071062A"/>
    <w:rsid w:val="0071079A"/>
    <w:rsid w:val="00710AD8"/>
    <w:rsid w:val="00711172"/>
    <w:rsid w:val="00711282"/>
    <w:rsid w:val="007112B7"/>
    <w:rsid w:val="0071138F"/>
    <w:rsid w:val="007117A5"/>
    <w:rsid w:val="007117C4"/>
    <w:rsid w:val="00711B8A"/>
    <w:rsid w:val="00711C11"/>
    <w:rsid w:val="0071200A"/>
    <w:rsid w:val="00712328"/>
    <w:rsid w:val="0071244A"/>
    <w:rsid w:val="007127F0"/>
    <w:rsid w:val="0071287D"/>
    <w:rsid w:val="00712A00"/>
    <w:rsid w:val="00712AB1"/>
    <w:rsid w:val="00712B7E"/>
    <w:rsid w:val="00712CB2"/>
    <w:rsid w:val="00712F70"/>
    <w:rsid w:val="00713117"/>
    <w:rsid w:val="00713383"/>
    <w:rsid w:val="00713823"/>
    <w:rsid w:val="00713AAD"/>
    <w:rsid w:val="00713DB8"/>
    <w:rsid w:val="007141EC"/>
    <w:rsid w:val="00714652"/>
    <w:rsid w:val="0071473E"/>
    <w:rsid w:val="0071495E"/>
    <w:rsid w:val="00714A2D"/>
    <w:rsid w:val="00714AAC"/>
    <w:rsid w:val="00714D89"/>
    <w:rsid w:val="00714E13"/>
    <w:rsid w:val="00714EB6"/>
    <w:rsid w:val="0071516D"/>
    <w:rsid w:val="0071539A"/>
    <w:rsid w:val="0071572F"/>
    <w:rsid w:val="00715BFF"/>
    <w:rsid w:val="0071600F"/>
    <w:rsid w:val="007163D6"/>
    <w:rsid w:val="007164E8"/>
    <w:rsid w:val="007165DA"/>
    <w:rsid w:val="007166FE"/>
    <w:rsid w:val="007171A6"/>
    <w:rsid w:val="00717506"/>
    <w:rsid w:val="007176B0"/>
    <w:rsid w:val="007178EB"/>
    <w:rsid w:val="00717A19"/>
    <w:rsid w:val="00717EFB"/>
    <w:rsid w:val="00720218"/>
    <w:rsid w:val="0072023A"/>
    <w:rsid w:val="00720305"/>
    <w:rsid w:val="00720686"/>
    <w:rsid w:val="00720690"/>
    <w:rsid w:val="00720A39"/>
    <w:rsid w:val="00720A7B"/>
    <w:rsid w:val="00720C2E"/>
    <w:rsid w:val="00721302"/>
    <w:rsid w:val="0072163C"/>
    <w:rsid w:val="00721695"/>
    <w:rsid w:val="00721747"/>
    <w:rsid w:val="007217C9"/>
    <w:rsid w:val="00721AD9"/>
    <w:rsid w:val="00721E61"/>
    <w:rsid w:val="0072238D"/>
    <w:rsid w:val="00722C4B"/>
    <w:rsid w:val="00722FF9"/>
    <w:rsid w:val="00723046"/>
    <w:rsid w:val="0072304E"/>
    <w:rsid w:val="007234FC"/>
    <w:rsid w:val="007238B5"/>
    <w:rsid w:val="00723912"/>
    <w:rsid w:val="00723985"/>
    <w:rsid w:val="00723B7A"/>
    <w:rsid w:val="00723E0C"/>
    <w:rsid w:val="00723EFF"/>
    <w:rsid w:val="00723FD3"/>
    <w:rsid w:val="0072400D"/>
    <w:rsid w:val="0072409D"/>
    <w:rsid w:val="00724498"/>
    <w:rsid w:val="007248FE"/>
    <w:rsid w:val="00724A3C"/>
    <w:rsid w:val="00724B64"/>
    <w:rsid w:val="00724F54"/>
    <w:rsid w:val="00725AB2"/>
    <w:rsid w:val="00725B3C"/>
    <w:rsid w:val="00725C41"/>
    <w:rsid w:val="00725D44"/>
    <w:rsid w:val="00725DA2"/>
    <w:rsid w:val="0072659B"/>
    <w:rsid w:val="00726845"/>
    <w:rsid w:val="00726D9E"/>
    <w:rsid w:val="00726FF9"/>
    <w:rsid w:val="00727476"/>
    <w:rsid w:val="007277B6"/>
    <w:rsid w:val="00727928"/>
    <w:rsid w:val="0072792D"/>
    <w:rsid w:val="00727CF2"/>
    <w:rsid w:val="00730569"/>
    <w:rsid w:val="00730A05"/>
    <w:rsid w:val="00730BF9"/>
    <w:rsid w:val="00730E65"/>
    <w:rsid w:val="00730F4A"/>
    <w:rsid w:val="007311DE"/>
    <w:rsid w:val="0073133B"/>
    <w:rsid w:val="0073197D"/>
    <w:rsid w:val="00731B5B"/>
    <w:rsid w:val="00732074"/>
    <w:rsid w:val="0073210B"/>
    <w:rsid w:val="00732316"/>
    <w:rsid w:val="00732481"/>
    <w:rsid w:val="0073253D"/>
    <w:rsid w:val="00732592"/>
    <w:rsid w:val="007327DF"/>
    <w:rsid w:val="00732ADB"/>
    <w:rsid w:val="00732B0F"/>
    <w:rsid w:val="00732F37"/>
    <w:rsid w:val="00732F8F"/>
    <w:rsid w:val="0073310D"/>
    <w:rsid w:val="007332A3"/>
    <w:rsid w:val="007338A4"/>
    <w:rsid w:val="00733C79"/>
    <w:rsid w:val="00733CA9"/>
    <w:rsid w:val="00733DE3"/>
    <w:rsid w:val="00733DF0"/>
    <w:rsid w:val="00733F4C"/>
    <w:rsid w:val="007343E8"/>
    <w:rsid w:val="00734676"/>
    <w:rsid w:val="007348B7"/>
    <w:rsid w:val="007348EC"/>
    <w:rsid w:val="00734971"/>
    <w:rsid w:val="00734C8E"/>
    <w:rsid w:val="00734D17"/>
    <w:rsid w:val="00734FE8"/>
    <w:rsid w:val="007352F6"/>
    <w:rsid w:val="00735505"/>
    <w:rsid w:val="00735777"/>
    <w:rsid w:val="00735A10"/>
    <w:rsid w:val="00735A65"/>
    <w:rsid w:val="00735ABE"/>
    <w:rsid w:val="00735CFB"/>
    <w:rsid w:val="00735ECE"/>
    <w:rsid w:val="00736045"/>
    <w:rsid w:val="00736DCA"/>
    <w:rsid w:val="007370C1"/>
    <w:rsid w:val="0073718B"/>
    <w:rsid w:val="00737A28"/>
    <w:rsid w:val="00737BD5"/>
    <w:rsid w:val="00737CA1"/>
    <w:rsid w:val="00737CCC"/>
    <w:rsid w:val="00740366"/>
    <w:rsid w:val="007403B4"/>
    <w:rsid w:val="007404C4"/>
    <w:rsid w:val="00740586"/>
    <w:rsid w:val="0074079D"/>
    <w:rsid w:val="00740A53"/>
    <w:rsid w:val="00740AC4"/>
    <w:rsid w:val="0074104F"/>
    <w:rsid w:val="00741868"/>
    <w:rsid w:val="00741CC5"/>
    <w:rsid w:val="00741CE6"/>
    <w:rsid w:val="0074213F"/>
    <w:rsid w:val="00742164"/>
    <w:rsid w:val="0074220A"/>
    <w:rsid w:val="0074233B"/>
    <w:rsid w:val="00742905"/>
    <w:rsid w:val="00742C05"/>
    <w:rsid w:val="00743457"/>
    <w:rsid w:val="0074354A"/>
    <w:rsid w:val="007438E7"/>
    <w:rsid w:val="0074390C"/>
    <w:rsid w:val="00743BCF"/>
    <w:rsid w:val="00743C19"/>
    <w:rsid w:val="00743D05"/>
    <w:rsid w:val="00743E49"/>
    <w:rsid w:val="0074443D"/>
    <w:rsid w:val="0074451B"/>
    <w:rsid w:val="00744A95"/>
    <w:rsid w:val="00744E35"/>
    <w:rsid w:val="00744E4E"/>
    <w:rsid w:val="00744FFB"/>
    <w:rsid w:val="00745A08"/>
    <w:rsid w:val="00745B3C"/>
    <w:rsid w:val="007461B8"/>
    <w:rsid w:val="00746400"/>
    <w:rsid w:val="0074662C"/>
    <w:rsid w:val="00746658"/>
    <w:rsid w:val="00746682"/>
    <w:rsid w:val="00746763"/>
    <w:rsid w:val="0074695B"/>
    <w:rsid w:val="00746E42"/>
    <w:rsid w:val="00746FD6"/>
    <w:rsid w:val="0074710C"/>
    <w:rsid w:val="00747541"/>
    <w:rsid w:val="0074766C"/>
    <w:rsid w:val="00747849"/>
    <w:rsid w:val="0074792E"/>
    <w:rsid w:val="00747AED"/>
    <w:rsid w:val="00747CFE"/>
    <w:rsid w:val="00747FE8"/>
    <w:rsid w:val="00750614"/>
    <w:rsid w:val="00750687"/>
    <w:rsid w:val="007507D6"/>
    <w:rsid w:val="00750B4E"/>
    <w:rsid w:val="00750C77"/>
    <w:rsid w:val="00750E4B"/>
    <w:rsid w:val="00750EB4"/>
    <w:rsid w:val="007513D2"/>
    <w:rsid w:val="0075149F"/>
    <w:rsid w:val="007518C1"/>
    <w:rsid w:val="0075197D"/>
    <w:rsid w:val="00751A75"/>
    <w:rsid w:val="00751E53"/>
    <w:rsid w:val="00751EB5"/>
    <w:rsid w:val="007520DD"/>
    <w:rsid w:val="0075250C"/>
    <w:rsid w:val="00752635"/>
    <w:rsid w:val="0075283E"/>
    <w:rsid w:val="0075293E"/>
    <w:rsid w:val="00752BFF"/>
    <w:rsid w:val="00752D23"/>
    <w:rsid w:val="00753462"/>
    <w:rsid w:val="0075356A"/>
    <w:rsid w:val="007538FF"/>
    <w:rsid w:val="00753A19"/>
    <w:rsid w:val="00753A44"/>
    <w:rsid w:val="00753E5C"/>
    <w:rsid w:val="00753EAD"/>
    <w:rsid w:val="00754579"/>
    <w:rsid w:val="00754658"/>
    <w:rsid w:val="0075474E"/>
    <w:rsid w:val="00754776"/>
    <w:rsid w:val="007551E0"/>
    <w:rsid w:val="00755398"/>
    <w:rsid w:val="0075541F"/>
    <w:rsid w:val="00755625"/>
    <w:rsid w:val="007559CF"/>
    <w:rsid w:val="00755B62"/>
    <w:rsid w:val="00755B7C"/>
    <w:rsid w:val="007560ED"/>
    <w:rsid w:val="007561BD"/>
    <w:rsid w:val="0075625C"/>
    <w:rsid w:val="00756919"/>
    <w:rsid w:val="0075696A"/>
    <w:rsid w:val="00756A30"/>
    <w:rsid w:val="00757256"/>
    <w:rsid w:val="00757369"/>
    <w:rsid w:val="0075748F"/>
    <w:rsid w:val="0075758B"/>
    <w:rsid w:val="007576EB"/>
    <w:rsid w:val="00757762"/>
    <w:rsid w:val="007579F6"/>
    <w:rsid w:val="00757BEA"/>
    <w:rsid w:val="00757F13"/>
    <w:rsid w:val="00757F4A"/>
    <w:rsid w:val="0076015E"/>
    <w:rsid w:val="007602BB"/>
    <w:rsid w:val="0076035F"/>
    <w:rsid w:val="007603F9"/>
    <w:rsid w:val="0076052B"/>
    <w:rsid w:val="00760ADA"/>
    <w:rsid w:val="00760AF1"/>
    <w:rsid w:val="00760B98"/>
    <w:rsid w:val="00760CA4"/>
    <w:rsid w:val="00760E62"/>
    <w:rsid w:val="00760FD8"/>
    <w:rsid w:val="007612B6"/>
    <w:rsid w:val="0076130E"/>
    <w:rsid w:val="00761598"/>
    <w:rsid w:val="007615A4"/>
    <w:rsid w:val="00761722"/>
    <w:rsid w:val="00761943"/>
    <w:rsid w:val="00761E1F"/>
    <w:rsid w:val="007622FA"/>
    <w:rsid w:val="007623FA"/>
    <w:rsid w:val="0076246A"/>
    <w:rsid w:val="00762505"/>
    <w:rsid w:val="00762BC3"/>
    <w:rsid w:val="00762C1E"/>
    <w:rsid w:val="00762F59"/>
    <w:rsid w:val="007631D7"/>
    <w:rsid w:val="007631EB"/>
    <w:rsid w:val="00763372"/>
    <w:rsid w:val="00763426"/>
    <w:rsid w:val="0076365D"/>
    <w:rsid w:val="00763B76"/>
    <w:rsid w:val="00763F91"/>
    <w:rsid w:val="0076422A"/>
    <w:rsid w:val="0076424C"/>
    <w:rsid w:val="00764261"/>
    <w:rsid w:val="0076447A"/>
    <w:rsid w:val="00764FBC"/>
    <w:rsid w:val="0076546D"/>
    <w:rsid w:val="00765664"/>
    <w:rsid w:val="007656BC"/>
    <w:rsid w:val="0076587D"/>
    <w:rsid w:val="00765EC6"/>
    <w:rsid w:val="00765EDF"/>
    <w:rsid w:val="00766024"/>
    <w:rsid w:val="00766239"/>
    <w:rsid w:val="00766363"/>
    <w:rsid w:val="00766584"/>
    <w:rsid w:val="007668E7"/>
    <w:rsid w:val="00766F38"/>
    <w:rsid w:val="00767288"/>
    <w:rsid w:val="0076756E"/>
    <w:rsid w:val="00767E63"/>
    <w:rsid w:val="00770263"/>
    <w:rsid w:val="007704A9"/>
    <w:rsid w:val="007705E2"/>
    <w:rsid w:val="0077085C"/>
    <w:rsid w:val="00770936"/>
    <w:rsid w:val="00770F05"/>
    <w:rsid w:val="00771042"/>
    <w:rsid w:val="0077109A"/>
    <w:rsid w:val="007710D1"/>
    <w:rsid w:val="007713C6"/>
    <w:rsid w:val="007717AC"/>
    <w:rsid w:val="00771862"/>
    <w:rsid w:val="0077231D"/>
    <w:rsid w:val="007725CD"/>
    <w:rsid w:val="00772609"/>
    <w:rsid w:val="00772976"/>
    <w:rsid w:val="00772BB9"/>
    <w:rsid w:val="00772E37"/>
    <w:rsid w:val="007731E1"/>
    <w:rsid w:val="00773373"/>
    <w:rsid w:val="007736D1"/>
    <w:rsid w:val="00773962"/>
    <w:rsid w:val="00773C4C"/>
    <w:rsid w:val="00774223"/>
    <w:rsid w:val="00774264"/>
    <w:rsid w:val="0077434C"/>
    <w:rsid w:val="00774372"/>
    <w:rsid w:val="0077473B"/>
    <w:rsid w:val="00774867"/>
    <w:rsid w:val="00774D5A"/>
    <w:rsid w:val="00775042"/>
    <w:rsid w:val="00776CD5"/>
    <w:rsid w:val="0077736C"/>
    <w:rsid w:val="00777A55"/>
    <w:rsid w:val="00777AF3"/>
    <w:rsid w:val="00780056"/>
    <w:rsid w:val="007801AB"/>
    <w:rsid w:val="007802CB"/>
    <w:rsid w:val="00780561"/>
    <w:rsid w:val="0078063B"/>
    <w:rsid w:val="00780B33"/>
    <w:rsid w:val="007815E2"/>
    <w:rsid w:val="00781990"/>
    <w:rsid w:val="00781C94"/>
    <w:rsid w:val="00782021"/>
    <w:rsid w:val="00782086"/>
    <w:rsid w:val="0078217C"/>
    <w:rsid w:val="00782348"/>
    <w:rsid w:val="007829FB"/>
    <w:rsid w:val="00782B62"/>
    <w:rsid w:val="00782D27"/>
    <w:rsid w:val="00782FA8"/>
    <w:rsid w:val="00782FAB"/>
    <w:rsid w:val="007831BC"/>
    <w:rsid w:val="0078325E"/>
    <w:rsid w:val="0078344B"/>
    <w:rsid w:val="007835C8"/>
    <w:rsid w:val="007837A5"/>
    <w:rsid w:val="00783A27"/>
    <w:rsid w:val="00783C05"/>
    <w:rsid w:val="00783DCF"/>
    <w:rsid w:val="00783DE9"/>
    <w:rsid w:val="00783EBD"/>
    <w:rsid w:val="00784135"/>
    <w:rsid w:val="0078432C"/>
    <w:rsid w:val="00784792"/>
    <w:rsid w:val="00784898"/>
    <w:rsid w:val="007848B6"/>
    <w:rsid w:val="007848C2"/>
    <w:rsid w:val="00784A2C"/>
    <w:rsid w:val="00784B5A"/>
    <w:rsid w:val="007850C8"/>
    <w:rsid w:val="00785107"/>
    <w:rsid w:val="00785257"/>
    <w:rsid w:val="00785342"/>
    <w:rsid w:val="00785388"/>
    <w:rsid w:val="007857A1"/>
    <w:rsid w:val="00785AB3"/>
    <w:rsid w:val="00785AD8"/>
    <w:rsid w:val="00785F49"/>
    <w:rsid w:val="0078645C"/>
    <w:rsid w:val="00786515"/>
    <w:rsid w:val="00786562"/>
    <w:rsid w:val="007867AB"/>
    <w:rsid w:val="00786B61"/>
    <w:rsid w:val="00786B6B"/>
    <w:rsid w:val="00786E56"/>
    <w:rsid w:val="00786FD3"/>
    <w:rsid w:val="007870FF"/>
    <w:rsid w:val="00787B51"/>
    <w:rsid w:val="00787BB0"/>
    <w:rsid w:val="00787D1E"/>
    <w:rsid w:val="00787DE8"/>
    <w:rsid w:val="00787EA1"/>
    <w:rsid w:val="00787F19"/>
    <w:rsid w:val="007906B9"/>
    <w:rsid w:val="007907B3"/>
    <w:rsid w:val="00790A56"/>
    <w:rsid w:val="00790C2D"/>
    <w:rsid w:val="00790E75"/>
    <w:rsid w:val="00791367"/>
    <w:rsid w:val="007915B3"/>
    <w:rsid w:val="007916E2"/>
    <w:rsid w:val="00791B9A"/>
    <w:rsid w:val="00791DDA"/>
    <w:rsid w:val="00792077"/>
    <w:rsid w:val="007927D1"/>
    <w:rsid w:val="00792857"/>
    <w:rsid w:val="00792940"/>
    <w:rsid w:val="00792B4A"/>
    <w:rsid w:val="00792C13"/>
    <w:rsid w:val="00792F5C"/>
    <w:rsid w:val="00793073"/>
    <w:rsid w:val="007932AE"/>
    <w:rsid w:val="007933AC"/>
    <w:rsid w:val="007935E8"/>
    <w:rsid w:val="007935EB"/>
    <w:rsid w:val="007937D2"/>
    <w:rsid w:val="00793963"/>
    <w:rsid w:val="00793A60"/>
    <w:rsid w:val="00793C23"/>
    <w:rsid w:val="00793CC4"/>
    <w:rsid w:val="00793D59"/>
    <w:rsid w:val="00793EE7"/>
    <w:rsid w:val="00793F71"/>
    <w:rsid w:val="00793FB7"/>
    <w:rsid w:val="0079438F"/>
    <w:rsid w:val="007943B8"/>
    <w:rsid w:val="0079455D"/>
    <w:rsid w:val="0079477F"/>
    <w:rsid w:val="00794A3C"/>
    <w:rsid w:val="0079536F"/>
    <w:rsid w:val="00795385"/>
    <w:rsid w:val="00795437"/>
    <w:rsid w:val="0079595F"/>
    <w:rsid w:val="00795B42"/>
    <w:rsid w:val="00795F7E"/>
    <w:rsid w:val="00796452"/>
    <w:rsid w:val="00796C8A"/>
    <w:rsid w:val="00796CFD"/>
    <w:rsid w:val="00796FF3"/>
    <w:rsid w:val="00797267"/>
    <w:rsid w:val="007973A6"/>
    <w:rsid w:val="007974BA"/>
    <w:rsid w:val="00797678"/>
    <w:rsid w:val="007976E1"/>
    <w:rsid w:val="0079791C"/>
    <w:rsid w:val="00797E27"/>
    <w:rsid w:val="00797E39"/>
    <w:rsid w:val="00797FC9"/>
    <w:rsid w:val="007A07E1"/>
    <w:rsid w:val="007A0C23"/>
    <w:rsid w:val="007A0CE0"/>
    <w:rsid w:val="007A0D96"/>
    <w:rsid w:val="007A0F8C"/>
    <w:rsid w:val="007A0FD6"/>
    <w:rsid w:val="007A1174"/>
    <w:rsid w:val="007A1298"/>
    <w:rsid w:val="007A14E9"/>
    <w:rsid w:val="007A1827"/>
    <w:rsid w:val="007A1D7E"/>
    <w:rsid w:val="007A1E28"/>
    <w:rsid w:val="007A1F4D"/>
    <w:rsid w:val="007A27D7"/>
    <w:rsid w:val="007A2C86"/>
    <w:rsid w:val="007A2F92"/>
    <w:rsid w:val="007A347A"/>
    <w:rsid w:val="007A3678"/>
    <w:rsid w:val="007A38DF"/>
    <w:rsid w:val="007A3E67"/>
    <w:rsid w:val="007A400C"/>
    <w:rsid w:val="007A4128"/>
    <w:rsid w:val="007A412F"/>
    <w:rsid w:val="007A458C"/>
    <w:rsid w:val="007A45C4"/>
    <w:rsid w:val="007A482A"/>
    <w:rsid w:val="007A4902"/>
    <w:rsid w:val="007A498D"/>
    <w:rsid w:val="007A4EF7"/>
    <w:rsid w:val="007A5252"/>
    <w:rsid w:val="007A586F"/>
    <w:rsid w:val="007A5B2C"/>
    <w:rsid w:val="007A5B8E"/>
    <w:rsid w:val="007A5CFE"/>
    <w:rsid w:val="007A6018"/>
    <w:rsid w:val="007A625D"/>
    <w:rsid w:val="007A6588"/>
    <w:rsid w:val="007A6800"/>
    <w:rsid w:val="007A6849"/>
    <w:rsid w:val="007A69CF"/>
    <w:rsid w:val="007A6B4D"/>
    <w:rsid w:val="007A6E96"/>
    <w:rsid w:val="007A6F39"/>
    <w:rsid w:val="007A7718"/>
    <w:rsid w:val="007A77ED"/>
    <w:rsid w:val="007A7C38"/>
    <w:rsid w:val="007B006B"/>
    <w:rsid w:val="007B03BD"/>
    <w:rsid w:val="007B0507"/>
    <w:rsid w:val="007B0C91"/>
    <w:rsid w:val="007B0CBB"/>
    <w:rsid w:val="007B0F7C"/>
    <w:rsid w:val="007B1119"/>
    <w:rsid w:val="007B11CC"/>
    <w:rsid w:val="007B1266"/>
    <w:rsid w:val="007B1393"/>
    <w:rsid w:val="007B14B1"/>
    <w:rsid w:val="007B14EB"/>
    <w:rsid w:val="007B15C6"/>
    <w:rsid w:val="007B1734"/>
    <w:rsid w:val="007B1CF8"/>
    <w:rsid w:val="007B234C"/>
    <w:rsid w:val="007B270C"/>
    <w:rsid w:val="007B27C0"/>
    <w:rsid w:val="007B2E1B"/>
    <w:rsid w:val="007B3023"/>
    <w:rsid w:val="007B313F"/>
    <w:rsid w:val="007B349F"/>
    <w:rsid w:val="007B34AE"/>
    <w:rsid w:val="007B370D"/>
    <w:rsid w:val="007B3724"/>
    <w:rsid w:val="007B392B"/>
    <w:rsid w:val="007B39E4"/>
    <w:rsid w:val="007B3B51"/>
    <w:rsid w:val="007B3C49"/>
    <w:rsid w:val="007B3D2C"/>
    <w:rsid w:val="007B3DF2"/>
    <w:rsid w:val="007B3F77"/>
    <w:rsid w:val="007B40A8"/>
    <w:rsid w:val="007B43B0"/>
    <w:rsid w:val="007B452E"/>
    <w:rsid w:val="007B48F6"/>
    <w:rsid w:val="007B4952"/>
    <w:rsid w:val="007B4C1D"/>
    <w:rsid w:val="007B4D07"/>
    <w:rsid w:val="007B4D65"/>
    <w:rsid w:val="007B527D"/>
    <w:rsid w:val="007B528E"/>
    <w:rsid w:val="007B54B2"/>
    <w:rsid w:val="007B5637"/>
    <w:rsid w:val="007B5925"/>
    <w:rsid w:val="007B5931"/>
    <w:rsid w:val="007B5D58"/>
    <w:rsid w:val="007B5E8D"/>
    <w:rsid w:val="007B6079"/>
    <w:rsid w:val="007B6266"/>
    <w:rsid w:val="007B6281"/>
    <w:rsid w:val="007B64BB"/>
    <w:rsid w:val="007B658E"/>
    <w:rsid w:val="007B673F"/>
    <w:rsid w:val="007B7065"/>
    <w:rsid w:val="007B7087"/>
    <w:rsid w:val="007B7141"/>
    <w:rsid w:val="007B777A"/>
    <w:rsid w:val="007B7801"/>
    <w:rsid w:val="007B7854"/>
    <w:rsid w:val="007B7B35"/>
    <w:rsid w:val="007B7E19"/>
    <w:rsid w:val="007B7E8F"/>
    <w:rsid w:val="007B7EEB"/>
    <w:rsid w:val="007C0220"/>
    <w:rsid w:val="007C046E"/>
    <w:rsid w:val="007C0CFF"/>
    <w:rsid w:val="007C0E50"/>
    <w:rsid w:val="007C1200"/>
    <w:rsid w:val="007C12BF"/>
    <w:rsid w:val="007C153F"/>
    <w:rsid w:val="007C1575"/>
    <w:rsid w:val="007C1627"/>
    <w:rsid w:val="007C1641"/>
    <w:rsid w:val="007C1816"/>
    <w:rsid w:val="007C1AB8"/>
    <w:rsid w:val="007C1B4E"/>
    <w:rsid w:val="007C1C56"/>
    <w:rsid w:val="007C20F3"/>
    <w:rsid w:val="007C21E1"/>
    <w:rsid w:val="007C2669"/>
    <w:rsid w:val="007C282B"/>
    <w:rsid w:val="007C29C6"/>
    <w:rsid w:val="007C2E27"/>
    <w:rsid w:val="007C2E86"/>
    <w:rsid w:val="007C3545"/>
    <w:rsid w:val="007C35FB"/>
    <w:rsid w:val="007C3A33"/>
    <w:rsid w:val="007C3EAB"/>
    <w:rsid w:val="007C4373"/>
    <w:rsid w:val="007C44EF"/>
    <w:rsid w:val="007C4863"/>
    <w:rsid w:val="007C4C96"/>
    <w:rsid w:val="007C4FE5"/>
    <w:rsid w:val="007C50C9"/>
    <w:rsid w:val="007C52CD"/>
    <w:rsid w:val="007C5931"/>
    <w:rsid w:val="007C593C"/>
    <w:rsid w:val="007C5A78"/>
    <w:rsid w:val="007C5A81"/>
    <w:rsid w:val="007C5BAE"/>
    <w:rsid w:val="007C5BFA"/>
    <w:rsid w:val="007C62E9"/>
    <w:rsid w:val="007C659C"/>
    <w:rsid w:val="007C65CF"/>
    <w:rsid w:val="007C6670"/>
    <w:rsid w:val="007C6AF4"/>
    <w:rsid w:val="007C6CAF"/>
    <w:rsid w:val="007C6E05"/>
    <w:rsid w:val="007C6E29"/>
    <w:rsid w:val="007C71D0"/>
    <w:rsid w:val="007C72F9"/>
    <w:rsid w:val="007C771F"/>
    <w:rsid w:val="007C7994"/>
    <w:rsid w:val="007C7C6B"/>
    <w:rsid w:val="007C7D81"/>
    <w:rsid w:val="007C7FCB"/>
    <w:rsid w:val="007C7FD4"/>
    <w:rsid w:val="007D041C"/>
    <w:rsid w:val="007D044C"/>
    <w:rsid w:val="007D0589"/>
    <w:rsid w:val="007D088A"/>
    <w:rsid w:val="007D08BE"/>
    <w:rsid w:val="007D0985"/>
    <w:rsid w:val="007D0CF0"/>
    <w:rsid w:val="007D0E75"/>
    <w:rsid w:val="007D0FC2"/>
    <w:rsid w:val="007D1623"/>
    <w:rsid w:val="007D1727"/>
    <w:rsid w:val="007D1A79"/>
    <w:rsid w:val="007D1CCB"/>
    <w:rsid w:val="007D1E7D"/>
    <w:rsid w:val="007D2008"/>
    <w:rsid w:val="007D25A2"/>
    <w:rsid w:val="007D282C"/>
    <w:rsid w:val="007D2AB8"/>
    <w:rsid w:val="007D2B02"/>
    <w:rsid w:val="007D2ECD"/>
    <w:rsid w:val="007D2F2B"/>
    <w:rsid w:val="007D2FDC"/>
    <w:rsid w:val="007D31AF"/>
    <w:rsid w:val="007D335A"/>
    <w:rsid w:val="007D34D3"/>
    <w:rsid w:val="007D3974"/>
    <w:rsid w:val="007D3B40"/>
    <w:rsid w:val="007D3BBE"/>
    <w:rsid w:val="007D3BEC"/>
    <w:rsid w:val="007D3D22"/>
    <w:rsid w:val="007D3EEA"/>
    <w:rsid w:val="007D44DC"/>
    <w:rsid w:val="007D4544"/>
    <w:rsid w:val="007D488A"/>
    <w:rsid w:val="007D48D1"/>
    <w:rsid w:val="007D4914"/>
    <w:rsid w:val="007D4967"/>
    <w:rsid w:val="007D4A74"/>
    <w:rsid w:val="007D519F"/>
    <w:rsid w:val="007D54A6"/>
    <w:rsid w:val="007D573B"/>
    <w:rsid w:val="007D581C"/>
    <w:rsid w:val="007D5F93"/>
    <w:rsid w:val="007D64B4"/>
    <w:rsid w:val="007D67FA"/>
    <w:rsid w:val="007D6906"/>
    <w:rsid w:val="007D692A"/>
    <w:rsid w:val="007D6FB8"/>
    <w:rsid w:val="007D7663"/>
    <w:rsid w:val="007D768C"/>
    <w:rsid w:val="007D76B2"/>
    <w:rsid w:val="007D7782"/>
    <w:rsid w:val="007D7BA0"/>
    <w:rsid w:val="007D7D79"/>
    <w:rsid w:val="007E03DB"/>
    <w:rsid w:val="007E04EB"/>
    <w:rsid w:val="007E0A2F"/>
    <w:rsid w:val="007E0CE6"/>
    <w:rsid w:val="007E0D20"/>
    <w:rsid w:val="007E10DB"/>
    <w:rsid w:val="007E111D"/>
    <w:rsid w:val="007E165C"/>
    <w:rsid w:val="007E18AE"/>
    <w:rsid w:val="007E1B18"/>
    <w:rsid w:val="007E1E8B"/>
    <w:rsid w:val="007E1EF8"/>
    <w:rsid w:val="007E1F05"/>
    <w:rsid w:val="007E2222"/>
    <w:rsid w:val="007E23DF"/>
    <w:rsid w:val="007E2533"/>
    <w:rsid w:val="007E26E1"/>
    <w:rsid w:val="007E27BE"/>
    <w:rsid w:val="007E2C97"/>
    <w:rsid w:val="007E2EA5"/>
    <w:rsid w:val="007E3035"/>
    <w:rsid w:val="007E31BE"/>
    <w:rsid w:val="007E35B7"/>
    <w:rsid w:val="007E3885"/>
    <w:rsid w:val="007E4343"/>
    <w:rsid w:val="007E43A8"/>
    <w:rsid w:val="007E47F9"/>
    <w:rsid w:val="007E4DC1"/>
    <w:rsid w:val="007E5024"/>
    <w:rsid w:val="007E519F"/>
    <w:rsid w:val="007E5445"/>
    <w:rsid w:val="007E568D"/>
    <w:rsid w:val="007E5739"/>
    <w:rsid w:val="007E58BA"/>
    <w:rsid w:val="007E5E1B"/>
    <w:rsid w:val="007E5FD8"/>
    <w:rsid w:val="007E61A9"/>
    <w:rsid w:val="007E63F7"/>
    <w:rsid w:val="007E67E4"/>
    <w:rsid w:val="007E6A73"/>
    <w:rsid w:val="007E6ABF"/>
    <w:rsid w:val="007E6CF8"/>
    <w:rsid w:val="007E6E09"/>
    <w:rsid w:val="007E6F3B"/>
    <w:rsid w:val="007E7047"/>
    <w:rsid w:val="007E72F6"/>
    <w:rsid w:val="007E7781"/>
    <w:rsid w:val="007E7986"/>
    <w:rsid w:val="007E7AB9"/>
    <w:rsid w:val="007E7BB5"/>
    <w:rsid w:val="007E7C00"/>
    <w:rsid w:val="007E7C89"/>
    <w:rsid w:val="007E7D70"/>
    <w:rsid w:val="007E7D95"/>
    <w:rsid w:val="007E7F12"/>
    <w:rsid w:val="007F03AB"/>
    <w:rsid w:val="007F03C3"/>
    <w:rsid w:val="007F0508"/>
    <w:rsid w:val="007F051D"/>
    <w:rsid w:val="007F074B"/>
    <w:rsid w:val="007F0A28"/>
    <w:rsid w:val="007F0ED7"/>
    <w:rsid w:val="007F0F20"/>
    <w:rsid w:val="007F13EA"/>
    <w:rsid w:val="007F18D8"/>
    <w:rsid w:val="007F190E"/>
    <w:rsid w:val="007F1D80"/>
    <w:rsid w:val="007F1F2E"/>
    <w:rsid w:val="007F22F6"/>
    <w:rsid w:val="007F235E"/>
    <w:rsid w:val="007F2583"/>
    <w:rsid w:val="007F2C93"/>
    <w:rsid w:val="007F2F38"/>
    <w:rsid w:val="007F2F55"/>
    <w:rsid w:val="007F3022"/>
    <w:rsid w:val="007F302C"/>
    <w:rsid w:val="007F333D"/>
    <w:rsid w:val="007F33F9"/>
    <w:rsid w:val="007F3740"/>
    <w:rsid w:val="007F3F23"/>
    <w:rsid w:val="007F40FD"/>
    <w:rsid w:val="007F43B6"/>
    <w:rsid w:val="007F4526"/>
    <w:rsid w:val="007F46C7"/>
    <w:rsid w:val="007F4915"/>
    <w:rsid w:val="007F49DA"/>
    <w:rsid w:val="007F4E20"/>
    <w:rsid w:val="007F515F"/>
    <w:rsid w:val="007F5237"/>
    <w:rsid w:val="007F5714"/>
    <w:rsid w:val="007F6313"/>
    <w:rsid w:val="007F653E"/>
    <w:rsid w:val="007F6874"/>
    <w:rsid w:val="007F6900"/>
    <w:rsid w:val="007F6AB5"/>
    <w:rsid w:val="007F6DDC"/>
    <w:rsid w:val="007F6FB0"/>
    <w:rsid w:val="007F734A"/>
    <w:rsid w:val="007F7414"/>
    <w:rsid w:val="007F74F2"/>
    <w:rsid w:val="007F7505"/>
    <w:rsid w:val="007F7542"/>
    <w:rsid w:val="007F7F19"/>
    <w:rsid w:val="007F7F6A"/>
    <w:rsid w:val="008000B2"/>
    <w:rsid w:val="008003BF"/>
    <w:rsid w:val="00800550"/>
    <w:rsid w:val="008008D0"/>
    <w:rsid w:val="00800A1B"/>
    <w:rsid w:val="00800A30"/>
    <w:rsid w:val="00800B7C"/>
    <w:rsid w:val="00800B9A"/>
    <w:rsid w:val="00800E62"/>
    <w:rsid w:val="00800F39"/>
    <w:rsid w:val="00800FC2"/>
    <w:rsid w:val="0080120D"/>
    <w:rsid w:val="008015E2"/>
    <w:rsid w:val="0080163B"/>
    <w:rsid w:val="008016FE"/>
    <w:rsid w:val="00801B3F"/>
    <w:rsid w:val="00801D22"/>
    <w:rsid w:val="00802389"/>
    <w:rsid w:val="00802543"/>
    <w:rsid w:val="008025BE"/>
    <w:rsid w:val="00802F29"/>
    <w:rsid w:val="00802F93"/>
    <w:rsid w:val="00803349"/>
    <w:rsid w:val="00803616"/>
    <w:rsid w:val="00803D15"/>
    <w:rsid w:val="00803EFD"/>
    <w:rsid w:val="0080475E"/>
    <w:rsid w:val="0080484F"/>
    <w:rsid w:val="00804B01"/>
    <w:rsid w:val="00805474"/>
    <w:rsid w:val="00805FFD"/>
    <w:rsid w:val="00806A62"/>
    <w:rsid w:val="00806A88"/>
    <w:rsid w:val="00806A9D"/>
    <w:rsid w:val="00806AE9"/>
    <w:rsid w:val="00806C7A"/>
    <w:rsid w:val="00806CE0"/>
    <w:rsid w:val="008071CD"/>
    <w:rsid w:val="008077E3"/>
    <w:rsid w:val="00807903"/>
    <w:rsid w:val="008079C3"/>
    <w:rsid w:val="0081023D"/>
    <w:rsid w:val="008102D1"/>
    <w:rsid w:val="008102E7"/>
    <w:rsid w:val="008105F8"/>
    <w:rsid w:val="00810ABC"/>
    <w:rsid w:val="00810D41"/>
    <w:rsid w:val="00810D62"/>
    <w:rsid w:val="00811184"/>
    <w:rsid w:val="008112D8"/>
    <w:rsid w:val="00811446"/>
    <w:rsid w:val="00811716"/>
    <w:rsid w:val="00811C96"/>
    <w:rsid w:val="008123D7"/>
    <w:rsid w:val="00812910"/>
    <w:rsid w:val="00812E88"/>
    <w:rsid w:val="0081318A"/>
    <w:rsid w:val="0081328B"/>
    <w:rsid w:val="008135BF"/>
    <w:rsid w:val="008135D5"/>
    <w:rsid w:val="00813759"/>
    <w:rsid w:val="008138FD"/>
    <w:rsid w:val="00813C11"/>
    <w:rsid w:val="00813C4A"/>
    <w:rsid w:val="00813CFA"/>
    <w:rsid w:val="00813EFE"/>
    <w:rsid w:val="0081404A"/>
    <w:rsid w:val="0081411B"/>
    <w:rsid w:val="00814266"/>
    <w:rsid w:val="00814466"/>
    <w:rsid w:val="008146DF"/>
    <w:rsid w:val="008146F6"/>
    <w:rsid w:val="0081471D"/>
    <w:rsid w:val="00814C84"/>
    <w:rsid w:val="00814F04"/>
    <w:rsid w:val="00814FAC"/>
    <w:rsid w:val="00815179"/>
    <w:rsid w:val="0081551A"/>
    <w:rsid w:val="008158E6"/>
    <w:rsid w:val="008159C3"/>
    <w:rsid w:val="00816051"/>
    <w:rsid w:val="00816113"/>
    <w:rsid w:val="00816132"/>
    <w:rsid w:val="008162A1"/>
    <w:rsid w:val="0081634F"/>
    <w:rsid w:val="00816638"/>
    <w:rsid w:val="0081681A"/>
    <w:rsid w:val="00816895"/>
    <w:rsid w:val="00816AB1"/>
    <w:rsid w:val="00816B8A"/>
    <w:rsid w:val="00816D38"/>
    <w:rsid w:val="00816FF8"/>
    <w:rsid w:val="0081723A"/>
    <w:rsid w:val="008172AB"/>
    <w:rsid w:val="008173EE"/>
    <w:rsid w:val="0081778D"/>
    <w:rsid w:val="00817D7C"/>
    <w:rsid w:val="00820072"/>
    <w:rsid w:val="008200B1"/>
    <w:rsid w:val="00820198"/>
    <w:rsid w:val="008206C9"/>
    <w:rsid w:val="00820A74"/>
    <w:rsid w:val="00820EA3"/>
    <w:rsid w:val="008211D8"/>
    <w:rsid w:val="008216F1"/>
    <w:rsid w:val="008218C7"/>
    <w:rsid w:val="00822024"/>
    <w:rsid w:val="00822164"/>
    <w:rsid w:val="008223C3"/>
    <w:rsid w:val="00822625"/>
    <w:rsid w:val="00822739"/>
    <w:rsid w:val="00822843"/>
    <w:rsid w:val="00822985"/>
    <w:rsid w:val="008229F7"/>
    <w:rsid w:val="00822AAD"/>
    <w:rsid w:val="00822AE0"/>
    <w:rsid w:val="00822D3D"/>
    <w:rsid w:val="00822E65"/>
    <w:rsid w:val="00823960"/>
    <w:rsid w:val="00823C7A"/>
    <w:rsid w:val="00823D00"/>
    <w:rsid w:val="00823E56"/>
    <w:rsid w:val="00824174"/>
    <w:rsid w:val="00824356"/>
    <w:rsid w:val="0082464C"/>
    <w:rsid w:val="008248E9"/>
    <w:rsid w:val="00824C53"/>
    <w:rsid w:val="00824DEC"/>
    <w:rsid w:val="0082571C"/>
    <w:rsid w:val="00825852"/>
    <w:rsid w:val="00825A57"/>
    <w:rsid w:val="00825B51"/>
    <w:rsid w:val="00825E10"/>
    <w:rsid w:val="00826266"/>
    <w:rsid w:val="00826330"/>
    <w:rsid w:val="00826402"/>
    <w:rsid w:val="008267CA"/>
    <w:rsid w:val="00826C8C"/>
    <w:rsid w:val="00826DF5"/>
    <w:rsid w:val="00827020"/>
    <w:rsid w:val="008273D4"/>
    <w:rsid w:val="00827420"/>
    <w:rsid w:val="00827429"/>
    <w:rsid w:val="00827733"/>
    <w:rsid w:val="00827A88"/>
    <w:rsid w:val="00827CE2"/>
    <w:rsid w:val="00827E99"/>
    <w:rsid w:val="00830144"/>
    <w:rsid w:val="00830191"/>
    <w:rsid w:val="0083086F"/>
    <w:rsid w:val="00830908"/>
    <w:rsid w:val="00830937"/>
    <w:rsid w:val="0083094D"/>
    <w:rsid w:val="00830A63"/>
    <w:rsid w:val="00830B19"/>
    <w:rsid w:val="00830D4B"/>
    <w:rsid w:val="00830E46"/>
    <w:rsid w:val="00830F21"/>
    <w:rsid w:val="00830F54"/>
    <w:rsid w:val="00831043"/>
    <w:rsid w:val="0083106D"/>
    <w:rsid w:val="008310A7"/>
    <w:rsid w:val="00831414"/>
    <w:rsid w:val="0083199A"/>
    <w:rsid w:val="00831A29"/>
    <w:rsid w:val="00831A85"/>
    <w:rsid w:val="00831C5A"/>
    <w:rsid w:val="00831D0F"/>
    <w:rsid w:val="0083207B"/>
    <w:rsid w:val="00832117"/>
    <w:rsid w:val="008321A7"/>
    <w:rsid w:val="00832212"/>
    <w:rsid w:val="00832233"/>
    <w:rsid w:val="008328A7"/>
    <w:rsid w:val="008328B1"/>
    <w:rsid w:val="008328B8"/>
    <w:rsid w:val="008329E6"/>
    <w:rsid w:val="00832C28"/>
    <w:rsid w:val="00832D17"/>
    <w:rsid w:val="008331C2"/>
    <w:rsid w:val="00833354"/>
    <w:rsid w:val="00833432"/>
    <w:rsid w:val="008337FD"/>
    <w:rsid w:val="00833D8D"/>
    <w:rsid w:val="008343DB"/>
    <w:rsid w:val="008343E8"/>
    <w:rsid w:val="008344CB"/>
    <w:rsid w:val="0083453B"/>
    <w:rsid w:val="00834707"/>
    <w:rsid w:val="0083472E"/>
    <w:rsid w:val="008347D5"/>
    <w:rsid w:val="00834BEA"/>
    <w:rsid w:val="00834D4F"/>
    <w:rsid w:val="00834F94"/>
    <w:rsid w:val="0083500D"/>
    <w:rsid w:val="0083524B"/>
    <w:rsid w:val="00835834"/>
    <w:rsid w:val="00835842"/>
    <w:rsid w:val="00835F0B"/>
    <w:rsid w:val="00836288"/>
    <w:rsid w:val="00836296"/>
    <w:rsid w:val="008362FA"/>
    <w:rsid w:val="00836368"/>
    <w:rsid w:val="0083642E"/>
    <w:rsid w:val="0083650A"/>
    <w:rsid w:val="00836944"/>
    <w:rsid w:val="008369F7"/>
    <w:rsid w:val="00836A58"/>
    <w:rsid w:val="00836FAF"/>
    <w:rsid w:val="00837346"/>
    <w:rsid w:val="00837478"/>
    <w:rsid w:val="00837A0F"/>
    <w:rsid w:val="00837E4D"/>
    <w:rsid w:val="00837F2C"/>
    <w:rsid w:val="00837FBD"/>
    <w:rsid w:val="0084013F"/>
    <w:rsid w:val="008403AD"/>
    <w:rsid w:val="008404A0"/>
    <w:rsid w:val="0084060D"/>
    <w:rsid w:val="00840C2B"/>
    <w:rsid w:val="00840CBB"/>
    <w:rsid w:val="00841489"/>
    <w:rsid w:val="00841914"/>
    <w:rsid w:val="00841999"/>
    <w:rsid w:val="00841A33"/>
    <w:rsid w:val="00841AD4"/>
    <w:rsid w:val="00841DD0"/>
    <w:rsid w:val="0084212A"/>
    <w:rsid w:val="00842305"/>
    <w:rsid w:val="00842885"/>
    <w:rsid w:val="008429FB"/>
    <w:rsid w:val="00842C46"/>
    <w:rsid w:val="00842C6C"/>
    <w:rsid w:val="00842D8E"/>
    <w:rsid w:val="008430BA"/>
    <w:rsid w:val="00843287"/>
    <w:rsid w:val="008434DC"/>
    <w:rsid w:val="008435D9"/>
    <w:rsid w:val="0084388A"/>
    <w:rsid w:val="008439C9"/>
    <w:rsid w:val="0084417C"/>
    <w:rsid w:val="008446CB"/>
    <w:rsid w:val="0084475D"/>
    <w:rsid w:val="008447C2"/>
    <w:rsid w:val="0084483D"/>
    <w:rsid w:val="00844D54"/>
    <w:rsid w:val="00844EF0"/>
    <w:rsid w:val="00845288"/>
    <w:rsid w:val="00845765"/>
    <w:rsid w:val="00845B42"/>
    <w:rsid w:val="00845E56"/>
    <w:rsid w:val="00846124"/>
    <w:rsid w:val="00846207"/>
    <w:rsid w:val="0084630B"/>
    <w:rsid w:val="00846329"/>
    <w:rsid w:val="008464E1"/>
    <w:rsid w:val="00846599"/>
    <w:rsid w:val="0084683C"/>
    <w:rsid w:val="00846A32"/>
    <w:rsid w:val="00846E53"/>
    <w:rsid w:val="00847C0B"/>
    <w:rsid w:val="00847C79"/>
    <w:rsid w:val="0085035B"/>
    <w:rsid w:val="008504A8"/>
    <w:rsid w:val="0085060C"/>
    <w:rsid w:val="008506B6"/>
    <w:rsid w:val="008506C2"/>
    <w:rsid w:val="008506E5"/>
    <w:rsid w:val="0085071B"/>
    <w:rsid w:val="008508BA"/>
    <w:rsid w:val="008508EA"/>
    <w:rsid w:val="0085093B"/>
    <w:rsid w:val="0085099C"/>
    <w:rsid w:val="00850B79"/>
    <w:rsid w:val="00850FD8"/>
    <w:rsid w:val="00851072"/>
    <w:rsid w:val="00851616"/>
    <w:rsid w:val="0085197D"/>
    <w:rsid w:val="008519A6"/>
    <w:rsid w:val="0085229F"/>
    <w:rsid w:val="0085236D"/>
    <w:rsid w:val="0085244B"/>
    <w:rsid w:val="008528A7"/>
    <w:rsid w:val="00852A62"/>
    <w:rsid w:val="00852A9E"/>
    <w:rsid w:val="00852B7E"/>
    <w:rsid w:val="00852C9B"/>
    <w:rsid w:val="00852DC9"/>
    <w:rsid w:val="00852E77"/>
    <w:rsid w:val="00852E87"/>
    <w:rsid w:val="0085314F"/>
    <w:rsid w:val="00853220"/>
    <w:rsid w:val="00853278"/>
    <w:rsid w:val="00853342"/>
    <w:rsid w:val="00853362"/>
    <w:rsid w:val="0085354E"/>
    <w:rsid w:val="00853566"/>
    <w:rsid w:val="0085394A"/>
    <w:rsid w:val="00853B01"/>
    <w:rsid w:val="00854476"/>
    <w:rsid w:val="008547C8"/>
    <w:rsid w:val="008547E8"/>
    <w:rsid w:val="008549CC"/>
    <w:rsid w:val="00854CE1"/>
    <w:rsid w:val="0085501A"/>
    <w:rsid w:val="00855093"/>
    <w:rsid w:val="008552F4"/>
    <w:rsid w:val="0085537F"/>
    <w:rsid w:val="0085538E"/>
    <w:rsid w:val="00855400"/>
    <w:rsid w:val="0085540A"/>
    <w:rsid w:val="00855E11"/>
    <w:rsid w:val="00855EA1"/>
    <w:rsid w:val="00855F42"/>
    <w:rsid w:val="008560F4"/>
    <w:rsid w:val="00856165"/>
    <w:rsid w:val="00856452"/>
    <w:rsid w:val="008567DD"/>
    <w:rsid w:val="008569A0"/>
    <w:rsid w:val="00856DDB"/>
    <w:rsid w:val="00857206"/>
    <w:rsid w:val="00857386"/>
    <w:rsid w:val="00857632"/>
    <w:rsid w:val="008576B2"/>
    <w:rsid w:val="00857B97"/>
    <w:rsid w:val="00857D65"/>
    <w:rsid w:val="008601E9"/>
    <w:rsid w:val="00860209"/>
    <w:rsid w:val="00860624"/>
    <w:rsid w:val="0086083D"/>
    <w:rsid w:val="00860902"/>
    <w:rsid w:val="00860973"/>
    <w:rsid w:val="00860ABA"/>
    <w:rsid w:val="00860D8F"/>
    <w:rsid w:val="00861089"/>
    <w:rsid w:val="00861231"/>
    <w:rsid w:val="0086151F"/>
    <w:rsid w:val="008618A7"/>
    <w:rsid w:val="00861E33"/>
    <w:rsid w:val="00861F92"/>
    <w:rsid w:val="00862108"/>
    <w:rsid w:val="008624AD"/>
    <w:rsid w:val="008625B2"/>
    <w:rsid w:val="00862675"/>
    <w:rsid w:val="008626AE"/>
    <w:rsid w:val="00862CA7"/>
    <w:rsid w:val="00862D33"/>
    <w:rsid w:val="00862FFE"/>
    <w:rsid w:val="00863374"/>
    <w:rsid w:val="008633EE"/>
    <w:rsid w:val="008634C4"/>
    <w:rsid w:val="00863534"/>
    <w:rsid w:val="00863660"/>
    <w:rsid w:val="00863735"/>
    <w:rsid w:val="00863974"/>
    <w:rsid w:val="008639FD"/>
    <w:rsid w:val="00863B97"/>
    <w:rsid w:val="00863E08"/>
    <w:rsid w:val="00863EA9"/>
    <w:rsid w:val="00864410"/>
    <w:rsid w:val="0086448D"/>
    <w:rsid w:val="008644F9"/>
    <w:rsid w:val="00864545"/>
    <w:rsid w:val="00864922"/>
    <w:rsid w:val="00864942"/>
    <w:rsid w:val="0086502E"/>
    <w:rsid w:val="0086509C"/>
    <w:rsid w:val="00865144"/>
    <w:rsid w:val="008654DE"/>
    <w:rsid w:val="008656CF"/>
    <w:rsid w:val="0086591A"/>
    <w:rsid w:val="00865925"/>
    <w:rsid w:val="00865AA7"/>
    <w:rsid w:val="00865B51"/>
    <w:rsid w:val="00865D0D"/>
    <w:rsid w:val="0086629D"/>
    <w:rsid w:val="00866738"/>
    <w:rsid w:val="00866A1A"/>
    <w:rsid w:val="008670F6"/>
    <w:rsid w:val="008674CE"/>
    <w:rsid w:val="00867AED"/>
    <w:rsid w:val="00870102"/>
    <w:rsid w:val="0087033D"/>
    <w:rsid w:val="008704FB"/>
    <w:rsid w:val="00870852"/>
    <w:rsid w:val="0087087C"/>
    <w:rsid w:val="00870B4C"/>
    <w:rsid w:val="00870BE2"/>
    <w:rsid w:val="00870C47"/>
    <w:rsid w:val="00871371"/>
    <w:rsid w:val="00871533"/>
    <w:rsid w:val="008717CC"/>
    <w:rsid w:val="00871809"/>
    <w:rsid w:val="00871C1A"/>
    <w:rsid w:val="00871FFF"/>
    <w:rsid w:val="008720F4"/>
    <w:rsid w:val="008721A3"/>
    <w:rsid w:val="008721B7"/>
    <w:rsid w:val="00872489"/>
    <w:rsid w:val="00872513"/>
    <w:rsid w:val="008725B2"/>
    <w:rsid w:val="0087265C"/>
    <w:rsid w:val="0087282C"/>
    <w:rsid w:val="00872AEC"/>
    <w:rsid w:val="00872C7F"/>
    <w:rsid w:val="00872EC9"/>
    <w:rsid w:val="00872F70"/>
    <w:rsid w:val="0087306D"/>
    <w:rsid w:val="008731F5"/>
    <w:rsid w:val="00873236"/>
    <w:rsid w:val="0087326F"/>
    <w:rsid w:val="00873304"/>
    <w:rsid w:val="00873378"/>
    <w:rsid w:val="008733E4"/>
    <w:rsid w:val="0087366D"/>
    <w:rsid w:val="008737AC"/>
    <w:rsid w:val="0087394E"/>
    <w:rsid w:val="00873B91"/>
    <w:rsid w:val="00873C23"/>
    <w:rsid w:val="0087406D"/>
    <w:rsid w:val="0087434D"/>
    <w:rsid w:val="008745EF"/>
    <w:rsid w:val="00874670"/>
    <w:rsid w:val="00874736"/>
    <w:rsid w:val="00874867"/>
    <w:rsid w:val="00874B6E"/>
    <w:rsid w:val="00874D89"/>
    <w:rsid w:val="0087536F"/>
    <w:rsid w:val="008754F9"/>
    <w:rsid w:val="008755AB"/>
    <w:rsid w:val="00875631"/>
    <w:rsid w:val="008758F5"/>
    <w:rsid w:val="00875AB6"/>
    <w:rsid w:val="00875B18"/>
    <w:rsid w:val="00875CC2"/>
    <w:rsid w:val="0087644B"/>
    <w:rsid w:val="00876BE4"/>
    <w:rsid w:val="0087700A"/>
    <w:rsid w:val="008770A1"/>
    <w:rsid w:val="008770E5"/>
    <w:rsid w:val="008772C4"/>
    <w:rsid w:val="008773AF"/>
    <w:rsid w:val="00877552"/>
    <w:rsid w:val="00877601"/>
    <w:rsid w:val="0087760B"/>
    <w:rsid w:val="0087784E"/>
    <w:rsid w:val="008779E4"/>
    <w:rsid w:val="00880004"/>
    <w:rsid w:val="0088012B"/>
    <w:rsid w:val="008801E8"/>
    <w:rsid w:val="0088068F"/>
    <w:rsid w:val="00880801"/>
    <w:rsid w:val="008808F0"/>
    <w:rsid w:val="00880A49"/>
    <w:rsid w:val="00880C36"/>
    <w:rsid w:val="00880D2D"/>
    <w:rsid w:val="00880DF3"/>
    <w:rsid w:val="0088103C"/>
    <w:rsid w:val="00881285"/>
    <w:rsid w:val="008812CA"/>
    <w:rsid w:val="00881685"/>
    <w:rsid w:val="00881C70"/>
    <w:rsid w:val="00881CFA"/>
    <w:rsid w:val="00881DCA"/>
    <w:rsid w:val="00881EDF"/>
    <w:rsid w:val="00882021"/>
    <w:rsid w:val="00882400"/>
    <w:rsid w:val="00882434"/>
    <w:rsid w:val="0088284A"/>
    <w:rsid w:val="008828EB"/>
    <w:rsid w:val="00882B14"/>
    <w:rsid w:val="00882FE1"/>
    <w:rsid w:val="0088320F"/>
    <w:rsid w:val="0088363E"/>
    <w:rsid w:val="00883C13"/>
    <w:rsid w:val="00883C32"/>
    <w:rsid w:val="00883F53"/>
    <w:rsid w:val="00883FB3"/>
    <w:rsid w:val="00883FF9"/>
    <w:rsid w:val="0088429D"/>
    <w:rsid w:val="00884352"/>
    <w:rsid w:val="008843E1"/>
    <w:rsid w:val="00884B4B"/>
    <w:rsid w:val="008853A2"/>
    <w:rsid w:val="008856F5"/>
    <w:rsid w:val="00885823"/>
    <w:rsid w:val="0088597D"/>
    <w:rsid w:val="008859C5"/>
    <w:rsid w:val="00885DF0"/>
    <w:rsid w:val="00886197"/>
    <w:rsid w:val="008869E0"/>
    <w:rsid w:val="00886ABF"/>
    <w:rsid w:val="00886B75"/>
    <w:rsid w:val="00886C65"/>
    <w:rsid w:val="00887037"/>
    <w:rsid w:val="008871E0"/>
    <w:rsid w:val="0088735F"/>
    <w:rsid w:val="008874DE"/>
    <w:rsid w:val="008875D0"/>
    <w:rsid w:val="00887AC7"/>
    <w:rsid w:val="008900D4"/>
    <w:rsid w:val="008902C5"/>
    <w:rsid w:val="008903F6"/>
    <w:rsid w:val="00890733"/>
    <w:rsid w:val="0089079E"/>
    <w:rsid w:val="00890824"/>
    <w:rsid w:val="00890898"/>
    <w:rsid w:val="00890CE6"/>
    <w:rsid w:val="00890D82"/>
    <w:rsid w:val="00890FB4"/>
    <w:rsid w:val="00890FC3"/>
    <w:rsid w:val="00891153"/>
    <w:rsid w:val="00891360"/>
    <w:rsid w:val="008914D1"/>
    <w:rsid w:val="008916ED"/>
    <w:rsid w:val="008917F3"/>
    <w:rsid w:val="00891866"/>
    <w:rsid w:val="00891A12"/>
    <w:rsid w:val="00891BCA"/>
    <w:rsid w:val="00891DE1"/>
    <w:rsid w:val="00891F0B"/>
    <w:rsid w:val="00892082"/>
    <w:rsid w:val="00892330"/>
    <w:rsid w:val="008925AC"/>
    <w:rsid w:val="00892620"/>
    <w:rsid w:val="008927E1"/>
    <w:rsid w:val="00892944"/>
    <w:rsid w:val="00892E45"/>
    <w:rsid w:val="008930DC"/>
    <w:rsid w:val="00893183"/>
    <w:rsid w:val="008932B8"/>
    <w:rsid w:val="008933B7"/>
    <w:rsid w:val="00893519"/>
    <w:rsid w:val="008935C2"/>
    <w:rsid w:val="008936E5"/>
    <w:rsid w:val="008936FD"/>
    <w:rsid w:val="008938B6"/>
    <w:rsid w:val="0089398E"/>
    <w:rsid w:val="00894044"/>
    <w:rsid w:val="0089470C"/>
    <w:rsid w:val="00894790"/>
    <w:rsid w:val="00894BCD"/>
    <w:rsid w:val="00894D45"/>
    <w:rsid w:val="00894D91"/>
    <w:rsid w:val="008955E9"/>
    <w:rsid w:val="008957AD"/>
    <w:rsid w:val="00895830"/>
    <w:rsid w:val="00895D57"/>
    <w:rsid w:val="00896296"/>
    <w:rsid w:val="008963E6"/>
    <w:rsid w:val="00896698"/>
    <w:rsid w:val="00896785"/>
    <w:rsid w:val="00896845"/>
    <w:rsid w:val="00896C70"/>
    <w:rsid w:val="00896E69"/>
    <w:rsid w:val="00896EBB"/>
    <w:rsid w:val="00896ECC"/>
    <w:rsid w:val="00897124"/>
    <w:rsid w:val="00897145"/>
    <w:rsid w:val="00897228"/>
    <w:rsid w:val="00897318"/>
    <w:rsid w:val="0089767E"/>
    <w:rsid w:val="00897859"/>
    <w:rsid w:val="008978E3"/>
    <w:rsid w:val="00897A27"/>
    <w:rsid w:val="00897AD0"/>
    <w:rsid w:val="00897F37"/>
    <w:rsid w:val="008A0175"/>
    <w:rsid w:val="008A060A"/>
    <w:rsid w:val="008A077B"/>
    <w:rsid w:val="008A0796"/>
    <w:rsid w:val="008A0C79"/>
    <w:rsid w:val="008A1041"/>
    <w:rsid w:val="008A15BD"/>
    <w:rsid w:val="008A18EA"/>
    <w:rsid w:val="008A1E10"/>
    <w:rsid w:val="008A1EE8"/>
    <w:rsid w:val="008A1FA6"/>
    <w:rsid w:val="008A20C0"/>
    <w:rsid w:val="008A21E7"/>
    <w:rsid w:val="008A2281"/>
    <w:rsid w:val="008A2572"/>
    <w:rsid w:val="008A28EB"/>
    <w:rsid w:val="008A2912"/>
    <w:rsid w:val="008A29D7"/>
    <w:rsid w:val="008A2B0A"/>
    <w:rsid w:val="008A2CED"/>
    <w:rsid w:val="008A2E79"/>
    <w:rsid w:val="008A2EE3"/>
    <w:rsid w:val="008A2F98"/>
    <w:rsid w:val="008A3251"/>
    <w:rsid w:val="008A3375"/>
    <w:rsid w:val="008A3A54"/>
    <w:rsid w:val="008A3C7C"/>
    <w:rsid w:val="008A3DC8"/>
    <w:rsid w:val="008A3EF8"/>
    <w:rsid w:val="008A4281"/>
    <w:rsid w:val="008A4436"/>
    <w:rsid w:val="008A4517"/>
    <w:rsid w:val="008A45DA"/>
    <w:rsid w:val="008A46DD"/>
    <w:rsid w:val="008A46FF"/>
    <w:rsid w:val="008A48AC"/>
    <w:rsid w:val="008A4DF3"/>
    <w:rsid w:val="008A4E59"/>
    <w:rsid w:val="008A4EEF"/>
    <w:rsid w:val="008A5033"/>
    <w:rsid w:val="008A5150"/>
    <w:rsid w:val="008A51C7"/>
    <w:rsid w:val="008A5390"/>
    <w:rsid w:val="008A5819"/>
    <w:rsid w:val="008A5892"/>
    <w:rsid w:val="008A58CD"/>
    <w:rsid w:val="008A5D97"/>
    <w:rsid w:val="008A5DA7"/>
    <w:rsid w:val="008A5EFF"/>
    <w:rsid w:val="008A6387"/>
    <w:rsid w:val="008A63AA"/>
    <w:rsid w:val="008A6400"/>
    <w:rsid w:val="008A6558"/>
    <w:rsid w:val="008A6571"/>
    <w:rsid w:val="008A6644"/>
    <w:rsid w:val="008A6965"/>
    <w:rsid w:val="008A6A1B"/>
    <w:rsid w:val="008A6A76"/>
    <w:rsid w:val="008A710D"/>
    <w:rsid w:val="008A716E"/>
    <w:rsid w:val="008A732C"/>
    <w:rsid w:val="008A7333"/>
    <w:rsid w:val="008A7348"/>
    <w:rsid w:val="008A7786"/>
    <w:rsid w:val="008A7793"/>
    <w:rsid w:val="008A77ED"/>
    <w:rsid w:val="008A785D"/>
    <w:rsid w:val="008A79D9"/>
    <w:rsid w:val="008A7BE3"/>
    <w:rsid w:val="008A7D7C"/>
    <w:rsid w:val="008B03B9"/>
    <w:rsid w:val="008B03DD"/>
    <w:rsid w:val="008B04C8"/>
    <w:rsid w:val="008B065F"/>
    <w:rsid w:val="008B09AD"/>
    <w:rsid w:val="008B0E63"/>
    <w:rsid w:val="008B11A6"/>
    <w:rsid w:val="008B15A2"/>
    <w:rsid w:val="008B18E3"/>
    <w:rsid w:val="008B19A8"/>
    <w:rsid w:val="008B1DB2"/>
    <w:rsid w:val="008B1DBE"/>
    <w:rsid w:val="008B1F56"/>
    <w:rsid w:val="008B1F73"/>
    <w:rsid w:val="008B227C"/>
    <w:rsid w:val="008B238B"/>
    <w:rsid w:val="008B2461"/>
    <w:rsid w:val="008B287D"/>
    <w:rsid w:val="008B2D5A"/>
    <w:rsid w:val="008B31D4"/>
    <w:rsid w:val="008B325C"/>
    <w:rsid w:val="008B3261"/>
    <w:rsid w:val="008B34BB"/>
    <w:rsid w:val="008B3924"/>
    <w:rsid w:val="008B3ADD"/>
    <w:rsid w:val="008B428D"/>
    <w:rsid w:val="008B462E"/>
    <w:rsid w:val="008B4675"/>
    <w:rsid w:val="008B4725"/>
    <w:rsid w:val="008B477E"/>
    <w:rsid w:val="008B4823"/>
    <w:rsid w:val="008B4A69"/>
    <w:rsid w:val="008B4DE7"/>
    <w:rsid w:val="008B5047"/>
    <w:rsid w:val="008B517A"/>
    <w:rsid w:val="008B5729"/>
    <w:rsid w:val="008B5777"/>
    <w:rsid w:val="008B59E4"/>
    <w:rsid w:val="008B5B90"/>
    <w:rsid w:val="008B5DCC"/>
    <w:rsid w:val="008B5DCF"/>
    <w:rsid w:val="008B5DEB"/>
    <w:rsid w:val="008B5F3B"/>
    <w:rsid w:val="008B68D7"/>
    <w:rsid w:val="008B6CB7"/>
    <w:rsid w:val="008B6F91"/>
    <w:rsid w:val="008B6FAF"/>
    <w:rsid w:val="008B7164"/>
    <w:rsid w:val="008B741A"/>
    <w:rsid w:val="008B7CD1"/>
    <w:rsid w:val="008B7DC9"/>
    <w:rsid w:val="008B7EAA"/>
    <w:rsid w:val="008B7FAD"/>
    <w:rsid w:val="008C00C2"/>
    <w:rsid w:val="008C013F"/>
    <w:rsid w:val="008C018C"/>
    <w:rsid w:val="008C044D"/>
    <w:rsid w:val="008C067E"/>
    <w:rsid w:val="008C0C05"/>
    <w:rsid w:val="008C0C5F"/>
    <w:rsid w:val="008C13A4"/>
    <w:rsid w:val="008C1B32"/>
    <w:rsid w:val="008C1B70"/>
    <w:rsid w:val="008C1CD9"/>
    <w:rsid w:val="008C2003"/>
    <w:rsid w:val="008C2034"/>
    <w:rsid w:val="008C2200"/>
    <w:rsid w:val="008C2344"/>
    <w:rsid w:val="008C2348"/>
    <w:rsid w:val="008C24C0"/>
    <w:rsid w:val="008C2570"/>
    <w:rsid w:val="008C2C0D"/>
    <w:rsid w:val="008C2F7A"/>
    <w:rsid w:val="008C317A"/>
    <w:rsid w:val="008C32CE"/>
    <w:rsid w:val="008C3594"/>
    <w:rsid w:val="008C4443"/>
    <w:rsid w:val="008C4473"/>
    <w:rsid w:val="008C44BB"/>
    <w:rsid w:val="008C4511"/>
    <w:rsid w:val="008C4878"/>
    <w:rsid w:val="008C4A34"/>
    <w:rsid w:val="008C4A83"/>
    <w:rsid w:val="008C55CC"/>
    <w:rsid w:val="008C561E"/>
    <w:rsid w:val="008C5AB9"/>
    <w:rsid w:val="008C5CD0"/>
    <w:rsid w:val="008C5F16"/>
    <w:rsid w:val="008C6077"/>
    <w:rsid w:val="008C6079"/>
    <w:rsid w:val="008C61A8"/>
    <w:rsid w:val="008C6318"/>
    <w:rsid w:val="008C667E"/>
    <w:rsid w:val="008C6F26"/>
    <w:rsid w:val="008C6F82"/>
    <w:rsid w:val="008C6FD5"/>
    <w:rsid w:val="008C7378"/>
    <w:rsid w:val="008C7569"/>
    <w:rsid w:val="008C76BD"/>
    <w:rsid w:val="008C79AA"/>
    <w:rsid w:val="008C7BED"/>
    <w:rsid w:val="008D03C9"/>
    <w:rsid w:val="008D044E"/>
    <w:rsid w:val="008D0559"/>
    <w:rsid w:val="008D05A4"/>
    <w:rsid w:val="008D067B"/>
    <w:rsid w:val="008D0A6E"/>
    <w:rsid w:val="008D0AA7"/>
    <w:rsid w:val="008D143A"/>
    <w:rsid w:val="008D157D"/>
    <w:rsid w:val="008D171B"/>
    <w:rsid w:val="008D1AB6"/>
    <w:rsid w:val="008D1B4F"/>
    <w:rsid w:val="008D1EB7"/>
    <w:rsid w:val="008D20A2"/>
    <w:rsid w:val="008D21AA"/>
    <w:rsid w:val="008D23D7"/>
    <w:rsid w:val="008D252C"/>
    <w:rsid w:val="008D25E5"/>
    <w:rsid w:val="008D266B"/>
    <w:rsid w:val="008D28C1"/>
    <w:rsid w:val="008D2AA9"/>
    <w:rsid w:val="008D2BAC"/>
    <w:rsid w:val="008D30AE"/>
    <w:rsid w:val="008D31E9"/>
    <w:rsid w:val="008D3569"/>
    <w:rsid w:val="008D373E"/>
    <w:rsid w:val="008D38C2"/>
    <w:rsid w:val="008D38FF"/>
    <w:rsid w:val="008D3D3A"/>
    <w:rsid w:val="008D3FB1"/>
    <w:rsid w:val="008D4022"/>
    <w:rsid w:val="008D43B0"/>
    <w:rsid w:val="008D443F"/>
    <w:rsid w:val="008D4766"/>
    <w:rsid w:val="008D48D4"/>
    <w:rsid w:val="008D4A1F"/>
    <w:rsid w:val="008D4C40"/>
    <w:rsid w:val="008D541B"/>
    <w:rsid w:val="008D56D5"/>
    <w:rsid w:val="008D5A29"/>
    <w:rsid w:val="008D5AF0"/>
    <w:rsid w:val="008D5B06"/>
    <w:rsid w:val="008D60D9"/>
    <w:rsid w:val="008D6118"/>
    <w:rsid w:val="008D6171"/>
    <w:rsid w:val="008D68F6"/>
    <w:rsid w:val="008D692A"/>
    <w:rsid w:val="008D69B4"/>
    <w:rsid w:val="008D6B38"/>
    <w:rsid w:val="008D73BB"/>
    <w:rsid w:val="008D73BD"/>
    <w:rsid w:val="008D74C2"/>
    <w:rsid w:val="008D76B2"/>
    <w:rsid w:val="008D7835"/>
    <w:rsid w:val="008D7A94"/>
    <w:rsid w:val="008D7E6C"/>
    <w:rsid w:val="008E005B"/>
    <w:rsid w:val="008E01A8"/>
    <w:rsid w:val="008E0350"/>
    <w:rsid w:val="008E052C"/>
    <w:rsid w:val="008E0539"/>
    <w:rsid w:val="008E067B"/>
    <w:rsid w:val="008E07CA"/>
    <w:rsid w:val="008E09DC"/>
    <w:rsid w:val="008E0BD2"/>
    <w:rsid w:val="008E0D24"/>
    <w:rsid w:val="008E1478"/>
    <w:rsid w:val="008E170D"/>
    <w:rsid w:val="008E178C"/>
    <w:rsid w:val="008E178F"/>
    <w:rsid w:val="008E1D42"/>
    <w:rsid w:val="008E1EBA"/>
    <w:rsid w:val="008E252F"/>
    <w:rsid w:val="008E273F"/>
    <w:rsid w:val="008E2797"/>
    <w:rsid w:val="008E2930"/>
    <w:rsid w:val="008E2B2E"/>
    <w:rsid w:val="008E2CE1"/>
    <w:rsid w:val="008E2FBF"/>
    <w:rsid w:val="008E3029"/>
    <w:rsid w:val="008E3A8D"/>
    <w:rsid w:val="008E3A97"/>
    <w:rsid w:val="008E3CB7"/>
    <w:rsid w:val="008E3CBA"/>
    <w:rsid w:val="008E3D79"/>
    <w:rsid w:val="008E49DA"/>
    <w:rsid w:val="008E4B75"/>
    <w:rsid w:val="008E4DB9"/>
    <w:rsid w:val="008E4E21"/>
    <w:rsid w:val="008E5029"/>
    <w:rsid w:val="008E542B"/>
    <w:rsid w:val="008E5920"/>
    <w:rsid w:val="008E5A6E"/>
    <w:rsid w:val="008E5B9E"/>
    <w:rsid w:val="008E5BE5"/>
    <w:rsid w:val="008E5EAF"/>
    <w:rsid w:val="008E5FEE"/>
    <w:rsid w:val="008E60AE"/>
    <w:rsid w:val="008E6282"/>
    <w:rsid w:val="008E631D"/>
    <w:rsid w:val="008E64E5"/>
    <w:rsid w:val="008E677A"/>
    <w:rsid w:val="008E693E"/>
    <w:rsid w:val="008E6A48"/>
    <w:rsid w:val="008E6ACD"/>
    <w:rsid w:val="008E6B0D"/>
    <w:rsid w:val="008E6C13"/>
    <w:rsid w:val="008E6CCA"/>
    <w:rsid w:val="008E6D8E"/>
    <w:rsid w:val="008E6F2F"/>
    <w:rsid w:val="008E6F6B"/>
    <w:rsid w:val="008E6FD7"/>
    <w:rsid w:val="008E7020"/>
    <w:rsid w:val="008E7345"/>
    <w:rsid w:val="008E769E"/>
    <w:rsid w:val="008E7A05"/>
    <w:rsid w:val="008E7E81"/>
    <w:rsid w:val="008F0259"/>
    <w:rsid w:val="008F0373"/>
    <w:rsid w:val="008F0829"/>
    <w:rsid w:val="008F090F"/>
    <w:rsid w:val="008F10B9"/>
    <w:rsid w:val="008F1281"/>
    <w:rsid w:val="008F13BA"/>
    <w:rsid w:val="008F14B5"/>
    <w:rsid w:val="008F1835"/>
    <w:rsid w:val="008F1AD3"/>
    <w:rsid w:val="008F1B92"/>
    <w:rsid w:val="008F1F3F"/>
    <w:rsid w:val="008F237E"/>
    <w:rsid w:val="008F2384"/>
    <w:rsid w:val="008F2A93"/>
    <w:rsid w:val="008F3032"/>
    <w:rsid w:val="008F307F"/>
    <w:rsid w:val="008F31B2"/>
    <w:rsid w:val="008F34A3"/>
    <w:rsid w:val="008F39A3"/>
    <w:rsid w:val="008F3B84"/>
    <w:rsid w:val="008F4119"/>
    <w:rsid w:val="008F41E3"/>
    <w:rsid w:val="008F45CE"/>
    <w:rsid w:val="008F4BC8"/>
    <w:rsid w:val="008F4DD2"/>
    <w:rsid w:val="008F5036"/>
    <w:rsid w:val="008F5211"/>
    <w:rsid w:val="008F52E3"/>
    <w:rsid w:val="008F5486"/>
    <w:rsid w:val="008F5A3F"/>
    <w:rsid w:val="008F5B33"/>
    <w:rsid w:val="008F5E71"/>
    <w:rsid w:val="008F60E3"/>
    <w:rsid w:val="008F6359"/>
    <w:rsid w:val="008F6429"/>
    <w:rsid w:val="008F6827"/>
    <w:rsid w:val="008F6FC7"/>
    <w:rsid w:val="008F7599"/>
    <w:rsid w:val="008F7733"/>
    <w:rsid w:val="008F794B"/>
    <w:rsid w:val="008F7D24"/>
    <w:rsid w:val="008F7EB4"/>
    <w:rsid w:val="008F7EEF"/>
    <w:rsid w:val="00900000"/>
    <w:rsid w:val="00900600"/>
    <w:rsid w:val="00900793"/>
    <w:rsid w:val="00900B9B"/>
    <w:rsid w:val="00900D6B"/>
    <w:rsid w:val="00901064"/>
    <w:rsid w:val="009017BB"/>
    <w:rsid w:val="0090183B"/>
    <w:rsid w:val="00901AB8"/>
    <w:rsid w:val="00901C1B"/>
    <w:rsid w:val="00901CB4"/>
    <w:rsid w:val="00901F57"/>
    <w:rsid w:val="00902473"/>
    <w:rsid w:val="009025A9"/>
    <w:rsid w:val="00902629"/>
    <w:rsid w:val="00902857"/>
    <w:rsid w:val="00902993"/>
    <w:rsid w:val="009029EB"/>
    <w:rsid w:val="009029F4"/>
    <w:rsid w:val="00902FF6"/>
    <w:rsid w:val="0090320B"/>
    <w:rsid w:val="009032C4"/>
    <w:rsid w:val="00903552"/>
    <w:rsid w:val="00903629"/>
    <w:rsid w:val="009036EF"/>
    <w:rsid w:val="009037E7"/>
    <w:rsid w:val="009038B5"/>
    <w:rsid w:val="00903A96"/>
    <w:rsid w:val="00903F81"/>
    <w:rsid w:val="0090422A"/>
    <w:rsid w:val="009044B9"/>
    <w:rsid w:val="00904A66"/>
    <w:rsid w:val="00904CDB"/>
    <w:rsid w:val="00905044"/>
    <w:rsid w:val="00905139"/>
    <w:rsid w:val="009054D1"/>
    <w:rsid w:val="009054F9"/>
    <w:rsid w:val="009055D9"/>
    <w:rsid w:val="00905649"/>
    <w:rsid w:val="009056E1"/>
    <w:rsid w:val="00905B23"/>
    <w:rsid w:val="00905B8C"/>
    <w:rsid w:val="00905BAB"/>
    <w:rsid w:val="00906074"/>
    <w:rsid w:val="009061DA"/>
    <w:rsid w:val="00906318"/>
    <w:rsid w:val="009064E4"/>
    <w:rsid w:val="009068D6"/>
    <w:rsid w:val="00906A71"/>
    <w:rsid w:val="00906B62"/>
    <w:rsid w:val="00906BE7"/>
    <w:rsid w:val="00906E0A"/>
    <w:rsid w:val="00907058"/>
    <w:rsid w:val="00907310"/>
    <w:rsid w:val="00907864"/>
    <w:rsid w:val="00907BEA"/>
    <w:rsid w:val="00910010"/>
    <w:rsid w:val="00910028"/>
    <w:rsid w:val="009100E9"/>
    <w:rsid w:val="00910337"/>
    <w:rsid w:val="009106BC"/>
    <w:rsid w:val="0091086F"/>
    <w:rsid w:val="0091094F"/>
    <w:rsid w:val="009109B8"/>
    <w:rsid w:val="00910AFB"/>
    <w:rsid w:val="00910C17"/>
    <w:rsid w:val="00910E27"/>
    <w:rsid w:val="00911064"/>
    <w:rsid w:val="0091125A"/>
    <w:rsid w:val="009112A7"/>
    <w:rsid w:val="009114C8"/>
    <w:rsid w:val="0091180C"/>
    <w:rsid w:val="00911D68"/>
    <w:rsid w:val="00911F89"/>
    <w:rsid w:val="0091266D"/>
    <w:rsid w:val="00912818"/>
    <w:rsid w:val="00912E95"/>
    <w:rsid w:val="0091309A"/>
    <w:rsid w:val="009132D2"/>
    <w:rsid w:val="00913417"/>
    <w:rsid w:val="00913467"/>
    <w:rsid w:val="0091360B"/>
    <w:rsid w:val="00913694"/>
    <w:rsid w:val="00913AB3"/>
    <w:rsid w:val="00913BAD"/>
    <w:rsid w:val="00913C5E"/>
    <w:rsid w:val="00913EE1"/>
    <w:rsid w:val="009140CE"/>
    <w:rsid w:val="0091426B"/>
    <w:rsid w:val="009142AF"/>
    <w:rsid w:val="009147CE"/>
    <w:rsid w:val="00914E04"/>
    <w:rsid w:val="009155A7"/>
    <w:rsid w:val="009155F7"/>
    <w:rsid w:val="00915629"/>
    <w:rsid w:val="00915DCB"/>
    <w:rsid w:val="0091620C"/>
    <w:rsid w:val="00916237"/>
    <w:rsid w:val="009162C1"/>
    <w:rsid w:val="00916308"/>
    <w:rsid w:val="00916612"/>
    <w:rsid w:val="00916634"/>
    <w:rsid w:val="00916B60"/>
    <w:rsid w:val="00916FC9"/>
    <w:rsid w:val="00917123"/>
    <w:rsid w:val="0091767D"/>
    <w:rsid w:val="00917D3C"/>
    <w:rsid w:val="00917F8E"/>
    <w:rsid w:val="009200BE"/>
    <w:rsid w:val="00920346"/>
    <w:rsid w:val="00920456"/>
    <w:rsid w:val="00920567"/>
    <w:rsid w:val="0092066A"/>
    <w:rsid w:val="009206D3"/>
    <w:rsid w:val="00920A07"/>
    <w:rsid w:val="00920AD0"/>
    <w:rsid w:val="00921507"/>
    <w:rsid w:val="00921785"/>
    <w:rsid w:val="00921A1C"/>
    <w:rsid w:val="00921B78"/>
    <w:rsid w:val="00922371"/>
    <w:rsid w:val="0092258D"/>
    <w:rsid w:val="00922864"/>
    <w:rsid w:val="00922B9F"/>
    <w:rsid w:val="00923273"/>
    <w:rsid w:val="0092345F"/>
    <w:rsid w:val="00923A64"/>
    <w:rsid w:val="00923F1B"/>
    <w:rsid w:val="009244AD"/>
    <w:rsid w:val="00924F59"/>
    <w:rsid w:val="00925069"/>
    <w:rsid w:val="009253AF"/>
    <w:rsid w:val="009253B5"/>
    <w:rsid w:val="00925534"/>
    <w:rsid w:val="00925908"/>
    <w:rsid w:val="0092592E"/>
    <w:rsid w:val="00925AB4"/>
    <w:rsid w:val="00925B87"/>
    <w:rsid w:val="00925F50"/>
    <w:rsid w:val="00925FB3"/>
    <w:rsid w:val="00926092"/>
    <w:rsid w:val="0092614A"/>
    <w:rsid w:val="00926444"/>
    <w:rsid w:val="009267C8"/>
    <w:rsid w:val="00926C85"/>
    <w:rsid w:val="00926EFC"/>
    <w:rsid w:val="00927270"/>
    <w:rsid w:val="009275F6"/>
    <w:rsid w:val="009276AB"/>
    <w:rsid w:val="0092784A"/>
    <w:rsid w:val="00927994"/>
    <w:rsid w:val="00927C55"/>
    <w:rsid w:val="0093003E"/>
    <w:rsid w:val="00930052"/>
    <w:rsid w:val="0093018B"/>
    <w:rsid w:val="00930890"/>
    <w:rsid w:val="00930A52"/>
    <w:rsid w:val="00930C8C"/>
    <w:rsid w:val="00930CB9"/>
    <w:rsid w:val="00930DD7"/>
    <w:rsid w:val="00930F6B"/>
    <w:rsid w:val="00930FAB"/>
    <w:rsid w:val="0093114E"/>
    <w:rsid w:val="009313A6"/>
    <w:rsid w:val="0093149C"/>
    <w:rsid w:val="009315E3"/>
    <w:rsid w:val="0093168B"/>
    <w:rsid w:val="009317C3"/>
    <w:rsid w:val="0093180E"/>
    <w:rsid w:val="00932155"/>
    <w:rsid w:val="00932450"/>
    <w:rsid w:val="009324B7"/>
    <w:rsid w:val="009324BD"/>
    <w:rsid w:val="0093251C"/>
    <w:rsid w:val="00932742"/>
    <w:rsid w:val="00932A38"/>
    <w:rsid w:val="00932A9C"/>
    <w:rsid w:val="00932E67"/>
    <w:rsid w:val="00933812"/>
    <w:rsid w:val="009339AB"/>
    <w:rsid w:val="00933A78"/>
    <w:rsid w:val="00933ACA"/>
    <w:rsid w:val="00933CCE"/>
    <w:rsid w:val="00933DA0"/>
    <w:rsid w:val="00934056"/>
    <w:rsid w:val="00934077"/>
    <w:rsid w:val="00934375"/>
    <w:rsid w:val="0093450A"/>
    <w:rsid w:val="00934555"/>
    <w:rsid w:val="00934725"/>
    <w:rsid w:val="00934827"/>
    <w:rsid w:val="00934894"/>
    <w:rsid w:val="00934D29"/>
    <w:rsid w:val="00934DF6"/>
    <w:rsid w:val="00934E35"/>
    <w:rsid w:val="00935098"/>
    <w:rsid w:val="0093598A"/>
    <w:rsid w:val="00935D94"/>
    <w:rsid w:val="00935FB8"/>
    <w:rsid w:val="00936314"/>
    <w:rsid w:val="0093631F"/>
    <w:rsid w:val="00936425"/>
    <w:rsid w:val="0093656E"/>
    <w:rsid w:val="0093692E"/>
    <w:rsid w:val="00936AF5"/>
    <w:rsid w:val="00936B1D"/>
    <w:rsid w:val="0093754C"/>
    <w:rsid w:val="0093773B"/>
    <w:rsid w:val="00937D10"/>
    <w:rsid w:val="009400A5"/>
    <w:rsid w:val="00940296"/>
    <w:rsid w:val="00940821"/>
    <w:rsid w:val="009409B0"/>
    <w:rsid w:val="00940EB8"/>
    <w:rsid w:val="00940F6A"/>
    <w:rsid w:val="00941858"/>
    <w:rsid w:val="00941D5C"/>
    <w:rsid w:val="00941DBB"/>
    <w:rsid w:val="0094236E"/>
    <w:rsid w:val="009431AD"/>
    <w:rsid w:val="0094322B"/>
    <w:rsid w:val="00943F0D"/>
    <w:rsid w:val="00943F30"/>
    <w:rsid w:val="00943FBC"/>
    <w:rsid w:val="0094415E"/>
    <w:rsid w:val="00944269"/>
    <w:rsid w:val="0094429D"/>
    <w:rsid w:val="009444DB"/>
    <w:rsid w:val="00944620"/>
    <w:rsid w:val="009446CB"/>
    <w:rsid w:val="009448A5"/>
    <w:rsid w:val="00944A5B"/>
    <w:rsid w:val="00944F94"/>
    <w:rsid w:val="009451AB"/>
    <w:rsid w:val="0094549A"/>
    <w:rsid w:val="00945D9C"/>
    <w:rsid w:val="00945EA3"/>
    <w:rsid w:val="009460F7"/>
    <w:rsid w:val="0094611A"/>
    <w:rsid w:val="0094614F"/>
    <w:rsid w:val="00946242"/>
    <w:rsid w:val="00946286"/>
    <w:rsid w:val="00946472"/>
    <w:rsid w:val="009469AD"/>
    <w:rsid w:val="00946A7F"/>
    <w:rsid w:val="00946B77"/>
    <w:rsid w:val="00946D50"/>
    <w:rsid w:val="00946E1D"/>
    <w:rsid w:val="00946F52"/>
    <w:rsid w:val="00947104"/>
    <w:rsid w:val="00947633"/>
    <w:rsid w:val="00947B3E"/>
    <w:rsid w:val="00947D5E"/>
    <w:rsid w:val="009500CE"/>
    <w:rsid w:val="009501F7"/>
    <w:rsid w:val="009503B7"/>
    <w:rsid w:val="009505C4"/>
    <w:rsid w:val="009506FF"/>
    <w:rsid w:val="00950A14"/>
    <w:rsid w:val="00950C27"/>
    <w:rsid w:val="00950E33"/>
    <w:rsid w:val="00950E48"/>
    <w:rsid w:val="00950F89"/>
    <w:rsid w:val="009512E9"/>
    <w:rsid w:val="00951560"/>
    <w:rsid w:val="0095185C"/>
    <w:rsid w:val="009519F9"/>
    <w:rsid w:val="00951D2C"/>
    <w:rsid w:val="00952321"/>
    <w:rsid w:val="0095234C"/>
    <w:rsid w:val="009523E2"/>
    <w:rsid w:val="009524D1"/>
    <w:rsid w:val="009524E6"/>
    <w:rsid w:val="009528AF"/>
    <w:rsid w:val="00952A5D"/>
    <w:rsid w:val="00952BB2"/>
    <w:rsid w:val="009530CF"/>
    <w:rsid w:val="0095319C"/>
    <w:rsid w:val="00953281"/>
    <w:rsid w:val="009532DB"/>
    <w:rsid w:val="00953306"/>
    <w:rsid w:val="00953412"/>
    <w:rsid w:val="009534DA"/>
    <w:rsid w:val="0095351F"/>
    <w:rsid w:val="009538E6"/>
    <w:rsid w:val="00953F5C"/>
    <w:rsid w:val="009541FC"/>
    <w:rsid w:val="009548EF"/>
    <w:rsid w:val="00954CFC"/>
    <w:rsid w:val="00954E5C"/>
    <w:rsid w:val="0095526D"/>
    <w:rsid w:val="009553A2"/>
    <w:rsid w:val="0095545B"/>
    <w:rsid w:val="009559BF"/>
    <w:rsid w:val="00955C6A"/>
    <w:rsid w:val="00955E91"/>
    <w:rsid w:val="009560A5"/>
    <w:rsid w:val="00956202"/>
    <w:rsid w:val="0095642E"/>
    <w:rsid w:val="0095666E"/>
    <w:rsid w:val="00956B23"/>
    <w:rsid w:val="00956DE0"/>
    <w:rsid w:val="009570B3"/>
    <w:rsid w:val="009572AD"/>
    <w:rsid w:val="00957BDB"/>
    <w:rsid w:val="00957CB7"/>
    <w:rsid w:val="009600E1"/>
    <w:rsid w:val="00960169"/>
    <w:rsid w:val="00960225"/>
    <w:rsid w:val="0096049C"/>
    <w:rsid w:val="0096061A"/>
    <w:rsid w:val="0096064C"/>
    <w:rsid w:val="009606E5"/>
    <w:rsid w:val="0096083B"/>
    <w:rsid w:val="00960EA3"/>
    <w:rsid w:val="00961052"/>
    <w:rsid w:val="00961062"/>
    <w:rsid w:val="009611A3"/>
    <w:rsid w:val="009613B8"/>
    <w:rsid w:val="00961BBF"/>
    <w:rsid w:val="00961C03"/>
    <w:rsid w:val="00961D7C"/>
    <w:rsid w:val="00961ED8"/>
    <w:rsid w:val="0096279B"/>
    <w:rsid w:val="00962D1B"/>
    <w:rsid w:val="00962EED"/>
    <w:rsid w:val="009634EA"/>
    <w:rsid w:val="009636B4"/>
    <w:rsid w:val="009636DE"/>
    <w:rsid w:val="00963ACE"/>
    <w:rsid w:val="00964864"/>
    <w:rsid w:val="0096509C"/>
    <w:rsid w:val="00965419"/>
    <w:rsid w:val="009655D7"/>
    <w:rsid w:val="00966000"/>
    <w:rsid w:val="00966180"/>
    <w:rsid w:val="009666AF"/>
    <w:rsid w:val="00966C36"/>
    <w:rsid w:val="00966DAA"/>
    <w:rsid w:val="00967460"/>
    <w:rsid w:val="009674AC"/>
    <w:rsid w:val="0096799B"/>
    <w:rsid w:val="00967CE5"/>
    <w:rsid w:val="00970499"/>
    <w:rsid w:val="0097056A"/>
    <w:rsid w:val="00970668"/>
    <w:rsid w:val="00970C21"/>
    <w:rsid w:val="00970EF7"/>
    <w:rsid w:val="009714C5"/>
    <w:rsid w:val="0097153B"/>
    <w:rsid w:val="00971710"/>
    <w:rsid w:val="009719C6"/>
    <w:rsid w:val="00971B20"/>
    <w:rsid w:val="00971E04"/>
    <w:rsid w:val="00972050"/>
    <w:rsid w:val="00972413"/>
    <w:rsid w:val="00972812"/>
    <w:rsid w:val="0097299B"/>
    <w:rsid w:val="00972DEB"/>
    <w:rsid w:val="009730D8"/>
    <w:rsid w:val="009730E7"/>
    <w:rsid w:val="009736AB"/>
    <w:rsid w:val="00973958"/>
    <w:rsid w:val="00973C0D"/>
    <w:rsid w:val="00973EE9"/>
    <w:rsid w:val="00973FF5"/>
    <w:rsid w:val="009741D3"/>
    <w:rsid w:val="00974286"/>
    <w:rsid w:val="00974430"/>
    <w:rsid w:val="009748B6"/>
    <w:rsid w:val="00974A25"/>
    <w:rsid w:val="00974C1F"/>
    <w:rsid w:val="00974D11"/>
    <w:rsid w:val="00974DDF"/>
    <w:rsid w:val="009757F5"/>
    <w:rsid w:val="00975B54"/>
    <w:rsid w:val="00975B7A"/>
    <w:rsid w:val="00975C4D"/>
    <w:rsid w:val="00975D46"/>
    <w:rsid w:val="00975FFC"/>
    <w:rsid w:val="009760BB"/>
    <w:rsid w:val="00976359"/>
    <w:rsid w:val="00976383"/>
    <w:rsid w:val="009764FC"/>
    <w:rsid w:val="009765CD"/>
    <w:rsid w:val="009766CD"/>
    <w:rsid w:val="00976752"/>
    <w:rsid w:val="00976763"/>
    <w:rsid w:val="00976960"/>
    <w:rsid w:val="00976A2B"/>
    <w:rsid w:val="00976A90"/>
    <w:rsid w:val="00976D8D"/>
    <w:rsid w:val="00976DCD"/>
    <w:rsid w:val="00977049"/>
    <w:rsid w:val="00977668"/>
    <w:rsid w:val="009778C2"/>
    <w:rsid w:val="009778F4"/>
    <w:rsid w:val="00977B66"/>
    <w:rsid w:val="00977B86"/>
    <w:rsid w:val="00977CD0"/>
    <w:rsid w:val="00977DBE"/>
    <w:rsid w:val="0098010B"/>
    <w:rsid w:val="00980118"/>
    <w:rsid w:val="00980470"/>
    <w:rsid w:val="00980B52"/>
    <w:rsid w:val="00980C9E"/>
    <w:rsid w:val="00980D9D"/>
    <w:rsid w:val="00980EAA"/>
    <w:rsid w:val="0098101D"/>
    <w:rsid w:val="0098123E"/>
    <w:rsid w:val="0098133E"/>
    <w:rsid w:val="00981415"/>
    <w:rsid w:val="009814D4"/>
    <w:rsid w:val="009815DF"/>
    <w:rsid w:val="009817A0"/>
    <w:rsid w:val="00981BB0"/>
    <w:rsid w:val="009821CE"/>
    <w:rsid w:val="009826E6"/>
    <w:rsid w:val="0098278B"/>
    <w:rsid w:val="00982B59"/>
    <w:rsid w:val="00982C04"/>
    <w:rsid w:val="00982DBD"/>
    <w:rsid w:val="00982E67"/>
    <w:rsid w:val="00982EAB"/>
    <w:rsid w:val="00983050"/>
    <w:rsid w:val="00983129"/>
    <w:rsid w:val="00983351"/>
    <w:rsid w:val="0098373B"/>
    <w:rsid w:val="00983AEA"/>
    <w:rsid w:val="00983B37"/>
    <w:rsid w:val="00983B73"/>
    <w:rsid w:val="00983CD2"/>
    <w:rsid w:val="00983E2D"/>
    <w:rsid w:val="00984093"/>
    <w:rsid w:val="00984600"/>
    <w:rsid w:val="00984729"/>
    <w:rsid w:val="00984948"/>
    <w:rsid w:val="00984982"/>
    <w:rsid w:val="00984AAA"/>
    <w:rsid w:val="00984E03"/>
    <w:rsid w:val="009851D6"/>
    <w:rsid w:val="00985247"/>
    <w:rsid w:val="00985684"/>
    <w:rsid w:val="00985CE9"/>
    <w:rsid w:val="00985D32"/>
    <w:rsid w:val="00986012"/>
    <w:rsid w:val="00986144"/>
    <w:rsid w:val="00986395"/>
    <w:rsid w:val="009867F8"/>
    <w:rsid w:val="00986BF7"/>
    <w:rsid w:val="00986C75"/>
    <w:rsid w:val="00986D04"/>
    <w:rsid w:val="00986E77"/>
    <w:rsid w:val="00986ED9"/>
    <w:rsid w:val="00986EE0"/>
    <w:rsid w:val="0098703A"/>
    <w:rsid w:val="0098709F"/>
    <w:rsid w:val="009872C8"/>
    <w:rsid w:val="009875C3"/>
    <w:rsid w:val="00987859"/>
    <w:rsid w:val="00987AAC"/>
    <w:rsid w:val="00987BB1"/>
    <w:rsid w:val="00987C60"/>
    <w:rsid w:val="00987DDA"/>
    <w:rsid w:val="00990056"/>
    <w:rsid w:val="00990105"/>
    <w:rsid w:val="0099029E"/>
    <w:rsid w:val="0099066E"/>
    <w:rsid w:val="00990A15"/>
    <w:rsid w:val="00990DB1"/>
    <w:rsid w:val="00990DE3"/>
    <w:rsid w:val="009910F8"/>
    <w:rsid w:val="00991370"/>
    <w:rsid w:val="0099145A"/>
    <w:rsid w:val="009916C9"/>
    <w:rsid w:val="0099173C"/>
    <w:rsid w:val="0099174A"/>
    <w:rsid w:val="0099186C"/>
    <w:rsid w:val="00991E27"/>
    <w:rsid w:val="009924E5"/>
    <w:rsid w:val="00992595"/>
    <w:rsid w:val="0099259D"/>
    <w:rsid w:val="00992730"/>
    <w:rsid w:val="009927F5"/>
    <w:rsid w:val="009928B7"/>
    <w:rsid w:val="009928F3"/>
    <w:rsid w:val="00992CFE"/>
    <w:rsid w:val="00992D57"/>
    <w:rsid w:val="009931F6"/>
    <w:rsid w:val="009932B0"/>
    <w:rsid w:val="009933B2"/>
    <w:rsid w:val="009933CB"/>
    <w:rsid w:val="00993417"/>
    <w:rsid w:val="00993ACD"/>
    <w:rsid w:val="00993D18"/>
    <w:rsid w:val="00993E6A"/>
    <w:rsid w:val="0099402B"/>
    <w:rsid w:val="009945CE"/>
    <w:rsid w:val="009945DE"/>
    <w:rsid w:val="0099466D"/>
    <w:rsid w:val="0099485C"/>
    <w:rsid w:val="009948B3"/>
    <w:rsid w:val="009948FD"/>
    <w:rsid w:val="009949CB"/>
    <w:rsid w:val="00994AC7"/>
    <w:rsid w:val="00994E2B"/>
    <w:rsid w:val="00994EAF"/>
    <w:rsid w:val="00994F79"/>
    <w:rsid w:val="00995250"/>
    <w:rsid w:val="009952E4"/>
    <w:rsid w:val="009955A0"/>
    <w:rsid w:val="009956E7"/>
    <w:rsid w:val="009959F8"/>
    <w:rsid w:val="00995A1A"/>
    <w:rsid w:val="00995EB9"/>
    <w:rsid w:val="009960CB"/>
    <w:rsid w:val="0099691B"/>
    <w:rsid w:val="00996A62"/>
    <w:rsid w:val="00996DCE"/>
    <w:rsid w:val="00996F2F"/>
    <w:rsid w:val="00997134"/>
    <w:rsid w:val="0099729F"/>
    <w:rsid w:val="009973A1"/>
    <w:rsid w:val="00997C3A"/>
    <w:rsid w:val="00997E8C"/>
    <w:rsid w:val="00997F12"/>
    <w:rsid w:val="009A019B"/>
    <w:rsid w:val="009A048D"/>
    <w:rsid w:val="009A088B"/>
    <w:rsid w:val="009A08D1"/>
    <w:rsid w:val="009A09EC"/>
    <w:rsid w:val="009A0B88"/>
    <w:rsid w:val="009A0D39"/>
    <w:rsid w:val="009A10E3"/>
    <w:rsid w:val="009A1215"/>
    <w:rsid w:val="009A1273"/>
    <w:rsid w:val="009A12DD"/>
    <w:rsid w:val="009A1861"/>
    <w:rsid w:val="009A1898"/>
    <w:rsid w:val="009A1B95"/>
    <w:rsid w:val="009A1EEB"/>
    <w:rsid w:val="009A1F39"/>
    <w:rsid w:val="009A21FA"/>
    <w:rsid w:val="009A2393"/>
    <w:rsid w:val="009A2623"/>
    <w:rsid w:val="009A26D3"/>
    <w:rsid w:val="009A26E8"/>
    <w:rsid w:val="009A275B"/>
    <w:rsid w:val="009A27D4"/>
    <w:rsid w:val="009A2848"/>
    <w:rsid w:val="009A29C2"/>
    <w:rsid w:val="009A2E15"/>
    <w:rsid w:val="009A2E1D"/>
    <w:rsid w:val="009A2E89"/>
    <w:rsid w:val="009A3716"/>
    <w:rsid w:val="009A3C89"/>
    <w:rsid w:val="009A3FCD"/>
    <w:rsid w:val="009A400D"/>
    <w:rsid w:val="009A43E0"/>
    <w:rsid w:val="009A4577"/>
    <w:rsid w:val="009A45D9"/>
    <w:rsid w:val="009A48F4"/>
    <w:rsid w:val="009A49D5"/>
    <w:rsid w:val="009A4A3A"/>
    <w:rsid w:val="009A4B52"/>
    <w:rsid w:val="009A4D1E"/>
    <w:rsid w:val="009A4FA1"/>
    <w:rsid w:val="009A56B2"/>
    <w:rsid w:val="009A56E7"/>
    <w:rsid w:val="009A5A3B"/>
    <w:rsid w:val="009A5A4F"/>
    <w:rsid w:val="009A5A51"/>
    <w:rsid w:val="009A5A87"/>
    <w:rsid w:val="009A5CFC"/>
    <w:rsid w:val="009A5E88"/>
    <w:rsid w:val="009A5F3A"/>
    <w:rsid w:val="009A5F49"/>
    <w:rsid w:val="009A615F"/>
    <w:rsid w:val="009A6166"/>
    <w:rsid w:val="009A61EE"/>
    <w:rsid w:val="009A6721"/>
    <w:rsid w:val="009A68BF"/>
    <w:rsid w:val="009A69B1"/>
    <w:rsid w:val="009A6BA4"/>
    <w:rsid w:val="009A6CA4"/>
    <w:rsid w:val="009A74A4"/>
    <w:rsid w:val="009A764B"/>
    <w:rsid w:val="009A7EC2"/>
    <w:rsid w:val="009B0172"/>
    <w:rsid w:val="009B0196"/>
    <w:rsid w:val="009B025D"/>
    <w:rsid w:val="009B0268"/>
    <w:rsid w:val="009B03F6"/>
    <w:rsid w:val="009B0E83"/>
    <w:rsid w:val="009B1765"/>
    <w:rsid w:val="009B17D3"/>
    <w:rsid w:val="009B1F6C"/>
    <w:rsid w:val="009B20CE"/>
    <w:rsid w:val="009B21E0"/>
    <w:rsid w:val="009B2296"/>
    <w:rsid w:val="009B2501"/>
    <w:rsid w:val="009B2A23"/>
    <w:rsid w:val="009B2A9F"/>
    <w:rsid w:val="009B2B32"/>
    <w:rsid w:val="009B34B6"/>
    <w:rsid w:val="009B359C"/>
    <w:rsid w:val="009B37E1"/>
    <w:rsid w:val="009B3B11"/>
    <w:rsid w:val="009B3D08"/>
    <w:rsid w:val="009B3DDF"/>
    <w:rsid w:val="009B43B9"/>
    <w:rsid w:val="009B4BB4"/>
    <w:rsid w:val="009B4D39"/>
    <w:rsid w:val="009B4E77"/>
    <w:rsid w:val="009B4EAC"/>
    <w:rsid w:val="009B4FBD"/>
    <w:rsid w:val="009B5044"/>
    <w:rsid w:val="009B5357"/>
    <w:rsid w:val="009B5360"/>
    <w:rsid w:val="009B53BF"/>
    <w:rsid w:val="009B566B"/>
    <w:rsid w:val="009B56E5"/>
    <w:rsid w:val="009B5D12"/>
    <w:rsid w:val="009B5F3B"/>
    <w:rsid w:val="009B619D"/>
    <w:rsid w:val="009B6383"/>
    <w:rsid w:val="009B654E"/>
    <w:rsid w:val="009B679A"/>
    <w:rsid w:val="009B6EE8"/>
    <w:rsid w:val="009B7149"/>
    <w:rsid w:val="009B73BC"/>
    <w:rsid w:val="009B7468"/>
    <w:rsid w:val="009B748F"/>
    <w:rsid w:val="009B767E"/>
    <w:rsid w:val="009B7732"/>
    <w:rsid w:val="009B7A04"/>
    <w:rsid w:val="009B7DEC"/>
    <w:rsid w:val="009C010F"/>
    <w:rsid w:val="009C0143"/>
    <w:rsid w:val="009C0390"/>
    <w:rsid w:val="009C0435"/>
    <w:rsid w:val="009C0943"/>
    <w:rsid w:val="009C0C5C"/>
    <w:rsid w:val="009C0D05"/>
    <w:rsid w:val="009C0D16"/>
    <w:rsid w:val="009C10BA"/>
    <w:rsid w:val="009C1133"/>
    <w:rsid w:val="009C160F"/>
    <w:rsid w:val="009C163B"/>
    <w:rsid w:val="009C1733"/>
    <w:rsid w:val="009C1A70"/>
    <w:rsid w:val="009C1CB8"/>
    <w:rsid w:val="009C1E86"/>
    <w:rsid w:val="009C1EE2"/>
    <w:rsid w:val="009C248B"/>
    <w:rsid w:val="009C26D9"/>
    <w:rsid w:val="009C2926"/>
    <w:rsid w:val="009C31AA"/>
    <w:rsid w:val="009C320E"/>
    <w:rsid w:val="009C3712"/>
    <w:rsid w:val="009C3723"/>
    <w:rsid w:val="009C3A03"/>
    <w:rsid w:val="009C3CDA"/>
    <w:rsid w:val="009C4195"/>
    <w:rsid w:val="009C4330"/>
    <w:rsid w:val="009C43AB"/>
    <w:rsid w:val="009C4472"/>
    <w:rsid w:val="009C4568"/>
    <w:rsid w:val="009C4939"/>
    <w:rsid w:val="009C49B7"/>
    <w:rsid w:val="009C4D51"/>
    <w:rsid w:val="009C4E95"/>
    <w:rsid w:val="009C4FF3"/>
    <w:rsid w:val="009C5164"/>
    <w:rsid w:val="009C52C5"/>
    <w:rsid w:val="009C562D"/>
    <w:rsid w:val="009C5F8E"/>
    <w:rsid w:val="009C6338"/>
    <w:rsid w:val="009C64CA"/>
    <w:rsid w:val="009C6892"/>
    <w:rsid w:val="009C68A2"/>
    <w:rsid w:val="009C68B1"/>
    <w:rsid w:val="009C6C39"/>
    <w:rsid w:val="009C6CA9"/>
    <w:rsid w:val="009C6D97"/>
    <w:rsid w:val="009C70EF"/>
    <w:rsid w:val="009C717B"/>
    <w:rsid w:val="009C738E"/>
    <w:rsid w:val="009C73E6"/>
    <w:rsid w:val="009C7638"/>
    <w:rsid w:val="009C77A6"/>
    <w:rsid w:val="009C7895"/>
    <w:rsid w:val="009C7E99"/>
    <w:rsid w:val="009C7FEF"/>
    <w:rsid w:val="009D05D8"/>
    <w:rsid w:val="009D0A61"/>
    <w:rsid w:val="009D15D3"/>
    <w:rsid w:val="009D166D"/>
    <w:rsid w:val="009D1BDE"/>
    <w:rsid w:val="009D1C10"/>
    <w:rsid w:val="009D1DF9"/>
    <w:rsid w:val="009D1E45"/>
    <w:rsid w:val="009D205F"/>
    <w:rsid w:val="009D209D"/>
    <w:rsid w:val="009D20FA"/>
    <w:rsid w:val="009D25E7"/>
    <w:rsid w:val="009D280A"/>
    <w:rsid w:val="009D28C6"/>
    <w:rsid w:val="009D29B9"/>
    <w:rsid w:val="009D2CA3"/>
    <w:rsid w:val="009D2D72"/>
    <w:rsid w:val="009D2DCD"/>
    <w:rsid w:val="009D2E3C"/>
    <w:rsid w:val="009D3011"/>
    <w:rsid w:val="009D3099"/>
    <w:rsid w:val="009D313C"/>
    <w:rsid w:val="009D3143"/>
    <w:rsid w:val="009D33AD"/>
    <w:rsid w:val="009D3762"/>
    <w:rsid w:val="009D3787"/>
    <w:rsid w:val="009D37DA"/>
    <w:rsid w:val="009D3D3E"/>
    <w:rsid w:val="009D3E0A"/>
    <w:rsid w:val="009D4236"/>
    <w:rsid w:val="009D46AF"/>
    <w:rsid w:val="009D4773"/>
    <w:rsid w:val="009D53DD"/>
    <w:rsid w:val="009D5642"/>
    <w:rsid w:val="009D58D5"/>
    <w:rsid w:val="009D5BDC"/>
    <w:rsid w:val="009D60FD"/>
    <w:rsid w:val="009D6162"/>
    <w:rsid w:val="009D6521"/>
    <w:rsid w:val="009D6BFE"/>
    <w:rsid w:val="009D7457"/>
    <w:rsid w:val="009D76B2"/>
    <w:rsid w:val="009D7940"/>
    <w:rsid w:val="009D7A93"/>
    <w:rsid w:val="009D7BC4"/>
    <w:rsid w:val="009E0020"/>
    <w:rsid w:val="009E0382"/>
    <w:rsid w:val="009E0423"/>
    <w:rsid w:val="009E05A8"/>
    <w:rsid w:val="009E07D4"/>
    <w:rsid w:val="009E0A9D"/>
    <w:rsid w:val="009E0BE7"/>
    <w:rsid w:val="009E0CD7"/>
    <w:rsid w:val="009E0F01"/>
    <w:rsid w:val="009E13DD"/>
    <w:rsid w:val="009E15E4"/>
    <w:rsid w:val="009E169F"/>
    <w:rsid w:val="009E1D38"/>
    <w:rsid w:val="009E1EC7"/>
    <w:rsid w:val="009E1F67"/>
    <w:rsid w:val="009E214E"/>
    <w:rsid w:val="009E23BB"/>
    <w:rsid w:val="009E249A"/>
    <w:rsid w:val="009E27FC"/>
    <w:rsid w:val="009E28E5"/>
    <w:rsid w:val="009E2B56"/>
    <w:rsid w:val="009E2C25"/>
    <w:rsid w:val="009E2E92"/>
    <w:rsid w:val="009E3042"/>
    <w:rsid w:val="009E30F3"/>
    <w:rsid w:val="009E3155"/>
    <w:rsid w:val="009E3240"/>
    <w:rsid w:val="009E33A2"/>
    <w:rsid w:val="009E355C"/>
    <w:rsid w:val="009E3597"/>
    <w:rsid w:val="009E382E"/>
    <w:rsid w:val="009E38BF"/>
    <w:rsid w:val="009E3963"/>
    <w:rsid w:val="009E39AC"/>
    <w:rsid w:val="009E3A1B"/>
    <w:rsid w:val="009E3C9C"/>
    <w:rsid w:val="009E4294"/>
    <w:rsid w:val="009E444C"/>
    <w:rsid w:val="009E4470"/>
    <w:rsid w:val="009E473F"/>
    <w:rsid w:val="009E4B0B"/>
    <w:rsid w:val="009E4D9B"/>
    <w:rsid w:val="009E4DC5"/>
    <w:rsid w:val="009E5224"/>
    <w:rsid w:val="009E54BF"/>
    <w:rsid w:val="009E5692"/>
    <w:rsid w:val="009E5860"/>
    <w:rsid w:val="009E5870"/>
    <w:rsid w:val="009E5B2B"/>
    <w:rsid w:val="009E5FB4"/>
    <w:rsid w:val="009E6145"/>
    <w:rsid w:val="009E638E"/>
    <w:rsid w:val="009E643C"/>
    <w:rsid w:val="009E65D5"/>
    <w:rsid w:val="009E68C8"/>
    <w:rsid w:val="009E6C53"/>
    <w:rsid w:val="009E6CD6"/>
    <w:rsid w:val="009E7215"/>
    <w:rsid w:val="009E7243"/>
    <w:rsid w:val="009E7594"/>
    <w:rsid w:val="009E77F1"/>
    <w:rsid w:val="009E7E91"/>
    <w:rsid w:val="009F0284"/>
    <w:rsid w:val="009F0387"/>
    <w:rsid w:val="009F04A5"/>
    <w:rsid w:val="009F04F3"/>
    <w:rsid w:val="009F05AC"/>
    <w:rsid w:val="009F05EE"/>
    <w:rsid w:val="009F0A86"/>
    <w:rsid w:val="009F0BA5"/>
    <w:rsid w:val="009F0F01"/>
    <w:rsid w:val="009F0F32"/>
    <w:rsid w:val="009F1142"/>
    <w:rsid w:val="009F1201"/>
    <w:rsid w:val="009F158D"/>
    <w:rsid w:val="009F1718"/>
    <w:rsid w:val="009F17F2"/>
    <w:rsid w:val="009F198A"/>
    <w:rsid w:val="009F1D01"/>
    <w:rsid w:val="009F1E38"/>
    <w:rsid w:val="009F1F3C"/>
    <w:rsid w:val="009F1FA7"/>
    <w:rsid w:val="009F22CD"/>
    <w:rsid w:val="009F2355"/>
    <w:rsid w:val="009F24F3"/>
    <w:rsid w:val="009F2664"/>
    <w:rsid w:val="009F27C0"/>
    <w:rsid w:val="009F2A2E"/>
    <w:rsid w:val="009F2A6F"/>
    <w:rsid w:val="009F2B30"/>
    <w:rsid w:val="009F3531"/>
    <w:rsid w:val="009F3698"/>
    <w:rsid w:val="009F3F8E"/>
    <w:rsid w:val="009F405C"/>
    <w:rsid w:val="009F45BE"/>
    <w:rsid w:val="009F45D3"/>
    <w:rsid w:val="009F4712"/>
    <w:rsid w:val="009F4856"/>
    <w:rsid w:val="009F4867"/>
    <w:rsid w:val="009F4AE6"/>
    <w:rsid w:val="009F4C06"/>
    <w:rsid w:val="009F4C2A"/>
    <w:rsid w:val="009F4DA3"/>
    <w:rsid w:val="009F507D"/>
    <w:rsid w:val="009F50F7"/>
    <w:rsid w:val="009F54BF"/>
    <w:rsid w:val="009F553F"/>
    <w:rsid w:val="009F56CB"/>
    <w:rsid w:val="009F5A1B"/>
    <w:rsid w:val="009F5A3D"/>
    <w:rsid w:val="009F5AFC"/>
    <w:rsid w:val="009F6568"/>
    <w:rsid w:val="009F66AB"/>
    <w:rsid w:val="009F6708"/>
    <w:rsid w:val="009F67A9"/>
    <w:rsid w:val="009F68A1"/>
    <w:rsid w:val="009F6B49"/>
    <w:rsid w:val="009F6C56"/>
    <w:rsid w:val="009F7057"/>
    <w:rsid w:val="009F7171"/>
    <w:rsid w:val="009F7199"/>
    <w:rsid w:val="009F74D5"/>
    <w:rsid w:val="009F7590"/>
    <w:rsid w:val="009F7770"/>
    <w:rsid w:val="009F7825"/>
    <w:rsid w:val="009F7CD4"/>
    <w:rsid w:val="009F7D91"/>
    <w:rsid w:val="00A00234"/>
    <w:rsid w:val="00A00711"/>
    <w:rsid w:val="00A00942"/>
    <w:rsid w:val="00A009F6"/>
    <w:rsid w:val="00A00E3D"/>
    <w:rsid w:val="00A00ECC"/>
    <w:rsid w:val="00A01396"/>
    <w:rsid w:val="00A01534"/>
    <w:rsid w:val="00A016D3"/>
    <w:rsid w:val="00A01719"/>
    <w:rsid w:val="00A01A57"/>
    <w:rsid w:val="00A01C9D"/>
    <w:rsid w:val="00A01E3D"/>
    <w:rsid w:val="00A025EE"/>
    <w:rsid w:val="00A029B5"/>
    <w:rsid w:val="00A029FC"/>
    <w:rsid w:val="00A02B7C"/>
    <w:rsid w:val="00A02C35"/>
    <w:rsid w:val="00A02E82"/>
    <w:rsid w:val="00A0310B"/>
    <w:rsid w:val="00A034B9"/>
    <w:rsid w:val="00A035D4"/>
    <w:rsid w:val="00A03828"/>
    <w:rsid w:val="00A03A73"/>
    <w:rsid w:val="00A03C28"/>
    <w:rsid w:val="00A04031"/>
    <w:rsid w:val="00A045F5"/>
    <w:rsid w:val="00A045FF"/>
    <w:rsid w:val="00A046C9"/>
    <w:rsid w:val="00A0484C"/>
    <w:rsid w:val="00A04EDB"/>
    <w:rsid w:val="00A04F2A"/>
    <w:rsid w:val="00A051E8"/>
    <w:rsid w:val="00A0526A"/>
    <w:rsid w:val="00A05360"/>
    <w:rsid w:val="00A0550D"/>
    <w:rsid w:val="00A05BE1"/>
    <w:rsid w:val="00A06380"/>
    <w:rsid w:val="00A069AD"/>
    <w:rsid w:val="00A0706B"/>
    <w:rsid w:val="00A0750E"/>
    <w:rsid w:val="00A0764B"/>
    <w:rsid w:val="00A07651"/>
    <w:rsid w:val="00A07658"/>
    <w:rsid w:val="00A0781F"/>
    <w:rsid w:val="00A07CD5"/>
    <w:rsid w:val="00A07D10"/>
    <w:rsid w:val="00A101E4"/>
    <w:rsid w:val="00A102BE"/>
    <w:rsid w:val="00A10583"/>
    <w:rsid w:val="00A109E5"/>
    <w:rsid w:val="00A10A24"/>
    <w:rsid w:val="00A10A55"/>
    <w:rsid w:val="00A10B39"/>
    <w:rsid w:val="00A10B59"/>
    <w:rsid w:val="00A10C36"/>
    <w:rsid w:val="00A10F62"/>
    <w:rsid w:val="00A11145"/>
    <w:rsid w:val="00A112C7"/>
    <w:rsid w:val="00A116A2"/>
    <w:rsid w:val="00A116D5"/>
    <w:rsid w:val="00A1185C"/>
    <w:rsid w:val="00A11896"/>
    <w:rsid w:val="00A11949"/>
    <w:rsid w:val="00A11ADF"/>
    <w:rsid w:val="00A11AF1"/>
    <w:rsid w:val="00A11B19"/>
    <w:rsid w:val="00A11D32"/>
    <w:rsid w:val="00A11D62"/>
    <w:rsid w:val="00A11DC8"/>
    <w:rsid w:val="00A120B3"/>
    <w:rsid w:val="00A123EF"/>
    <w:rsid w:val="00A124B0"/>
    <w:rsid w:val="00A124C9"/>
    <w:rsid w:val="00A12777"/>
    <w:rsid w:val="00A12E46"/>
    <w:rsid w:val="00A139F6"/>
    <w:rsid w:val="00A13A6B"/>
    <w:rsid w:val="00A13A7A"/>
    <w:rsid w:val="00A13F9E"/>
    <w:rsid w:val="00A1412B"/>
    <w:rsid w:val="00A14186"/>
    <w:rsid w:val="00A1471E"/>
    <w:rsid w:val="00A148D7"/>
    <w:rsid w:val="00A14967"/>
    <w:rsid w:val="00A149A9"/>
    <w:rsid w:val="00A14AF0"/>
    <w:rsid w:val="00A14D61"/>
    <w:rsid w:val="00A14E3C"/>
    <w:rsid w:val="00A14F06"/>
    <w:rsid w:val="00A14F5B"/>
    <w:rsid w:val="00A14F62"/>
    <w:rsid w:val="00A1515C"/>
    <w:rsid w:val="00A15305"/>
    <w:rsid w:val="00A15322"/>
    <w:rsid w:val="00A153C6"/>
    <w:rsid w:val="00A1542F"/>
    <w:rsid w:val="00A15450"/>
    <w:rsid w:val="00A1565B"/>
    <w:rsid w:val="00A156FB"/>
    <w:rsid w:val="00A15985"/>
    <w:rsid w:val="00A15A6E"/>
    <w:rsid w:val="00A15EF4"/>
    <w:rsid w:val="00A15F39"/>
    <w:rsid w:val="00A15F6E"/>
    <w:rsid w:val="00A16029"/>
    <w:rsid w:val="00A16331"/>
    <w:rsid w:val="00A1635E"/>
    <w:rsid w:val="00A16BB0"/>
    <w:rsid w:val="00A16C30"/>
    <w:rsid w:val="00A16E4B"/>
    <w:rsid w:val="00A1705F"/>
    <w:rsid w:val="00A1706C"/>
    <w:rsid w:val="00A1716A"/>
    <w:rsid w:val="00A17615"/>
    <w:rsid w:val="00A17C99"/>
    <w:rsid w:val="00A201BA"/>
    <w:rsid w:val="00A2045E"/>
    <w:rsid w:val="00A205B4"/>
    <w:rsid w:val="00A208CD"/>
    <w:rsid w:val="00A20963"/>
    <w:rsid w:val="00A20B1E"/>
    <w:rsid w:val="00A20CB8"/>
    <w:rsid w:val="00A21527"/>
    <w:rsid w:val="00A217A9"/>
    <w:rsid w:val="00A2186F"/>
    <w:rsid w:val="00A218EA"/>
    <w:rsid w:val="00A21940"/>
    <w:rsid w:val="00A21A48"/>
    <w:rsid w:val="00A21D49"/>
    <w:rsid w:val="00A21D4F"/>
    <w:rsid w:val="00A21D64"/>
    <w:rsid w:val="00A21E55"/>
    <w:rsid w:val="00A22095"/>
    <w:rsid w:val="00A2237C"/>
    <w:rsid w:val="00A223FF"/>
    <w:rsid w:val="00A22736"/>
    <w:rsid w:val="00A228D9"/>
    <w:rsid w:val="00A22901"/>
    <w:rsid w:val="00A22A0B"/>
    <w:rsid w:val="00A22A7D"/>
    <w:rsid w:val="00A22CC7"/>
    <w:rsid w:val="00A22D49"/>
    <w:rsid w:val="00A23679"/>
    <w:rsid w:val="00A236D3"/>
    <w:rsid w:val="00A236D8"/>
    <w:rsid w:val="00A23770"/>
    <w:rsid w:val="00A238F4"/>
    <w:rsid w:val="00A23B47"/>
    <w:rsid w:val="00A2460E"/>
    <w:rsid w:val="00A24855"/>
    <w:rsid w:val="00A24A8B"/>
    <w:rsid w:val="00A24C0B"/>
    <w:rsid w:val="00A24EE9"/>
    <w:rsid w:val="00A2515D"/>
    <w:rsid w:val="00A25258"/>
    <w:rsid w:val="00A25429"/>
    <w:rsid w:val="00A256BB"/>
    <w:rsid w:val="00A25C94"/>
    <w:rsid w:val="00A264A6"/>
    <w:rsid w:val="00A2657C"/>
    <w:rsid w:val="00A26682"/>
    <w:rsid w:val="00A26934"/>
    <w:rsid w:val="00A26B81"/>
    <w:rsid w:val="00A26BC2"/>
    <w:rsid w:val="00A26D6F"/>
    <w:rsid w:val="00A26DB1"/>
    <w:rsid w:val="00A27378"/>
    <w:rsid w:val="00A274B0"/>
    <w:rsid w:val="00A27662"/>
    <w:rsid w:val="00A27825"/>
    <w:rsid w:val="00A27872"/>
    <w:rsid w:val="00A27945"/>
    <w:rsid w:val="00A27C69"/>
    <w:rsid w:val="00A27CAD"/>
    <w:rsid w:val="00A27EAB"/>
    <w:rsid w:val="00A300B6"/>
    <w:rsid w:val="00A30331"/>
    <w:rsid w:val="00A303EA"/>
    <w:rsid w:val="00A3044F"/>
    <w:rsid w:val="00A304D0"/>
    <w:rsid w:val="00A30828"/>
    <w:rsid w:val="00A30FA9"/>
    <w:rsid w:val="00A30FAC"/>
    <w:rsid w:val="00A30FCA"/>
    <w:rsid w:val="00A310D9"/>
    <w:rsid w:val="00A31201"/>
    <w:rsid w:val="00A312DA"/>
    <w:rsid w:val="00A313B8"/>
    <w:rsid w:val="00A315FC"/>
    <w:rsid w:val="00A31648"/>
    <w:rsid w:val="00A316A8"/>
    <w:rsid w:val="00A31CE9"/>
    <w:rsid w:val="00A31ECA"/>
    <w:rsid w:val="00A323A9"/>
    <w:rsid w:val="00A32408"/>
    <w:rsid w:val="00A32437"/>
    <w:rsid w:val="00A32801"/>
    <w:rsid w:val="00A32843"/>
    <w:rsid w:val="00A32874"/>
    <w:rsid w:val="00A329C5"/>
    <w:rsid w:val="00A32BE4"/>
    <w:rsid w:val="00A32DD5"/>
    <w:rsid w:val="00A32DE5"/>
    <w:rsid w:val="00A33034"/>
    <w:rsid w:val="00A3356A"/>
    <w:rsid w:val="00A335E4"/>
    <w:rsid w:val="00A33AE5"/>
    <w:rsid w:val="00A33B38"/>
    <w:rsid w:val="00A33C20"/>
    <w:rsid w:val="00A33ED3"/>
    <w:rsid w:val="00A33F44"/>
    <w:rsid w:val="00A33F47"/>
    <w:rsid w:val="00A34150"/>
    <w:rsid w:val="00A344D7"/>
    <w:rsid w:val="00A345B8"/>
    <w:rsid w:val="00A34698"/>
    <w:rsid w:val="00A349E0"/>
    <w:rsid w:val="00A34AC1"/>
    <w:rsid w:val="00A34B68"/>
    <w:rsid w:val="00A34FAD"/>
    <w:rsid w:val="00A35080"/>
    <w:rsid w:val="00A35251"/>
    <w:rsid w:val="00A356B8"/>
    <w:rsid w:val="00A35971"/>
    <w:rsid w:val="00A35C15"/>
    <w:rsid w:val="00A35E95"/>
    <w:rsid w:val="00A35FD6"/>
    <w:rsid w:val="00A3617C"/>
    <w:rsid w:val="00A363D5"/>
    <w:rsid w:val="00A36DF1"/>
    <w:rsid w:val="00A36E86"/>
    <w:rsid w:val="00A36EA5"/>
    <w:rsid w:val="00A36FF1"/>
    <w:rsid w:val="00A378BF"/>
    <w:rsid w:val="00A379AA"/>
    <w:rsid w:val="00A379E9"/>
    <w:rsid w:val="00A37C53"/>
    <w:rsid w:val="00A37C6C"/>
    <w:rsid w:val="00A37D81"/>
    <w:rsid w:val="00A37F75"/>
    <w:rsid w:val="00A40000"/>
    <w:rsid w:val="00A40683"/>
    <w:rsid w:val="00A407B4"/>
    <w:rsid w:val="00A40AE2"/>
    <w:rsid w:val="00A40B42"/>
    <w:rsid w:val="00A40C17"/>
    <w:rsid w:val="00A40EAB"/>
    <w:rsid w:val="00A40EC9"/>
    <w:rsid w:val="00A40F4F"/>
    <w:rsid w:val="00A4195B"/>
    <w:rsid w:val="00A41A4A"/>
    <w:rsid w:val="00A41B6C"/>
    <w:rsid w:val="00A41C28"/>
    <w:rsid w:val="00A41E8F"/>
    <w:rsid w:val="00A42102"/>
    <w:rsid w:val="00A42140"/>
    <w:rsid w:val="00A426E8"/>
    <w:rsid w:val="00A42DE6"/>
    <w:rsid w:val="00A4301E"/>
    <w:rsid w:val="00A43071"/>
    <w:rsid w:val="00A43AB5"/>
    <w:rsid w:val="00A43D20"/>
    <w:rsid w:val="00A441A1"/>
    <w:rsid w:val="00A442E9"/>
    <w:rsid w:val="00A44336"/>
    <w:rsid w:val="00A445D4"/>
    <w:rsid w:val="00A446FA"/>
    <w:rsid w:val="00A447A9"/>
    <w:rsid w:val="00A44842"/>
    <w:rsid w:val="00A44B6E"/>
    <w:rsid w:val="00A44D06"/>
    <w:rsid w:val="00A44FED"/>
    <w:rsid w:val="00A4527F"/>
    <w:rsid w:val="00A45348"/>
    <w:rsid w:val="00A453A5"/>
    <w:rsid w:val="00A45420"/>
    <w:rsid w:val="00A45526"/>
    <w:rsid w:val="00A45895"/>
    <w:rsid w:val="00A458FA"/>
    <w:rsid w:val="00A4593F"/>
    <w:rsid w:val="00A45A10"/>
    <w:rsid w:val="00A45A24"/>
    <w:rsid w:val="00A46080"/>
    <w:rsid w:val="00A4625D"/>
    <w:rsid w:val="00A462B1"/>
    <w:rsid w:val="00A464A2"/>
    <w:rsid w:val="00A466B3"/>
    <w:rsid w:val="00A468EA"/>
    <w:rsid w:val="00A46901"/>
    <w:rsid w:val="00A46A1E"/>
    <w:rsid w:val="00A46ACC"/>
    <w:rsid w:val="00A471AE"/>
    <w:rsid w:val="00A4730D"/>
    <w:rsid w:val="00A4757C"/>
    <w:rsid w:val="00A47684"/>
    <w:rsid w:val="00A479CF"/>
    <w:rsid w:val="00A47D96"/>
    <w:rsid w:val="00A50420"/>
    <w:rsid w:val="00A50678"/>
    <w:rsid w:val="00A506CD"/>
    <w:rsid w:val="00A507A3"/>
    <w:rsid w:val="00A50807"/>
    <w:rsid w:val="00A50D3B"/>
    <w:rsid w:val="00A50F87"/>
    <w:rsid w:val="00A5102D"/>
    <w:rsid w:val="00A517A1"/>
    <w:rsid w:val="00A51B73"/>
    <w:rsid w:val="00A51E76"/>
    <w:rsid w:val="00A520C1"/>
    <w:rsid w:val="00A52547"/>
    <w:rsid w:val="00A526D8"/>
    <w:rsid w:val="00A52B6A"/>
    <w:rsid w:val="00A5366F"/>
    <w:rsid w:val="00A53900"/>
    <w:rsid w:val="00A53A42"/>
    <w:rsid w:val="00A53EC1"/>
    <w:rsid w:val="00A53F90"/>
    <w:rsid w:val="00A54468"/>
    <w:rsid w:val="00A544B5"/>
    <w:rsid w:val="00A5478F"/>
    <w:rsid w:val="00A54858"/>
    <w:rsid w:val="00A5485F"/>
    <w:rsid w:val="00A54BEA"/>
    <w:rsid w:val="00A54E30"/>
    <w:rsid w:val="00A551DF"/>
    <w:rsid w:val="00A55449"/>
    <w:rsid w:val="00A55914"/>
    <w:rsid w:val="00A55B13"/>
    <w:rsid w:val="00A55C08"/>
    <w:rsid w:val="00A55F2A"/>
    <w:rsid w:val="00A561B5"/>
    <w:rsid w:val="00A566CA"/>
    <w:rsid w:val="00A568F8"/>
    <w:rsid w:val="00A56E78"/>
    <w:rsid w:val="00A56EFB"/>
    <w:rsid w:val="00A5708B"/>
    <w:rsid w:val="00A57156"/>
    <w:rsid w:val="00A57302"/>
    <w:rsid w:val="00A57494"/>
    <w:rsid w:val="00A57497"/>
    <w:rsid w:val="00A57767"/>
    <w:rsid w:val="00A5780B"/>
    <w:rsid w:val="00A578A3"/>
    <w:rsid w:val="00A60086"/>
    <w:rsid w:val="00A60319"/>
    <w:rsid w:val="00A60817"/>
    <w:rsid w:val="00A60B59"/>
    <w:rsid w:val="00A60DC3"/>
    <w:rsid w:val="00A60FE9"/>
    <w:rsid w:val="00A6113C"/>
    <w:rsid w:val="00A612A1"/>
    <w:rsid w:val="00A615CD"/>
    <w:rsid w:val="00A61868"/>
    <w:rsid w:val="00A619AD"/>
    <w:rsid w:val="00A61C0A"/>
    <w:rsid w:val="00A61EDA"/>
    <w:rsid w:val="00A61F02"/>
    <w:rsid w:val="00A62012"/>
    <w:rsid w:val="00A624B1"/>
    <w:rsid w:val="00A6272B"/>
    <w:rsid w:val="00A62770"/>
    <w:rsid w:val="00A62BC0"/>
    <w:rsid w:val="00A62C63"/>
    <w:rsid w:val="00A62D50"/>
    <w:rsid w:val="00A63138"/>
    <w:rsid w:val="00A6323B"/>
    <w:rsid w:val="00A633BA"/>
    <w:rsid w:val="00A6368C"/>
    <w:rsid w:val="00A63B0E"/>
    <w:rsid w:val="00A63C99"/>
    <w:rsid w:val="00A63CCD"/>
    <w:rsid w:val="00A63CD8"/>
    <w:rsid w:val="00A63FF7"/>
    <w:rsid w:val="00A641E6"/>
    <w:rsid w:val="00A64203"/>
    <w:rsid w:val="00A645C8"/>
    <w:rsid w:val="00A6479D"/>
    <w:rsid w:val="00A64844"/>
    <w:rsid w:val="00A649FB"/>
    <w:rsid w:val="00A64D02"/>
    <w:rsid w:val="00A64D68"/>
    <w:rsid w:val="00A64EE9"/>
    <w:rsid w:val="00A64FC8"/>
    <w:rsid w:val="00A6525F"/>
    <w:rsid w:val="00A6564A"/>
    <w:rsid w:val="00A656B7"/>
    <w:rsid w:val="00A659CD"/>
    <w:rsid w:val="00A65A87"/>
    <w:rsid w:val="00A65B3F"/>
    <w:rsid w:val="00A65E11"/>
    <w:rsid w:val="00A66178"/>
    <w:rsid w:val="00A66287"/>
    <w:rsid w:val="00A662C2"/>
    <w:rsid w:val="00A66473"/>
    <w:rsid w:val="00A667DE"/>
    <w:rsid w:val="00A66864"/>
    <w:rsid w:val="00A66AA8"/>
    <w:rsid w:val="00A66C4E"/>
    <w:rsid w:val="00A66F45"/>
    <w:rsid w:val="00A671F3"/>
    <w:rsid w:val="00A67811"/>
    <w:rsid w:val="00A678F7"/>
    <w:rsid w:val="00A67C37"/>
    <w:rsid w:val="00A67DFD"/>
    <w:rsid w:val="00A67DFE"/>
    <w:rsid w:val="00A67F68"/>
    <w:rsid w:val="00A67FC4"/>
    <w:rsid w:val="00A70039"/>
    <w:rsid w:val="00A70062"/>
    <w:rsid w:val="00A702E1"/>
    <w:rsid w:val="00A7044A"/>
    <w:rsid w:val="00A704D2"/>
    <w:rsid w:val="00A70724"/>
    <w:rsid w:val="00A70DC7"/>
    <w:rsid w:val="00A70EB7"/>
    <w:rsid w:val="00A7163A"/>
    <w:rsid w:val="00A7184A"/>
    <w:rsid w:val="00A718D0"/>
    <w:rsid w:val="00A71929"/>
    <w:rsid w:val="00A71BD9"/>
    <w:rsid w:val="00A71C74"/>
    <w:rsid w:val="00A722A6"/>
    <w:rsid w:val="00A72322"/>
    <w:rsid w:val="00A7236D"/>
    <w:rsid w:val="00A725CD"/>
    <w:rsid w:val="00A725DF"/>
    <w:rsid w:val="00A72B51"/>
    <w:rsid w:val="00A72D7C"/>
    <w:rsid w:val="00A73014"/>
    <w:rsid w:val="00A73062"/>
    <w:rsid w:val="00A730F6"/>
    <w:rsid w:val="00A73372"/>
    <w:rsid w:val="00A73662"/>
    <w:rsid w:val="00A737F4"/>
    <w:rsid w:val="00A73A9D"/>
    <w:rsid w:val="00A73BFD"/>
    <w:rsid w:val="00A73C7A"/>
    <w:rsid w:val="00A73E3E"/>
    <w:rsid w:val="00A7408C"/>
    <w:rsid w:val="00A74109"/>
    <w:rsid w:val="00A7478C"/>
    <w:rsid w:val="00A74864"/>
    <w:rsid w:val="00A74DEE"/>
    <w:rsid w:val="00A74E4F"/>
    <w:rsid w:val="00A74F56"/>
    <w:rsid w:val="00A752E4"/>
    <w:rsid w:val="00A755DA"/>
    <w:rsid w:val="00A75A69"/>
    <w:rsid w:val="00A75DA0"/>
    <w:rsid w:val="00A76013"/>
    <w:rsid w:val="00A76082"/>
    <w:rsid w:val="00A7619D"/>
    <w:rsid w:val="00A761B9"/>
    <w:rsid w:val="00A762AB"/>
    <w:rsid w:val="00A76A27"/>
    <w:rsid w:val="00A76E41"/>
    <w:rsid w:val="00A770EC"/>
    <w:rsid w:val="00A77186"/>
    <w:rsid w:val="00A771D0"/>
    <w:rsid w:val="00A77256"/>
    <w:rsid w:val="00A77A39"/>
    <w:rsid w:val="00A77CE7"/>
    <w:rsid w:val="00A77DC6"/>
    <w:rsid w:val="00A77E43"/>
    <w:rsid w:val="00A77EB8"/>
    <w:rsid w:val="00A80229"/>
    <w:rsid w:val="00A803DA"/>
    <w:rsid w:val="00A80AE4"/>
    <w:rsid w:val="00A80AFA"/>
    <w:rsid w:val="00A80B4D"/>
    <w:rsid w:val="00A80DA7"/>
    <w:rsid w:val="00A80F66"/>
    <w:rsid w:val="00A8101B"/>
    <w:rsid w:val="00A8110C"/>
    <w:rsid w:val="00A811B3"/>
    <w:rsid w:val="00A811F8"/>
    <w:rsid w:val="00A814CA"/>
    <w:rsid w:val="00A819C6"/>
    <w:rsid w:val="00A81B34"/>
    <w:rsid w:val="00A82550"/>
    <w:rsid w:val="00A82E60"/>
    <w:rsid w:val="00A830A6"/>
    <w:rsid w:val="00A830FC"/>
    <w:rsid w:val="00A83268"/>
    <w:rsid w:val="00A83280"/>
    <w:rsid w:val="00A8361D"/>
    <w:rsid w:val="00A83635"/>
    <w:rsid w:val="00A8382E"/>
    <w:rsid w:val="00A839CB"/>
    <w:rsid w:val="00A839F1"/>
    <w:rsid w:val="00A83C16"/>
    <w:rsid w:val="00A83CCD"/>
    <w:rsid w:val="00A83E74"/>
    <w:rsid w:val="00A83EFD"/>
    <w:rsid w:val="00A8410B"/>
    <w:rsid w:val="00A844C1"/>
    <w:rsid w:val="00A845DE"/>
    <w:rsid w:val="00A84611"/>
    <w:rsid w:val="00A84986"/>
    <w:rsid w:val="00A84A52"/>
    <w:rsid w:val="00A84BCF"/>
    <w:rsid w:val="00A84CD9"/>
    <w:rsid w:val="00A84E95"/>
    <w:rsid w:val="00A84F3E"/>
    <w:rsid w:val="00A84FB7"/>
    <w:rsid w:val="00A84FDF"/>
    <w:rsid w:val="00A85314"/>
    <w:rsid w:val="00A859B4"/>
    <w:rsid w:val="00A85CE2"/>
    <w:rsid w:val="00A85F71"/>
    <w:rsid w:val="00A86125"/>
    <w:rsid w:val="00A86127"/>
    <w:rsid w:val="00A861DB"/>
    <w:rsid w:val="00A86447"/>
    <w:rsid w:val="00A865EA"/>
    <w:rsid w:val="00A867BB"/>
    <w:rsid w:val="00A868AE"/>
    <w:rsid w:val="00A86A24"/>
    <w:rsid w:val="00A86A64"/>
    <w:rsid w:val="00A86D37"/>
    <w:rsid w:val="00A86F51"/>
    <w:rsid w:val="00A87009"/>
    <w:rsid w:val="00A8718A"/>
    <w:rsid w:val="00A87205"/>
    <w:rsid w:val="00A87693"/>
    <w:rsid w:val="00A876A3"/>
    <w:rsid w:val="00A876EB"/>
    <w:rsid w:val="00A8779F"/>
    <w:rsid w:val="00A877A7"/>
    <w:rsid w:val="00A878C0"/>
    <w:rsid w:val="00A87CB0"/>
    <w:rsid w:val="00A87DEC"/>
    <w:rsid w:val="00A87E0A"/>
    <w:rsid w:val="00A90219"/>
    <w:rsid w:val="00A903CE"/>
    <w:rsid w:val="00A9045C"/>
    <w:rsid w:val="00A90466"/>
    <w:rsid w:val="00A904D5"/>
    <w:rsid w:val="00A91011"/>
    <w:rsid w:val="00A911AF"/>
    <w:rsid w:val="00A9133C"/>
    <w:rsid w:val="00A91403"/>
    <w:rsid w:val="00A922F8"/>
    <w:rsid w:val="00A92381"/>
    <w:rsid w:val="00A9249D"/>
    <w:rsid w:val="00A9250C"/>
    <w:rsid w:val="00A92608"/>
    <w:rsid w:val="00A927D8"/>
    <w:rsid w:val="00A927FE"/>
    <w:rsid w:val="00A9287F"/>
    <w:rsid w:val="00A928EE"/>
    <w:rsid w:val="00A92C8C"/>
    <w:rsid w:val="00A92F97"/>
    <w:rsid w:val="00A92F9E"/>
    <w:rsid w:val="00A93574"/>
    <w:rsid w:val="00A9366C"/>
    <w:rsid w:val="00A93718"/>
    <w:rsid w:val="00A9378E"/>
    <w:rsid w:val="00A9397C"/>
    <w:rsid w:val="00A939A9"/>
    <w:rsid w:val="00A94186"/>
    <w:rsid w:val="00A94282"/>
    <w:rsid w:val="00A94317"/>
    <w:rsid w:val="00A94457"/>
    <w:rsid w:val="00A948CA"/>
    <w:rsid w:val="00A94EB2"/>
    <w:rsid w:val="00A94FDF"/>
    <w:rsid w:val="00A9516A"/>
    <w:rsid w:val="00A95652"/>
    <w:rsid w:val="00A95963"/>
    <w:rsid w:val="00A95A68"/>
    <w:rsid w:val="00A95A78"/>
    <w:rsid w:val="00A95AE4"/>
    <w:rsid w:val="00A95B1A"/>
    <w:rsid w:val="00A95BA1"/>
    <w:rsid w:val="00A95BFB"/>
    <w:rsid w:val="00A95C89"/>
    <w:rsid w:val="00A95F5C"/>
    <w:rsid w:val="00A960A5"/>
    <w:rsid w:val="00A964C2"/>
    <w:rsid w:val="00A96CC4"/>
    <w:rsid w:val="00A96D40"/>
    <w:rsid w:val="00A96ED4"/>
    <w:rsid w:val="00A9717B"/>
    <w:rsid w:val="00A9781A"/>
    <w:rsid w:val="00A97851"/>
    <w:rsid w:val="00A97CDF"/>
    <w:rsid w:val="00AA0037"/>
    <w:rsid w:val="00AA003E"/>
    <w:rsid w:val="00AA017E"/>
    <w:rsid w:val="00AA0181"/>
    <w:rsid w:val="00AA024A"/>
    <w:rsid w:val="00AA02C7"/>
    <w:rsid w:val="00AA03E2"/>
    <w:rsid w:val="00AA049E"/>
    <w:rsid w:val="00AA06A0"/>
    <w:rsid w:val="00AA0ADB"/>
    <w:rsid w:val="00AA0B2A"/>
    <w:rsid w:val="00AA0B4A"/>
    <w:rsid w:val="00AA0D0D"/>
    <w:rsid w:val="00AA12BC"/>
    <w:rsid w:val="00AA12C9"/>
    <w:rsid w:val="00AA1421"/>
    <w:rsid w:val="00AA16F5"/>
    <w:rsid w:val="00AA1723"/>
    <w:rsid w:val="00AA2065"/>
    <w:rsid w:val="00AA224E"/>
    <w:rsid w:val="00AA2433"/>
    <w:rsid w:val="00AA25C5"/>
    <w:rsid w:val="00AA26C1"/>
    <w:rsid w:val="00AA28B2"/>
    <w:rsid w:val="00AA2974"/>
    <w:rsid w:val="00AA2ADB"/>
    <w:rsid w:val="00AA2CA8"/>
    <w:rsid w:val="00AA2FE5"/>
    <w:rsid w:val="00AA3239"/>
    <w:rsid w:val="00AA32A9"/>
    <w:rsid w:val="00AA39F9"/>
    <w:rsid w:val="00AA3A74"/>
    <w:rsid w:val="00AA3BBD"/>
    <w:rsid w:val="00AA3F67"/>
    <w:rsid w:val="00AA402C"/>
    <w:rsid w:val="00AA4DB9"/>
    <w:rsid w:val="00AA4E2E"/>
    <w:rsid w:val="00AA54FC"/>
    <w:rsid w:val="00AA550E"/>
    <w:rsid w:val="00AA598E"/>
    <w:rsid w:val="00AA59B9"/>
    <w:rsid w:val="00AA5C4E"/>
    <w:rsid w:val="00AA5D8E"/>
    <w:rsid w:val="00AA5DE7"/>
    <w:rsid w:val="00AA5E21"/>
    <w:rsid w:val="00AA5ED7"/>
    <w:rsid w:val="00AA5F39"/>
    <w:rsid w:val="00AA6211"/>
    <w:rsid w:val="00AA6219"/>
    <w:rsid w:val="00AA626C"/>
    <w:rsid w:val="00AA6293"/>
    <w:rsid w:val="00AA62E1"/>
    <w:rsid w:val="00AA6388"/>
    <w:rsid w:val="00AA6962"/>
    <w:rsid w:val="00AA6972"/>
    <w:rsid w:val="00AA6D6E"/>
    <w:rsid w:val="00AA6F72"/>
    <w:rsid w:val="00AA6FBF"/>
    <w:rsid w:val="00AA71EA"/>
    <w:rsid w:val="00AA72C2"/>
    <w:rsid w:val="00AA74B4"/>
    <w:rsid w:val="00AA761B"/>
    <w:rsid w:val="00AA77FF"/>
    <w:rsid w:val="00AA78A2"/>
    <w:rsid w:val="00AA7AE4"/>
    <w:rsid w:val="00AA7E94"/>
    <w:rsid w:val="00AA7FFC"/>
    <w:rsid w:val="00AB0010"/>
    <w:rsid w:val="00AB01A0"/>
    <w:rsid w:val="00AB01BF"/>
    <w:rsid w:val="00AB024F"/>
    <w:rsid w:val="00AB033F"/>
    <w:rsid w:val="00AB0455"/>
    <w:rsid w:val="00AB0549"/>
    <w:rsid w:val="00AB0806"/>
    <w:rsid w:val="00AB0DDB"/>
    <w:rsid w:val="00AB0E2E"/>
    <w:rsid w:val="00AB0F96"/>
    <w:rsid w:val="00AB12D6"/>
    <w:rsid w:val="00AB15C5"/>
    <w:rsid w:val="00AB160B"/>
    <w:rsid w:val="00AB1628"/>
    <w:rsid w:val="00AB165E"/>
    <w:rsid w:val="00AB1713"/>
    <w:rsid w:val="00AB17C0"/>
    <w:rsid w:val="00AB1915"/>
    <w:rsid w:val="00AB196B"/>
    <w:rsid w:val="00AB1A2B"/>
    <w:rsid w:val="00AB1D6C"/>
    <w:rsid w:val="00AB21EB"/>
    <w:rsid w:val="00AB22AB"/>
    <w:rsid w:val="00AB24BF"/>
    <w:rsid w:val="00AB24E3"/>
    <w:rsid w:val="00AB25D4"/>
    <w:rsid w:val="00AB262F"/>
    <w:rsid w:val="00AB2749"/>
    <w:rsid w:val="00AB2770"/>
    <w:rsid w:val="00AB286C"/>
    <w:rsid w:val="00AB2943"/>
    <w:rsid w:val="00AB29AA"/>
    <w:rsid w:val="00AB2A2B"/>
    <w:rsid w:val="00AB2C35"/>
    <w:rsid w:val="00AB2EB1"/>
    <w:rsid w:val="00AB30FD"/>
    <w:rsid w:val="00AB35FD"/>
    <w:rsid w:val="00AB36C4"/>
    <w:rsid w:val="00AB3AC7"/>
    <w:rsid w:val="00AB4062"/>
    <w:rsid w:val="00AB4448"/>
    <w:rsid w:val="00AB4608"/>
    <w:rsid w:val="00AB47DA"/>
    <w:rsid w:val="00AB48B2"/>
    <w:rsid w:val="00AB4971"/>
    <w:rsid w:val="00AB49CE"/>
    <w:rsid w:val="00AB4CE1"/>
    <w:rsid w:val="00AB4D26"/>
    <w:rsid w:val="00AB502E"/>
    <w:rsid w:val="00AB5189"/>
    <w:rsid w:val="00AB55DA"/>
    <w:rsid w:val="00AB5614"/>
    <w:rsid w:val="00AB59C9"/>
    <w:rsid w:val="00AB5E32"/>
    <w:rsid w:val="00AB5E62"/>
    <w:rsid w:val="00AB5EC0"/>
    <w:rsid w:val="00AB5ECE"/>
    <w:rsid w:val="00AB61D3"/>
    <w:rsid w:val="00AB6211"/>
    <w:rsid w:val="00AB6231"/>
    <w:rsid w:val="00AB6344"/>
    <w:rsid w:val="00AB637A"/>
    <w:rsid w:val="00AB63A5"/>
    <w:rsid w:val="00AB67CF"/>
    <w:rsid w:val="00AB6B66"/>
    <w:rsid w:val="00AB6EB8"/>
    <w:rsid w:val="00AB6FB7"/>
    <w:rsid w:val="00AB7063"/>
    <w:rsid w:val="00AB71AA"/>
    <w:rsid w:val="00AB72AD"/>
    <w:rsid w:val="00AB72E2"/>
    <w:rsid w:val="00AB7352"/>
    <w:rsid w:val="00AB7496"/>
    <w:rsid w:val="00AB76EF"/>
    <w:rsid w:val="00AB7734"/>
    <w:rsid w:val="00AB7A9C"/>
    <w:rsid w:val="00AB7C8D"/>
    <w:rsid w:val="00AB7D1B"/>
    <w:rsid w:val="00AB7FCC"/>
    <w:rsid w:val="00AC014C"/>
    <w:rsid w:val="00AC0272"/>
    <w:rsid w:val="00AC0313"/>
    <w:rsid w:val="00AC0A57"/>
    <w:rsid w:val="00AC0AA3"/>
    <w:rsid w:val="00AC0B5A"/>
    <w:rsid w:val="00AC0E15"/>
    <w:rsid w:val="00AC159A"/>
    <w:rsid w:val="00AC1703"/>
    <w:rsid w:val="00AC194B"/>
    <w:rsid w:val="00AC1A71"/>
    <w:rsid w:val="00AC1C41"/>
    <w:rsid w:val="00AC1FC2"/>
    <w:rsid w:val="00AC1FF7"/>
    <w:rsid w:val="00AC2027"/>
    <w:rsid w:val="00AC22B3"/>
    <w:rsid w:val="00AC2491"/>
    <w:rsid w:val="00AC25A5"/>
    <w:rsid w:val="00AC2701"/>
    <w:rsid w:val="00AC2894"/>
    <w:rsid w:val="00AC2A0B"/>
    <w:rsid w:val="00AC2C4B"/>
    <w:rsid w:val="00AC2DA4"/>
    <w:rsid w:val="00AC3250"/>
    <w:rsid w:val="00AC33E1"/>
    <w:rsid w:val="00AC362C"/>
    <w:rsid w:val="00AC3B9A"/>
    <w:rsid w:val="00AC3FBC"/>
    <w:rsid w:val="00AC4009"/>
    <w:rsid w:val="00AC40C2"/>
    <w:rsid w:val="00AC4614"/>
    <w:rsid w:val="00AC4709"/>
    <w:rsid w:val="00AC483E"/>
    <w:rsid w:val="00AC4E54"/>
    <w:rsid w:val="00AC4F23"/>
    <w:rsid w:val="00AC50ED"/>
    <w:rsid w:val="00AC5101"/>
    <w:rsid w:val="00AC5839"/>
    <w:rsid w:val="00AC5879"/>
    <w:rsid w:val="00AC5C21"/>
    <w:rsid w:val="00AC6337"/>
    <w:rsid w:val="00AC64BA"/>
    <w:rsid w:val="00AC665F"/>
    <w:rsid w:val="00AC6731"/>
    <w:rsid w:val="00AC70EC"/>
    <w:rsid w:val="00AC720E"/>
    <w:rsid w:val="00AC7811"/>
    <w:rsid w:val="00AC7D28"/>
    <w:rsid w:val="00AD0443"/>
    <w:rsid w:val="00AD0477"/>
    <w:rsid w:val="00AD0658"/>
    <w:rsid w:val="00AD0A2F"/>
    <w:rsid w:val="00AD0BB2"/>
    <w:rsid w:val="00AD0E0D"/>
    <w:rsid w:val="00AD0FB8"/>
    <w:rsid w:val="00AD103C"/>
    <w:rsid w:val="00AD1046"/>
    <w:rsid w:val="00AD1190"/>
    <w:rsid w:val="00AD12AB"/>
    <w:rsid w:val="00AD155E"/>
    <w:rsid w:val="00AD1582"/>
    <w:rsid w:val="00AD15E6"/>
    <w:rsid w:val="00AD1741"/>
    <w:rsid w:val="00AD1CD2"/>
    <w:rsid w:val="00AD21D3"/>
    <w:rsid w:val="00AD227C"/>
    <w:rsid w:val="00AD2389"/>
    <w:rsid w:val="00AD248E"/>
    <w:rsid w:val="00AD25DE"/>
    <w:rsid w:val="00AD2643"/>
    <w:rsid w:val="00AD293B"/>
    <w:rsid w:val="00AD298B"/>
    <w:rsid w:val="00AD318A"/>
    <w:rsid w:val="00AD3385"/>
    <w:rsid w:val="00AD34DA"/>
    <w:rsid w:val="00AD34DC"/>
    <w:rsid w:val="00AD3573"/>
    <w:rsid w:val="00AD36A5"/>
    <w:rsid w:val="00AD3755"/>
    <w:rsid w:val="00AD3B1F"/>
    <w:rsid w:val="00AD3FE3"/>
    <w:rsid w:val="00AD4541"/>
    <w:rsid w:val="00AD4591"/>
    <w:rsid w:val="00AD47E3"/>
    <w:rsid w:val="00AD4B3D"/>
    <w:rsid w:val="00AD4CEA"/>
    <w:rsid w:val="00AD4FCB"/>
    <w:rsid w:val="00AD58C3"/>
    <w:rsid w:val="00AD5982"/>
    <w:rsid w:val="00AD5D12"/>
    <w:rsid w:val="00AD5D2E"/>
    <w:rsid w:val="00AD5E8C"/>
    <w:rsid w:val="00AD5EF5"/>
    <w:rsid w:val="00AD60EB"/>
    <w:rsid w:val="00AD61B2"/>
    <w:rsid w:val="00AD61CE"/>
    <w:rsid w:val="00AD645A"/>
    <w:rsid w:val="00AD64E5"/>
    <w:rsid w:val="00AD64EF"/>
    <w:rsid w:val="00AD662C"/>
    <w:rsid w:val="00AD66D9"/>
    <w:rsid w:val="00AD670C"/>
    <w:rsid w:val="00AD674F"/>
    <w:rsid w:val="00AD6852"/>
    <w:rsid w:val="00AD68B7"/>
    <w:rsid w:val="00AD6961"/>
    <w:rsid w:val="00AD6B39"/>
    <w:rsid w:val="00AD6E25"/>
    <w:rsid w:val="00AD6EF5"/>
    <w:rsid w:val="00AD7117"/>
    <w:rsid w:val="00AD720C"/>
    <w:rsid w:val="00AD724F"/>
    <w:rsid w:val="00AD7539"/>
    <w:rsid w:val="00AD7673"/>
    <w:rsid w:val="00AD7DC7"/>
    <w:rsid w:val="00AD7F7D"/>
    <w:rsid w:val="00AE0003"/>
    <w:rsid w:val="00AE0505"/>
    <w:rsid w:val="00AE0DBA"/>
    <w:rsid w:val="00AE0F21"/>
    <w:rsid w:val="00AE1337"/>
    <w:rsid w:val="00AE1361"/>
    <w:rsid w:val="00AE1837"/>
    <w:rsid w:val="00AE18DA"/>
    <w:rsid w:val="00AE1B8F"/>
    <w:rsid w:val="00AE1D95"/>
    <w:rsid w:val="00AE225F"/>
    <w:rsid w:val="00AE22B4"/>
    <w:rsid w:val="00AE23C1"/>
    <w:rsid w:val="00AE245C"/>
    <w:rsid w:val="00AE2465"/>
    <w:rsid w:val="00AE24FF"/>
    <w:rsid w:val="00AE2789"/>
    <w:rsid w:val="00AE28DC"/>
    <w:rsid w:val="00AE2EAB"/>
    <w:rsid w:val="00AE3263"/>
    <w:rsid w:val="00AE3311"/>
    <w:rsid w:val="00AE35BA"/>
    <w:rsid w:val="00AE3997"/>
    <w:rsid w:val="00AE41B9"/>
    <w:rsid w:val="00AE42DC"/>
    <w:rsid w:val="00AE44B1"/>
    <w:rsid w:val="00AE49D0"/>
    <w:rsid w:val="00AE4AAE"/>
    <w:rsid w:val="00AE4C85"/>
    <w:rsid w:val="00AE4DEB"/>
    <w:rsid w:val="00AE4F34"/>
    <w:rsid w:val="00AE5250"/>
    <w:rsid w:val="00AE5680"/>
    <w:rsid w:val="00AE5832"/>
    <w:rsid w:val="00AE593D"/>
    <w:rsid w:val="00AE5A49"/>
    <w:rsid w:val="00AE5A4D"/>
    <w:rsid w:val="00AE5AEA"/>
    <w:rsid w:val="00AE5D08"/>
    <w:rsid w:val="00AE5D85"/>
    <w:rsid w:val="00AE5EE7"/>
    <w:rsid w:val="00AE6009"/>
    <w:rsid w:val="00AE617D"/>
    <w:rsid w:val="00AE72DF"/>
    <w:rsid w:val="00AE7506"/>
    <w:rsid w:val="00AE77C4"/>
    <w:rsid w:val="00AE7D36"/>
    <w:rsid w:val="00AE7E39"/>
    <w:rsid w:val="00AE7ED4"/>
    <w:rsid w:val="00AF0260"/>
    <w:rsid w:val="00AF0383"/>
    <w:rsid w:val="00AF05E3"/>
    <w:rsid w:val="00AF079F"/>
    <w:rsid w:val="00AF07C9"/>
    <w:rsid w:val="00AF0B2B"/>
    <w:rsid w:val="00AF0B6D"/>
    <w:rsid w:val="00AF1368"/>
    <w:rsid w:val="00AF144F"/>
    <w:rsid w:val="00AF1498"/>
    <w:rsid w:val="00AF1945"/>
    <w:rsid w:val="00AF1BAC"/>
    <w:rsid w:val="00AF1CC0"/>
    <w:rsid w:val="00AF1D02"/>
    <w:rsid w:val="00AF2392"/>
    <w:rsid w:val="00AF23C1"/>
    <w:rsid w:val="00AF2443"/>
    <w:rsid w:val="00AF24B4"/>
    <w:rsid w:val="00AF281C"/>
    <w:rsid w:val="00AF28D3"/>
    <w:rsid w:val="00AF2952"/>
    <w:rsid w:val="00AF31E4"/>
    <w:rsid w:val="00AF3781"/>
    <w:rsid w:val="00AF386D"/>
    <w:rsid w:val="00AF39DF"/>
    <w:rsid w:val="00AF3E6C"/>
    <w:rsid w:val="00AF3F69"/>
    <w:rsid w:val="00AF3FAD"/>
    <w:rsid w:val="00AF453A"/>
    <w:rsid w:val="00AF4740"/>
    <w:rsid w:val="00AF480C"/>
    <w:rsid w:val="00AF48D8"/>
    <w:rsid w:val="00AF4956"/>
    <w:rsid w:val="00AF4A8B"/>
    <w:rsid w:val="00AF4B24"/>
    <w:rsid w:val="00AF5281"/>
    <w:rsid w:val="00AF52CF"/>
    <w:rsid w:val="00AF5336"/>
    <w:rsid w:val="00AF5583"/>
    <w:rsid w:val="00AF5787"/>
    <w:rsid w:val="00AF57E7"/>
    <w:rsid w:val="00AF5C39"/>
    <w:rsid w:val="00AF6143"/>
    <w:rsid w:val="00AF6460"/>
    <w:rsid w:val="00AF6770"/>
    <w:rsid w:val="00AF6871"/>
    <w:rsid w:val="00AF68B0"/>
    <w:rsid w:val="00AF6E65"/>
    <w:rsid w:val="00AF70D1"/>
    <w:rsid w:val="00AF7172"/>
    <w:rsid w:val="00AF71CD"/>
    <w:rsid w:val="00AF7259"/>
    <w:rsid w:val="00AF7508"/>
    <w:rsid w:val="00AF750E"/>
    <w:rsid w:val="00AF77C3"/>
    <w:rsid w:val="00AF79E3"/>
    <w:rsid w:val="00AF7AA2"/>
    <w:rsid w:val="00AF7B88"/>
    <w:rsid w:val="00AF7C03"/>
    <w:rsid w:val="00AF7E00"/>
    <w:rsid w:val="00B003E2"/>
    <w:rsid w:val="00B008BC"/>
    <w:rsid w:val="00B00A17"/>
    <w:rsid w:val="00B00A71"/>
    <w:rsid w:val="00B00A7F"/>
    <w:rsid w:val="00B01470"/>
    <w:rsid w:val="00B01538"/>
    <w:rsid w:val="00B01E5B"/>
    <w:rsid w:val="00B02416"/>
    <w:rsid w:val="00B02694"/>
    <w:rsid w:val="00B027AE"/>
    <w:rsid w:val="00B02D0E"/>
    <w:rsid w:val="00B03071"/>
    <w:rsid w:val="00B030AE"/>
    <w:rsid w:val="00B03112"/>
    <w:rsid w:val="00B03426"/>
    <w:rsid w:val="00B0382A"/>
    <w:rsid w:val="00B03C2A"/>
    <w:rsid w:val="00B03D47"/>
    <w:rsid w:val="00B040DF"/>
    <w:rsid w:val="00B04384"/>
    <w:rsid w:val="00B046C0"/>
    <w:rsid w:val="00B04A37"/>
    <w:rsid w:val="00B04C66"/>
    <w:rsid w:val="00B05259"/>
    <w:rsid w:val="00B052BF"/>
    <w:rsid w:val="00B0564F"/>
    <w:rsid w:val="00B0594D"/>
    <w:rsid w:val="00B05BD8"/>
    <w:rsid w:val="00B05E78"/>
    <w:rsid w:val="00B05FB7"/>
    <w:rsid w:val="00B06048"/>
    <w:rsid w:val="00B06967"/>
    <w:rsid w:val="00B06984"/>
    <w:rsid w:val="00B06BCD"/>
    <w:rsid w:val="00B06DA2"/>
    <w:rsid w:val="00B06E94"/>
    <w:rsid w:val="00B06EF4"/>
    <w:rsid w:val="00B06F05"/>
    <w:rsid w:val="00B06F27"/>
    <w:rsid w:val="00B07726"/>
    <w:rsid w:val="00B0780B"/>
    <w:rsid w:val="00B102BC"/>
    <w:rsid w:val="00B104A6"/>
    <w:rsid w:val="00B1053A"/>
    <w:rsid w:val="00B107EF"/>
    <w:rsid w:val="00B10911"/>
    <w:rsid w:val="00B10D80"/>
    <w:rsid w:val="00B110CE"/>
    <w:rsid w:val="00B112A8"/>
    <w:rsid w:val="00B113C4"/>
    <w:rsid w:val="00B11491"/>
    <w:rsid w:val="00B118D0"/>
    <w:rsid w:val="00B11B75"/>
    <w:rsid w:val="00B11DCC"/>
    <w:rsid w:val="00B124D6"/>
    <w:rsid w:val="00B1286A"/>
    <w:rsid w:val="00B12895"/>
    <w:rsid w:val="00B12BF7"/>
    <w:rsid w:val="00B12CDE"/>
    <w:rsid w:val="00B12DC8"/>
    <w:rsid w:val="00B12E83"/>
    <w:rsid w:val="00B12FA7"/>
    <w:rsid w:val="00B130CA"/>
    <w:rsid w:val="00B1319E"/>
    <w:rsid w:val="00B1355D"/>
    <w:rsid w:val="00B1365B"/>
    <w:rsid w:val="00B13F83"/>
    <w:rsid w:val="00B1402C"/>
    <w:rsid w:val="00B14073"/>
    <w:rsid w:val="00B1418B"/>
    <w:rsid w:val="00B14230"/>
    <w:rsid w:val="00B14419"/>
    <w:rsid w:val="00B144AA"/>
    <w:rsid w:val="00B1475F"/>
    <w:rsid w:val="00B14B0B"/>
    <w:rsid w:val="00B14C22"/>
    <w:rsid w:val="00B14D2B"/>
    <w:rsid w:val="00B14E37"/>
    <w:rsid w:val="00B1592B"/>
    <w:rsid w:val="00B15BE7"/>
    <w:rsid w:val="00B15D39"/>
    <w:rsid w:val="00B16202"/>
    <w:rsid w:val="00B16763"/>
    <w:rsid w:val="00B16B97"/>
    <w:rsid w:val="00B16DFC"/>
    <w:rsid w:val="00B16F49"/>
    <w:rsid w:val="00B17124"/>
    <w:rsid w:val="00B1738E"/>
    <w:rsid w:val="00B1793B"/>
    <w:rsid w:val="00B17940"/>
    <w:rsid w:val="00B20060"/>
    <w:rsid w:val="00B203BD"/>
    <w:rsid w:val="00B203D3"/>
    <w:rsid w:val="00B20452"/>
    <w:rsid w:val="00B2045B"/>
    <w:rsid w:val="00B2060A"/>
    <w:rsid w:val="00B20704"/>
    <w:rsid w:val="00B20707"/>
    <w:rsid w:val="00B20736"/>
    <w:rsid w:val="00B20817"/>
    <w:rsid w:val="00B208AC"/>
    <w:rsid w:val="00B208F8"/>
    <w:rsid w:val="00B20A6E"/>
    <w:rsid w:val="00B20B4D"/>
    <w:rsid w:val="00B20D9F"/>
    <w:rsid w:val="00B20EC3"/>
    <w:rsid w:val="00B21128"/>
    <w:rsid w:val="00B211EF"/>
    <w:rsid w:val="00B214E6"/>
    <w:rsid w:val="00B215E5"/>
    <w:rsid w:val="00B21651"/>
    <w:rsid w:val="00B2170E"/>
    <w:rsid w:val="00B21A4E"/>
    <w:rsid w:val="00B21B2F"/>
    <w:rsid w:val="00B21FED"/>
    <w:rsid w:val="00B22083"/>
    <w:rsid w:val="00B2210C"/>
    <w:rsid w:val="00B22123"/>
    <w:rsid w:val="00B22152"/>
    <w:rsid w:val="00B22217"/>
    <w:rsid w:val="00B222AC"/>
    <w:rsid w:val="00B22453"/>
    <w:rsid w:val="00B22700"/>
    <w:rsid w:val="00B22A1F"/>
    <w:rsid w:val="00B22AC9"/>
    <w:rsid w:val="00B22B21"/>
    <w:rsid w:val="00B22CB2"/>
    <w:rsid w:val="00B22E23"/>
    <w:rsid w:val="00B230FA"/>
    <w:rsid w:val="00B233F7"/>
    <w:rsid w:val="00B23447"/>
    <w:rsid w:val="00B2377C"/>
    <w:rsid w:val="00B23BB3"/>
    <w:rsid w:val="00B24038"/>
    <w:rsid w:val="00B243BA"/>
    <w:rsid w:val="00B245BE"/>
    <w:rsid w:val="00B24CFA"/>
    <w:rsid w:val="00B24ED0"/>
    <w:rsid w:val="00B2525F"/>
    <w:rsid w:val="00B252A9"/>
    <w:rsid w:val="00B25590"/>
    <w:rsid w:val="00B256C4"/>
    <w:rsid w:val="00B25762"/>
    <w:rsid w:val="00B25893"/>
    <w:rsid w:val="00B25AC5"/>
    <w:rsid w:val="00B25D1C"/>
    <w:rsid w:val="00B25EF4"/>
    <w:rsid w:val="00B262F9"/>
    <w:rsid w:val="00B26344"/>
    <w:rsid w:val="00B26598"/>
    <w:rsid w:val="00B26A94"/>
    <w:rsid w:val="00B26EBF"/>
    <w:rsid w:val="00B26F14"/>
    <w:rsid w:val="00B27380"/>
    <w:rsid w:val="00B274E2"/>
    <w:rsid w:val="00B2756D"/>
    <w:rsid w:val="00B2756E"/>
    <w:rsid w:val="00B277FD"/>
    <w:rsid w:val="00B278DF"/>
    <w:rsid w:val="00B27AF0"/>
    <w:rsid w:val="00B27C7C"/>
    <w:rsid w:val="00B27D94"/>
    <w:rsid w:val="00B27EE3"/>
    <w:rsid w:val="00B27F06"/>
    <w:rsid w:val="00B30386"/>
    <w:rsid w:val="00B30553"/>
    <w:rsid w:val="00B30975"/>
    <w:rsid w:val="00B30C7F"/>
    <w:rsid w:val="00B30DF1"/>
    <w:rsid w:val="00B31052"/>
    <w:rsid w:val="00B3142A"/>
    <w:rsid w:val="00B3147D"/>
    <w:rsid w:val="00B31598"/>
    <w:rsid w:val="00B3187A"/>
    <w:rsid w:val="00B318C4"/>
    <w:rsid w:val="00B31920"/>
    <w:rsid w:val="00B32133"/>
    <w:rsid w:val="00B32277"/>
    <w:rsid w:val="00B32294"/>
    <w:rsid w:val="00B3256E"/>
    <w:rsid w:val="00B32705"/>
    <w:rsid w:val="00B3280F"/>
    <w:rsid w:val="00B32AF3"/>
    <w:rsid w:val="00B32C49"/>
    <w:rsid w:val="00B32C6E"/>
    <w:rsid w:val="00B32EC7"/>
    <w:rsid w:val="00B33431"/>
    <w:rsid w:val="00B3343A"/>
    <w:rsid w:val="00B33456"/>
    <w:rsid w:val="00B339CB"/>
    <w:rsid w:val="00B33D3E"/>
    <w:rsid w:val="00B33F3F"/>
    <w:rsid w:val="00B340E2"/>
    <w:rsid w:val="00B342E7"/>
    <w:rsid w:val="00B34401"/>
    <w:rsid w:val="00B34722"/>
    <w:rsid w:val="00B34777"/>
    <w:rsid w:val="00B347C5"/>
    <w:rsid w:val="00B34C44"/>
    <w:rsid w:val="00B34CEF"/>
    <w:rsid w:val="00B34CF8"/>
    <w:rsid w:val="00B34E74"/>
    <w:rsid w:val="00B358FD"/>
    <w:rsid w:val="00B35ABD"/>
    <w:rsid w:val="00B35B2A"/>
    <w:rsid w:val="00B35BE9"/>
    <w:rsid w:val="00B35D6A"/>
    <w:rsid w:val="00B35F72"/>
    <w:rsid w:val="00B3644D"/>
    <w:rsid w:val="00B3648B"/>
    <w:rsid w:val="00B36EC5"/>
    <w:rsid w:val="00B36F5F"/>
    <w:rsid w:val="00B36F61"/>
    <w:rsid w:val="00B37197"/>
    <w:rsid w:val="00B37D2C"/>
    <w:rsid w:val="00B37ECA"/>
    <w:rsid w:val="00B40071"/>
    <w:rsid w:val="00B4087D"/>
    <w:rsid w:val="00B408E1"/>
    <w:rsid w:val="00B40C4F"/>
    <w:rsid w:val="00B40DC1"/>
    <w:rsid w:val="00B40FCD"/>
    <w:rsid w:val="00B41031"/>
    <w:rsid w:val="00B411F4"/>
    <w:rsid w:val="00B4158F"/>
    <w:rsid w:val="00B41823"/>
    <w:rsid w:val="00B41B01"/>
    <w:rsid w:val="00B41B30"/>
    <w:rsid w:val="00B41B40"/>
    <w:rsid w:val="00B41E1C"/>
    <w:rsid w:val="00B4246A"/>
    <w:rsid w:val="00B425D8"/>
    <w:rsid w:val="00B42863"/>
    <w:rsid w:val="00B42BB6"/>
    <w:rsid w:val="00B43472"/>
    <w:rsid w:val="00B4349D"/>
    <w:rsid w:val="00B437FC"/>
    <w:rsid w:val="00B438E9"/>
    <w:rsid w:val="00B43B18"/>
    <w:rsid w:val="00B43D18"/>
    <w:rsid w:val="00B43DA9"/>
    <w:rsid w:val="00B445F2"/>
    <w:rsid w:val="00B44F97"/>
    <w:rsid w:val="00B45233"/>
    <w:rsid w:val="00B4524E"/>
    <w:rsid w:val="00B4535A"/>
    <w:rsid w:val="00B455C9"/>
    <w:rsid w:val="00B4571D"/>
    <w:rsid w:val="00B4574E"/>
    <w:rsid w:val="00B45A9D"/>
    <w:rsid w:val="00B45C46"/>
    <w:rsid w:val="00B45E7F"/>
    <w:rsid w:val="00B460F8"/>
    <w:rsid w:val="00B463CF"/>
    <w:rsid w:val="00B46527"/>
    <w:rsid w:val="00B46577"/>
    <w:rsid w:val="00B46B90"/>
    <w:rsid w:val="00B46CAA"/>
    <w:rsid w:val="00B46EE7"/>
    <w:rsid w:val="00B46F92"/>
    <w:rsid w:val="00B47255"/>
    <w:rsid w:val="00B47516"/>
    <w:rsid w:val="00B47561"/>
    <w:rsid w:val="00B47C34"/>
    <w:rsid w:val="00B47DD2"/>
    <w:rsid w:val="00B47FE4"/>
    <w:rsid w:val="00B50048"/>
    <w:rsid w:val="00B501B8"/>
    <w:rsid w:val="00B50253"/>
    <w:rsid w:val="00B502CA"/>
    <w:rsid w:val="00B50417"/>
    <w:rsid w:val="00B50631"/>
    <w:rsid w:val="00B507B9"/>
    <w:rsid w:val="00B51162"/>
    <w:rsid w:val="00B512C0"/>
    <w:rsid w:val="00B5167F"/>
    <w:rsid w:val="00B51868"/>
    <w:rsid w:val="00B51B51"/>
    <w:rsid w:val="00B51CD6"/>
    <w:rsid w:val="00B52531"/>
    <w:rsid w:val="00B52567"/>
    <w:rsid w:val="00B530EF"/>
    <w:rsid w:val="00B532BC"/>
    <w:rsid w:val="00B536BF"/>
    <w:rsid w:val="00B537DD"/>
    <w:rsid w:val="00B5392A"/>
    <w:rsid w:val="00B53CC9"/>
    <w:rsid w:val="00B53E39"/>
    <w:rsid w:val="00B53E55"/>
    <w:rsid w:val="00B53EAC"/>
    <w:rsid w:val="00B53FE5"/>
    <w:rsid w:val="00B5407C"/>
    <w:rsid w:val="00B540DE"/>
    <w:rsid w:val="00B543C9"/>
    <w:rsid w:val="00B545F4"/>
    <w:rsid w:val="00B54617"/>
    <w:rsid w:val="00B547D0"/>
    <w:rsid w:val="00B54C9D"/>
    <w:rsid w:val="00B54DD3"/>
    <w:rsid w:val="00B54FD0"/>
    <w:rsid w:val="00B55195"/>
    <w:rsid w:val="00B551EE"/>
    <w:rsid w:val="00B55555"/>
    <w:rsid w:val="00B558CF"/>
    <w:rsid w:val="00B55B15"/>
    <w:rsid w:val="00B55C79"/>
    <w:rsid w:val="00B55F00"/>
    <w:rsid w:val="00B55FEA"/>
    <w:rsid w:val="00B5670B"/>
    <w:rsid w:val="00B567D4"/>
    <w:rsid w:val="00B56A05"/>
    <w:rsid w:val="00B570C2"/>
    <w:rsid w:val="00B571EF"/>
    <w:rsid w:val="00B57218"/>
    <w:rsid w:val="00B57576"/>
    <w:rsid w:val="00B5769D"/>
    <w:rsid w:val="00B57791"/>
    <w:rsid w:val="00B57FAE"/>
    <w:rsid w:val="00B604D4"/>
    <w:rsid w:val="00B60786"/>
    <w:rsid w:val="00B60917"/>
    <w:rsid w:val="00B60D50"/>
    <w:rsid w:val="00B60E03"/>
    <w:rsid w:val="00B60F48"/>
    <w:rsid w:val="00B61020"/>
    <w:rsid w:val="00B61302"/>
    <w:rsid w:val="00B615B4"/>
    <w:rsid w:val="00B6170D"/>
    <w:rsid w:val="00B6176B"/>
    <w:rsid w:val="00B61A1E"/>
    <w:rsid w:val="00B61A45"/>
    <w:rsid w:val="00B61EBE"/>
    <w:rsid w:val="00B61F43"/>
    <w:rsid w:val="00B624DF"/>
    <w:rsid w:val="00B625ED"/>
    <w:rsid w:val="00B62E27"/>
    <w:rsid w:val="00B62F6F"/>
    <w:rsid w:val="00B63107"/>
    <w:rsid w:val="00B6321B"/>
    <w:rsid w:val="00B63483"/>
    <w:rsid w:val="00B637F5"/>
    <w:rsid w:val="00B638EF"/>
    <w:rsid w:val="00B63994"/>
    <w:rsid w:val="00B63C82"/>
    <w:rsid w:val="00B63D15"/>
    <w:rsid w:val="00B63E57"/>
    <w:rsid w:val="00B6417F"/>
    <w:rsid w:val="00B642E5"/>
    <w:rsid w:val="00B643E0"/>
    <w:rsid w:val="00B643F3"/>
    <w:rsid w:val="00B64731"/>
    <w:rsid w:val="00B64913"/>
    <w:rsid w:val="00B64C04"/>
    <w:rsid w:val="00B6510E"/>
    <w:rsid w:val="00B65156"/>
    <w:rsid w:val="00B65351"/>
    <w:rsid w:val="00B65764"/>
    <w:rsid w:val="00B6579A"/>
    <w:rsid w:val="00B6588B"/>
    <w:rsid w:val="00B65A70"/>
    <w:rsid w:val="00B65B4D"/>
    <w:rsid w:val="00B65D2B"/>
    <w:rsid w:val="00B65D4E"/>
    <w:rsid w:val="00B66312"/>
    <w:rsid w:val="00B66A4E"/>
    <w:rsid w:val="00B66A75"/>
    <w:rsid w:val="00B67899"/>
    <w:rsid w:val="00B67A69"/>
    <w:rsid w:val="00B67E68"/>
    <w:rsid w:val="00B70712"/>
    <w:rsid w:val="00B709ED"/>
    <w:rsid w:val="00B70EFE"/>
    <w:rsid w:val="00B71034"/>
    <w:rsid w:val="00B7135C"/>
    <w:rsid w:val="00B71430"/>
    <w:rsid w:val="00B7148E"/>
    <w:rsid w:val="00B71585"/>
    <w:rsid w:val="00B71B44"/>
    <w:rsid w:val="00B71C12"/>
    <w:rsid w:val="00B71F01"/>
    <w:rsid w:val="00B7294C"/>
    <w:rsid w:val="00B7298F"/>
    <w:rsid w:val="00B729CA"/>
    <w:rsid w:val="00B72E12"/>
    <w:rsid w:val="00B7331A"/>
    <w:rsid w:val="00B735D5"/>
    <w:rsid w:val="00B73B11"/>
    <w:rsid w:val="00B73B18"/>
    <w:rsid w:val="00B73F1E"/>
    <w:rsid w:val="00B74796"/>
    <w:rsid w:val="00B74BAB"/>
    <w:rsid w:val="00B74BAF"/>
    <w:rsid w:val="00B74D1A"/>
    <w:rsid w:val="00B74DC2"/>
    <w:rsid w:val="00B75169"/>
    <w:rsid w:val="00B75501"/>
    <w:rsid w:val="00B75811"/>
    <w:rsid w:val="00B75975"/>
    <w:rsid w:val="00B75C82"/>
    <w:rsid w:val="00B75D00"/>
    <w:rsid w:val="00B75F98"/>
    <w:rsid w:val="00B761F6"/>
    <w:rsid w:val="00B76653"/>
    <w:rsid w:val="00B768E0"/>
    <w:rsid w:val="00B76902"/>
    <w:rsid w:val="00B76952"/>
    <w:rsid w:val="00B76AD2"/>
    <w:rsid w:val="00B77091"/>
    <w:rsid w:val="00B770BD"/>
    <w:rsid w:val="00B771BD"/>
    <w:rsid w:val="00B77239"/>
    <w:rsid w:val="00B776FB"/>
    <w:rsid w:val="00B77ED4"/>
    <w:rsid w:val="00B77F1F"/>
    <w:rsid w:val="00B800CD"/>
    <w:rsid w:val="00B800FC"/>
    <w:rsid w:val="00B8014F"/>
    <w:rsid w:val="00B80679"/>
    <w:rsid w:val="00B80BC1"/>
    <w:rsid w:val="00B80D39"/>
    <w:rsid w:val="00B81432"/>
    <w:rsid w:val="00B816FE"/>
    <w:rsid w:val="00B81809"/>
    <w:rsid w:val="00B81832"/>
    <w:rsid w:val="00B81883"/>
    <w:rsid w:val="00B818BC"/>
    <w:rsid w:val="00B819A9"/>
    <w:rsid w:val="00B81A9A"/>
    <w:rsid w:val="00B81CD1"/>
    <w:rsid w:val="00B81DC0"/>
    <w:rsid w:val="00B822DB"/>
    <w:rsid w:val="00B823A2"/>
    <w:rsid w:val="00B826B1"/>
    <w:rsid w:val="00B82C74"/>
    <w:rsid w:val="00B82F1E"/>
    <w:rsid w:val="00B82F29"/>
    <w:rsid w:val="00B82F5C"/>
    <w:rsid w:val="00B82FC8"/>
    <w:rsid w:val="00B830A3"/>
    <w:rsid w:val="00B830EB"/>
    <w:rsid w:val="00B83289"/>
    <w:rsid w:val="00B8332E"/>
    <w:rsid w:val="00B8385F"/>
    <w:rsid w:val="00B83BC4"/>
    <w:rsid w:val="00B83F89"/>
    <w:rsid w:val="00B840A5"/>
    <w:rsid w:val="00B8445B"/>
    <w:rsid w:val="00B8472F"/>
    <w:rsid w:val="00B848FC"/>
    <w:rsid w:val="00B84B01"/>
    <w:rsid w:val="00B84C8A"/>
    <w:rsid w:val="00B84EAD"/>
    <w:rsid w:val="00B85116"/>
    <w:rsid w:val="00B852E0"/>
    <w:rsid w:val="00B8599F"/>
    <w:rsid w:val="00B85E3F"/>
    <w:rsid w:val="00B85EC6"/>
    <w:rsid w:val="00B86105"/>
    <w:rsid w:val="00B861C9"/>
    <w:rsid w:val="00B861D8"/>
    <w:rsid w:val="00B86514"/>
    <w:rsid w:val="00B866ED"/>
    <w:rsid w:val="00B86767"/>
    <w:rsid w:val="00B86B93"/>
    <w:rsid w:val="00B86C07"/>
    <w:rsid w:val="00B86D2F"/>
    <w:rsid w:val="00B87112"/>
    <w:rsid w:val="00B87124"/>
    <w:rsid w:val="00B873F2"/>
    <w:rsid w:val="00B87675"/>
    <w:rsid w:val="00B878A0"/>
    <w:rsid w:val="00B87B9D"/>
    <w:rsid w:val="00B87C8B"/>
    <w:rsid w:val="00B87D67"/>
    <w:rsid w:val="00B87D96"/>
    <w:rsid w:val="00B87DA0"/>
    <w:rsid w:val="00B87E7A"/>
    <w:rsid w:val="00B901D8"/>
    <w:rsid w:val="00B90632"/>
    <w:rsid w:val="00B90861"/>
    <w:rsid w:val="00B90867"/>
    <w:rsid w:val="00B90946"/>
    <w:rsid w:val="00B909B0"/>
    <w:rsid w:val="00B90DB1"/>
    <w:rsid w:val="00B90DED"/>
    <w:rsid w:val="00B90E8A"/>
    <w:rsid w:val="00B91236"/>
    <w:rsid w:val="00B9142D"/>
    <w:rsid w:val="00B9154A"/>
    <w:rsid w:val="00B91D9D"/>
    <w:rsid w:val="00B9203E"/>
    <w:rsid w:val="00B920B1"/>
    <w:rsid w:val="00B92240"/>
    <w:rsid w:val="00B923A4"/>
    <w:rsid w:val="00B92523"/>
    <w:rsid w:val="00B92581"/>
    <w:rsid w:val="00B926C4"/>
    <w:rsid w:val="00B92820"/>
    <w:rsid w:val="00B92A0A"/>
    <w:rsid w:val="00B92A7C"/>
    <w:rsid w:val="00B92D20"/>
    <w:rsid w:val="00B92FE5"/>
    <w:rsid w:val="00B93033"/>
    <w:rsid w:val="00B932B0"/>
    <w:rsid w:val="00B9333B"/>
    <w:rsid w:val="00B935D5"/>
    <w:rsid w:val="00B93B71"/>
    <w:rsid w:val="00B93C3E"/>
    <w:rsid w:val="00B93DF9"/>
    <w:rsid w:val="00B9417B"/>
    <w:rsid w:val="00B9464C"/>
    <w:rsid w:val="00B946D6"/>
    <w:rsid w:val="00B9493D"/>
    <w:rsid w:val="00B95039"/>
    <w:rsid w:val="00B95131"/>
    <w:rsid w:val="00B952C2"/>
    <w:rsid w:val="00B953A2"/>
    <w:rsid w:val="00B95EEA"/>
    <w:rsid w:val="00B961D0"/>
    <w:rsid w:val="00B964B2"/>
    <w:rsid w:val="00B96635"/>
    <w:rsid w:val="00B96A64"/>
    <w:rsid w:val="00B96D0A"/>
    <w:rsid w:val="00B96F34"/>
    <w:rsid w:val="00B96F65"/>
    <w:rsid w:val="00B977FC"/>
    <w:rsid w:val="00B97811"/>
    <w:rsid w:val="00B9786A"/>
    <w:rsid w:val="00B97A30"/>
    <w:rsid w:val="00B97B7C"/>
    <w:rsid w:val="00B97DC8"/>
    <w:rsid w:val="00B97EBA"/>
    <w:rsid w:val="00BA00FC"/>
    <w:rsid w:val="00BA036B"/>
    <w:rsid w:val="00BA04C8"/>
    <w:rsid w:val="00BA0651"/>
    <w:rsid w:val="00BA08DD"/>
    <w:rsid w:val="00BA0B8F"/>
    <w:rsid w:val="00BA0BD1"/>
    <w:rsid w:val="00BA0D70"/>
    <w:rsid w:val="00BA0F1C"/>
    <w:rsid w:val="00BA135B"/>
    <w:rsid w:val="00BA1655"/>
    <w:rsid w:val="00BA16FE"/>
    <w:rsid w:val="00BA17CB"/>
    <w:rsid w:val="00BA1A7D"/>
    <w:rsid w:val="00BA1D1E"/>
    <w:rsid w:val="00BA1FA3"/>
    <w:rsid w:val="00BA1FC9"/>
    <w:rsid w:val="00BA1FD3"/>
    <w:rsid w:val="00BA2107"/>
    <w:rsid w:val="00BA25B8"/>
    <w:rsid w:val="00BA28D9"/>
    <w:rsid w:val="00BA29DB"/>
    <w:rsid w:val="00BA2B89"/>
    <w:rsid w:val="00BA2C50"/>
    <w:rsid w:val="00BA2DAB"/>
    <w:rsid w:val="00BA2DE3"/>
    <w:rsid w:val="00BA3086"/>
    <w:rsid w:val="00BA31E3"/>
    <w:rsid w:val="00BA32CB"/>
    <w:rsid w:val="00BA33FD"/>
    <w:rsid w:val="00BA364A"/>
    <w:rsid w:val="00BA37DA"/>
    <w:rsid w:val="00BA3A44"/>
    <w:rsid w:val="00BA3A4B"/>
    <w:rsid w:val="00BA3B32"/>
    <w:rsid w:val="00BA3B40"/>
    <w:rsid w:val="00BA3B5A"/>
    <w:rsid w:val="00BA411C"/>
    <w:rsid w:val="00BA4155"/>
    <w:rsid w:val="00BA4333"/>
    <w:rsid w:val="00BA435F"/>
    <w:rsid w:val="00BA48F0"/>
    <w:rsid w:val="00BA4A57"/>
    <w:rsid w:val="00BA4F7B"/>
    <w:rsid w:val="00BA546B"/>
    <w:rsid w:val="00BA546F"/>
    <w:rsid w:val="00BA59BE"/>
    <w:rsid w:val="00BA5F31"/>
    <w:rsid w:val="00BA6009"/>
    <w:rsid w:val="00BA6174"/>
    <w:rsid w:val="00BA61A6"/>
    <w:rsid w:val="00BA6518"/>
    <w:rsid w:val="00BA65F3"/>
    <w:rsid w:val="00BA698B"/>
    <w:rsid w:val="00BA6A9F"/>
    <w:rsid w:val="00BA6B84"/>
    <w:rsid w:val="00BA6BDC"/>
    <w:rsid w:val="00BA7115"/>
    <w:rsid w:val="00BA725C"/>
    <w:rsid w:val="00BA7A48"/>
    <w:rsid w:val="00BA7C03"/>
    <w:rsid w:val="00BA7C7A"/>
    <w:rsid w:val="00BB0619"/>
    <w:rsid w:val="00BB0AE2"/>
    <w:rsid w:val="00BB0E40"/>
    <w:rsid w:val="00BB0F7C"/>
    <w:rsid w:val="00BB126D"/>
    <w:rsid w:val="00BB1430"/>
    <w:rsid w:val="00BB1442"/>
    <w:rsid w:val="00BB157D"/>
    <w:rsid w:val="00BB1985"/>
    <w:rsid w:val="00BB1C37"/>
    <w:rsid w:val="00BB1CEF"/>
    <w:rsid w:val="00BB1DDC"/>
    <w:rsid w:val="00BB1E95"/>
    <w:rsid w:val="00BB220C"/>
    <w:rsid w:val="00BB2416"/>
    <w:rsid w:val="00BB28CD"/>
    <w:rsid w:val="00BB2A45"/>
    <w:rsid w:val="00BB2A55"/>
    <w:rsid w:val="00BB2C58"/>
    <w:rsid w:val="00BB2F9C"/>
    <w:rsid w:val="00BB2FFC"/>
    <w:rsid w:val="00BB3072"/>
    <w:rsid w:val="00BB31A1"/>
    <w:rsid w:val="00BB3763"/>
    <w:rsid w:val="00BB37EB"/>
    <w:rsid w:val="00BB39D3"/>
    <w:rsid w:val="00BB3C4A"/>
    <w:rsid w:val="00BB3CF9"/>
    <w:rsid w:val="00BB4032"/>
    <w:rsid w:val="00BB440E"/>
    <w:rsid w:val="00BB44CE"/>
    <w:rsid w:val="00BB4EBE"/>
    <w:rsid w:val="00BB517F"/>
    <w:rsid w:val="00BB51D7"/>
    <w:rsid w:val="00BB52FC"/>
    <w:rsid w:val="00BB537B"/>
    <w:rsid w:val="00BB54BE"/>
    <w:rsid w:val="00BB5542"/>
    <w:rsid w:val="00BB5584"/>
    <w:rsid w:val="00BB56FF"/>
    <w:rsid w:val="00BB5BF4"/>
    <w:rsid w:val="00BB5D51"/>
    <w:rsid w:val="00BB5D68"/>
    <w:rsid w:val="00BB6059"/>
    <w:rsid w:val="00BB618C"/>
    <w:rsid w:val="00BB640C"/>
    <w:rsid w:val="00BB690E"/>
    <w:rsid w:val="00BB6A56"/>
    <w:rsid w:val="00BB750F"/>
    <w:rsid w:val="00BB75D0"/>
    <w:rsid w:val="00BB78AE"/>
    <w:rsid w:val="00BB7943"/>
    <w:rsid w:val="00BB7AE5"/>
    <w:rsid w:val="00BB7DA7"/>
    <w:rsid w:val="00BB7DFD"/>
    <w:rsid w:val="00BC0105"/>
    <w:rsid w:val="00BC08BD"/>
    <w:rsid w:val="00BC0C14"/>
    <w:rsid w:val="00BC0C6B"/>
    <w:rsid w:val="00BC0FF6"/>
    <w:rsid w:val="00BC107C"/>
    <w:rsid w:val="00BC148D"/>
    <w:rsid w:val="00BC15A7"/>
    <w:rsid w:val="00BC15FF"/>
    <w:rsid w:val="00BC1C65"/>
    <w:rsid w:val="00BC1DEE"/>
    <w:rsid w:val="00BC1F17"/>
    <w:rsid w:val="00BC25F0"/>
    <w:rsid w:val="00BC2672"/>
    <w:rsid w:val="00BC2A03"/>
    <w:rsid w:val="00BC2C06"/>
    <w:rsid w:val="00BC3305"/>
    <w:rsid w:val="00BC334C"/>
    <w:rsid w:val="00BC36DF"/>
    <w:rsid w:val="00BC3882"/>
    <w:rsid w:val="00BC3BBF"/>
    <w:rsid w:val="00BC3C64"/>
    <w:rsid w:val="00BC3D84"/>
    <w:rsid w:val="00BC3F58"/>
    <w:rsid w:val="00BC41C2"/>
    <w:rsid w:val="00BC4259"/>
    <w:rsid w:val="00BC4470"/>
    <w:rsid w:val="00BC4618"/>
    <w:rsid w:val="00BC4707"/>
    <w:rsid w:val="00BC48EC"/>
    <w:rsid w:val="00BC49FA"/>
    <w:rsid w:val="00BC4AFE"/>
    <w:rsid w:val="00BC4C0B"/>
    <w:rsid w:val="00BC4D6B"/>
    <w:rsid w:val="00BC4F47"/>
    <w:rsid w:val="00BC5152"/>
    <w:rsid w:val="00BC57E4"/>
    <w:rsid w:val="00BC5950"/>
    <w:rsid w:val="00BC597A"/>
    <w:rsid w:val="00BC5ADF"/>
    <w:rsid w:val="00BC690D"/>
    <w:rsid w:val="00BC6973"/>
    <w:rsid w:val="00BC6B41"/>
    <w:rsid w:val="00BC6BAA"/>
    <w:rsid w:val="00BC769B"/>
    <w:rsid w:val="00BC7B84"/>
    <w:rsid w:val="00BD00AF"/>
    <w:rsid w:val="00BD0307"/>
    <w:rsid w:val="00BD037E"/>
    <w:rsid w:val="00BD06F8"/>
    <w:rsid w:val="00BD0953"/>
    <w:rsid w:val="00BD0B6A"/>
    <w:rsid w:val="00BD0D8D"/>
    <w:rsid w:val="00BD0F1E"/>
    <w:rsid w:val="00BD11A7"/>
    <w:rsid w:val="00BD1545"/>
    <w:rsid w:val="00BD1FB2"/>
    <w:rsid w:val="00BD2154"/>
    <w:rsid w:val="00BD259A"/>
    <w:rsid w:val="00BD2E06"/>
    <w:rsid w:val="00BD30F7"/>
    <w:rsid w:val="00BD3124"/>
    <w:rsid w:val="00BD326C"/>
    <w:rsid w:val="00BD3349"/>
    <w:rsid w:val="00BD3A7C"/>
    <w:rsid w:val="00BD3ACE"/>
    <w:rsid w:val="00BD3B1D"/>
    <w:rsid w:val="00BD3CF0"/>
    <w:rsid w:val="00BD4009"/>
    <w:rsid w:val="00BD404A"/>
    <w:rsid w:val="00BD4203"/>
    <w:rsid w:val="00BD4DF1"/>
    <w:rsid w:val="00BD53C9"/>
    <w:rsid w:val="00BD5D0B"/>
    <w:rsid w:val="00BD62C3"/>
    <w:rsid w:val="00BD66D9"/>
    <w:rsid w:val="00BD6757"/>
    <w:rsid w:val="00BD679E"/>
    <w:rsid w:val="00BD6888"/>
    <w:rsid w:val="00BD69C8"/>
    <w:rsid w:val="00BD6B47"/>
    <w:rsid w:val="00BD6B82"/>
    <w:rsid w:val="00BD6BC7"/>
    <w:rsid w:val="00BD6D11"/>
    <w:rsid w:val="00BD6DA1"/>
    <w:rsid w:val="00BD6FF8"/>
    <w:rsid w:val="00BD7090"/>
    <w:rsid w:val="00BD70B5"/>
    <w:rsid w:val="00BD7198"/>
    <w:rsid w:val="00BD7215"/>
    <w:rsid w:val="00BD768B"/>
    <w:rsid w:val="00BD7730"/>
    <w:rsid w:val="00BD7958"/>
    <w:rsid w:val="00BD79F4"/>
    <w:rsid w:val="00BD7AC4"/>
    <w:rsid w:val="00BD7D00"/>
    <w:rsid w:val="00BE00C6"/>
    <w:rsid w:val="00BE038F"/>
    <w:rsid w:val="00BE04EB"/>
    <w:rsid w:val="00BE060F"/>
    <w:rsid w:val="00BE07AB"/>
    <w:rsid w:val="00BE0920"/>
    <w:rsid w:val="00BE095A"/>
    <w:rsid w:val="00BE10F6"/>
    <w:rsid w:val="00BE1194"/>
    <w:rsid w:val="00BE1C1F"/>
    <w:rsid w:val="00BE1C6C"/>
    <w:rsid w:val="00BE2808"/>
    <w:rsid w:val="00BE2E86"/>
    <w:rsid w:val="00BE2F27"/>
    <w:rsid w:val="00BE315E"/>
    <w:rsid w:val="00BE4320"/>
    <w:rsid w:val="00BE43A6"/>
    <w:rsid w:val="00BE45C1"/>
    <w:rsid w:val="00BE4819"/>
    <w:rsid w:val="00BE492B"/>
    <w:rsid w:val="00BE4AD2"/>
    <w:rsid w:val="00BE4B7F"/>
    <w:rsid w:val="00BE4C4E"/>
    <w:rsid w:val="00BE535A"/>
    <w:rsid w:val="00BE5567"/>
    <w:rsid w:val="00BE5DB9"/>
    <w:rsid w:val="00BE5EEE"/>
    <w:rsid w:val="00BE6107"/>
    <w:rsid w:val="00BE62C4"/>
    <w:rsid w:val="00BE6716"/>
    <w:rsid w:val="00BE6954"/>
    <w:rsid w:val="00BE697C"/>
    <w:rsid w:val="00BE6A0B"/>
    <w:rsid w:val="00BE6AA8"/>
    <w:rsid w:val="00BE6BAF"/>
    <w:rsid w:val="00BE6C5D"/>
    <w:rsid w:val="00BE6EC3"/>
    <w:rsid w:val="00BE71FB"/>
    <w:rsid w:val="00BE7352"/>
    <w:rsid w:val="00BE76A5"/>
    <w:rsid w:val="00BE7882"/>
    <w:rsid w:val="00BE7CA6"/>
    <w:rsid w:val="00BE7D44"/>
    <w:rsid w:val="00BE7E96"/>
    <w:rsid w:val="00BF005F"/>
    <w:rsid w:val="00BF04FA"/>
    <w:rsid w:val="00BF056F"/>
    <w:rsid w:val="00BF0BFE"/>
    <w:rsid w:val="00BF0ED4"/>
    <w:rsid w:val="00BF165F"/>
    <w:rsid w:val="00BF1918"/>
    <w:rsid w:val="00BF1A37"/>
    <w:rsid w:val="00BF1BA1"/>
    <w:rsid w:val="00BF1BAE"/>
    <w:rsid w:val="00BF1F0F"/>
    <w:rsid w:val="00BF2181"/>
    <w:rsid w:val="00BF21EE"/>
    <w:rsid w:val="00BF243E"/>
    <w:rsid w:val="00BF25E2"/>
    <w:rsid w:val="00BF2B25"/>
    <w:rsid w:val="00BF2D1D"/>
    <w:rsid w:val="00BF2DA1"/>
    <w:rsid w:val="00BF2DA4"/>
    <w:rsid w:val="00BF2F3A"/>
    <w:rsid w:val="00BF333B"/>
    <w:rsid w:val="00BF35A3"/>
    <w:rsid w:val="00BF35C6"/>
    <w:rsid w:val="00BF39FC"/>
    <w:rsid w:val="00BF3A25"/>
    <w:rsid w:val="00BF3BBD"/>
    <w:rsid w:val="00BF46DA"/>
    <w:rsid w:val="00BF4B93"/>
    <w:rsid w:val="00BF4E1A"/>
    <w:rsid w:val="00BF4EA9"/>
    <w:rsid w:val="00BF4F2E"/>
    <w:rsid w:val="00BF5011"/>
    <w:rsid w:val="00BF5319"/>
    <w:rsid w:val="00BF56B8"/>
    <w:rsid w:val="00BF5B93"/>
    <w:rsid w:val="00BF5BB1"/>
    <w:rsid w:val="00BF5BBE"/>
    <w:rsid w:val="00BF5C0B"/>
    <w:rsid w:val="00BF5E4A"/>
    <w:rsid w:val="00BF65C5"/>
    <w:rsid w:val="00BF6928"/>
    <w:rsid w:val="00BF6A13"/>
    <w:rsid w:val="00BF6C35"/>
    <w:rsid w:val="00BF6C48"/>
    <w:rsid w:val="00BF6C6C"/>
    <w:rsid w:val="00BF6ECE"/>
    <w:rsid w:val="00BF7166"/>
    <w:rsid w:val="00BF7513"/>
    <w:rsid w:val="00BF7564"/>
    <w:rsid w:val="00BF7689"/>
    <w:rsid w:val="00BF7FD7"/>
    <w:rsid w:val="00C0025D"/>
    <w:rsid w:val="00C004D0"/>
    <w:rsid w:val="00C00935"/>
    <w:rsid w:val="00C00BD9"/>
    <w:rsid w:val="00C00DA9"/>
    <w:rsid w:val="00C00F9D"/>
    <w:rsid w:val="00C013B9"/>
    <w:rsid w:val="00C01539"/>
    <w:rsid w:val="00C01635"/>
    <w:rsid w:val="00C016D4"/>
    <w:rsid w:val="00C01F97"/>
    <w:rsid w:val="00C020FB"/>
    <w:rsid w:val="00C022B5"/>
    <w:rsid w:val="00C02716"/>
    <w:rsid w:val="00C02828"/>
    <w:rsid w:val="00C02E2D"/>
    <w:rsid w:val="00C02E58"/>
    <w:rsid w:val="00C02F39"/>
    <w:rsid w:val="00C03346"/>
    <w:rsid w:val="00C034B2"/>
    <w:rsid w:val="00C03669"/>
    <w:rsid w:val="00C038F2"/>
    <w:rsid w:val="00C03E17"/>
    <w:rsid w:val="00C03F2F"/>
    <w:rsid w:val="00C03F74"/>
    <w:rsid w:val="00C0404A"/>
    <w:rsid w:val="00C0424F"/>
    <w:rsid w:val="00C0468B"/>
    <w:rsid w:val="00C046AC"/>
    <w:rsid w:val="00C046B1"/>
    <w:rsid w:val="00C04AE6"/>
    <w:rsid w:val="00C0540D"/>
    <w:rsid w:val="00C054A6"/>
    <w:rsid w:val="00C05561"/>
    <w:rsid w:val="00C05694"/>
    <w:rsid w:val="00C057B6"/>
    <w:rsid w:val="00C05F95"/>
    <w:rsid w:val="00C05FF7"/>
    <w:rsid w:val="00C06097"/>
    <w:rsid w:val="00C0609E"/>
    <w:rsid w:val="00C060A8"/>
    <w:rsid w:val="00C0616A"/>
    <w:rsid w:val="00C0617A"/>
    <w:rsid w:val="00C0629C"/>
    <w:rsid w:val="00C06E86"/>
    <w:rsid w:val="00C06F34"/>
    <w:rsid w:val="00C06F36"/>
    <w:rsid w:val="00C07077"/>
    <w:rsid w:val="00C070F7"/>
    <w:rsid w:val="00C07149"/>
    <w:rsid w:val="00C07174"/>
    <w:rsid w:val="00C07585"/>
    <w:rsid w:val="00C07BDD"/>
    <w:rsid w:val="00C07C0C"/>
    <w:rsid w:val="00C07D95"/>
    <w:rsid w:val="00C07FD4"/>
    <w:rsid w:val="00C102A6"/>
    <w:rsid w:val="00C104D7"/>
    <w:rsid w:val="00C1088C"/>
    <w:rsid w:val="00C109EA"/>
    <w:rsid w:val="00C10A99"/>
    <w:rsid w:val="00C11658"/>
    <w:rsid w:val="00C11699"/>
    <w:rsid w:val="00C1190C"/>
    <w:rsid w:val="00C11C19"/>
    <w:rsid w:val="00C11C27"/>
    <w:rsid w:val="00C122BD"/>
    <w:rsid w:val="00C12499"/>
    <w:rsid w:val="00C12606"/>
    <w:rsid w:val="00C12692"/>
    <w:rsid w:val="00C1280C"/>
    <w:rsid w:val="00C12B2F"/>
    <w:rsid w:val="00C12D0B"/>
    <w:rsid w:val="00C12F54"/>
    <w:rsid w:val="00C12FFE"/>
    <w:rsid w:val="00C1322B"/>
    <w:rsid w:val="00C13576"/>
    <w:rsid w:val="00C13598"/>
    <w:rsid w:val="00C1384D"/>
    <w:rsid w:val="00C1389B"/>
    <w:rsid w:val="00C138D6"/>
    <w:rsid w:val="00C13A11"/>
    <w:rsid w:val="00C13A56"/>
    <w:rsid w:val="00C13AF7"/>
    <w:rsid w:val="00C13BBF"/>
    <w:rsid w:val="00C13DF2"/>
    <w:rsid w:val="00C14165"/>
    <w:rsid w:val="00C142B5"/>
    <w:rsid w:val="00C143F5"/>
    <w:rsid w:val="00C144CA"/>
    <w:rsid w:val="00C146A8"/>
    <w:rsid w:val="00C14AFD"/>
    <w:rsid w:val="00C14EAC"/>
    <w:rsid w:val="00C151B9"/>
    <w:rsid w:val="00C1530F"/>
    <w:rsid w:val="00C1553C"/>
    <w:rsid w:val="00C157EF"/>
    <w:rsid w:val="00C15877"/>
    <w:rsid w:val="00C159F9"/>
    <w:rsid w:val="00C15A50"/>
    <w:rsid w:val="00C15E6F"/>
    <w:rsid w:val="00C15F00"/>
    <w:rsid w:val="00C161F1"/>
    <w:rsid w:val="00C161F8"/>
    <w:rsid w:val="00C163CF"/>
    <w:rsid w:val="00C163D9"/>
    <w:rsid w:val="00C164C5"/>
    <w:rsid w:val="00C16ABD"/>
    <w:rsid w:val="00C1705A"/>
    <w:rsid w:val="00C172CC"/>
    <w:rsid w:val="00C177B2"/>
    <w:rsid w:val="00C17CC1"/>
    <w:rsid w:val="00C17D9C"/>
    <w:rsid w:val="00C17E47"/>
    <w:rsid w:val="00C17EE0"/>
    <w:rsid w:val="00C200D7"/>
    <w:rsid w:val="00C2017D"/>
    <w:rsid w:val="00C203FA"/>
    <w:rsid w:val="00C20547"/>
    <w:rsid w:val="00C20581"/>
    <w:rsid w:val="00C2080E"/>
    <w:rsid w:val="00C20CAC"/>
    <w:rsid w:val="00C20E2F"/>
    <w:rsid w:val="00C2122B"/>
    <w:rsid w:val="00C2163E"/>
    <w:rsid w:val="00C21720"/>
    <w:rsid w:val="00C22145"/>
    <w:rsid w:val="00C225CF"/>
    <w:rsid w:val="00C22874"/>
    <w:rsid w:val="00C22A4B"/>
    <w:rsid w:val="00C23257"/>
    <w:rsid w:val="00C233C6"/>
    <w:rsid w:val="00C234F1"/>
    <w:rsid w:val="00C2372B"/>
    <w:rsid w:val="00C23A56"/>
    <w:rsid w:val="00C23B45"/>
    <w:rsid w:val="00C23BE6"/>
    <w:rsid w:val="00C23C9A"/>
    <w:rsid w:val="00C23F39"/>
    <w:rsid w:val="00C24056"/>
    <w:rsid w:val="00C241FC"/>
    <w:rsid w:val="00C2432E"/>
    <w:rsid w:val="00C24895"/>
    <w:rsid w:val="00C25101"/>
    <w:rsid w:val="00C252FF"/>
    <w:rsid w:val="00C254D6"/>
    <w:rsid w:val="00C2580C"/>
    <w:rsid w:val="00C25983"/>
    <w:rsid w:val="00C259C8"/>
    <w:rsid w:val="00C25F28"/>
    <w:rsid w:val="00C26529"/>
    <w:rsid w:val="00C265B1"/>
    <w:rsid w:val="00C269C0"/>
    <w:rsid w:val="00C26B78"/>
    <w:rsid w:val="00C26C17"/>
    <w:rsid w:val="00C26C84"/>
    <w:rsid w:val="00C26FF9"/>
    <w:rsid w:val="00C27033"/>
    <w:rsid w:val="00C27197"/>
    <w:rsid w:val="00C271F2"/>
    <w:rsid w:val="00C276C3"/>
    <w:rsid w:val="00C27806"/>
    <w:rsid w:val="00C278B0"/>
    <w:rsid w:val="00C2795B"/>
    <w:rsid w:val="00C27AB6"/>
    <w:rsid w:val="00C27D2A"/>
    <w:rsid w:val="00C3000A"/>
    <w:rsid w:val="00C30289"/>
    <w:rsid w:val="00C30516"/>
    <w:rsid w:val="00C30954"/>
    <w:rsid w:val="00C30DD7"/>
    <w:rsid w:val="00C30E28"/>
    <w:rsid w:val="00C30F2A"/>
    <w:rsid w:val="00C3117C"/>
    <w:rsid w:val="00C31B4D"/>
    <w:rsid w:val="00C31BF1"/>
    <w:rsid w:val="00C31CE4"/>
    <w:rsid w:val="00C31E4C"/>
    <w:rsid w:val="00C32140"/>
    <w:rsid w:val="00C32499"/>
    <w:rsid w:val="00C326EF"/>
    <w:rsid w:val="00C32886"/>
    <w:rsid w:val="00C32A07"/>
    <w:rsid w:val="00C32A77"/>
    <w:rsid w:val="00C33122"/>
    <w:rsid w:val="00C3328F"/>
    <w:rsid w:val="00C33406"/>
    <w:rsid w:val="00C33532"/>
    <w:rsid w:val="00C33CB8"/>
    <w:rsid w:val="00C33CC3"/>
    <w:rsid w:val="00C33DCC"/>
    <w:rsid w:val="00C33ED1"/>
    <w:rsid w:val="00C33F31"/>
    <w:rsid w:val="00C34117"/>
    <w:rsid w:val="00C344D2"/>
    <w:rsid w:val="00C3455E"/>
    <w:rsid w:val="00C34669"/>
    <w:rsid w:val="00C3494C"/>
    <w:rsid w:val="00C34A39"/>
    <w:rsid w:val="00C34D3C"/>
    <w:rsid w:val="00C34E76"/>
    <w:rsid w:val="00C34F2C"/>
    <w:rsid w:val="00C35553"/>
    <w:rsid w:val="00C35D80"/>
    <w:rsid w:val="00C3622F"/>
    <w:rsid w:val="00C3699C"/>
    <w:rsid w:val="00C36C2F"/>
    <w:rsid w:val="00C36CF3"/>
    <w:rsid w:val="00C3700C"/>
    <w:rsid w:val="00C373A8"/>
    <w:rsid w:val="00C374F4"/>
    <w:rsid w:val="00C37793"/>
    <w:rsid w:val="00C37840"/>
    <w:rsid w:val="00C37863"/>
    <w:rsid w:val="00C3786C"/>
    <w:rsid w:val="00C3793A"/>
    <w:rsid w:val="00C3798D"/>
    <w:rsid w:val="00C40268"/>
    <w:rsid w:val="00C404AB"/>
    <w:rsid w:val="00C405B2"/>
    <w:rsid w:val="00C40633"/>
    <w:rsid w:val="00C40650"/>
    <w:rsid w:val="00C40844"/>
    <w:rsid w:val="00C40950"/>
    <w:rsid w:val="00C40B60"/>
    <w:rsid w:val="00C40C68"/>
    <w:rsid w:val="00C40E86"/>
    <w:rsid w:val="00C40EE1"/>
    <w:rsid w:val="00C4133F"/>
    <w:rsid w:val="00C413B0"/>
    <w:rsid w:val="00C41877"/>
    <w:rsid w:val="00C41BFE"/>
    <w:rsid w:val="00C41EFB"/>
    <w:rsid w:val="00C41F71"/>
    <w:rsid w:val="00C42110"/>
    <w:rsid w:val="00C42268"/>
    <w:rsid w:val="00C42488"/>
    <w:rsid w:val="00C429D2"/>
    <w:rsid w:val="00C4356F"/>
    <w:rsid w:val="00C438AD"/>
    <w:rsid w:val="00C43C51"/>
    <w:rsid w:val="00C43EF4"/>
    <w:rsid w:val="00C44538"/>
    <w:rsid w:val="00C44921"/>
    <w:rsid w:val="00C44A89"/>
    <w:rsid w:val="00C44E32"/>
    <w:rsid w:val="00C44EEA"/>
    <w:rsid w:val="00C44F13"/>
    <w:rsid w:val="00C451BD"/>
    <w:rsid w:val="00C452C1"/>
    <w:rsid w:val="00C452DD"/>
    <w:rsid w:val="00C452EC"/>
    <w:rsid w:val="00C4533D"/>
    <w:rsid w:val="00C454FA"/>
    <w:rsid w:val="00C45A9C"/>
    <w:rsid w:val="00C45B5F"/>
    <w:rsid w:val="00C45DCD"/>
    <w:rsid w:val="00C45E84"/>
    <w:rsid w:val="00C4622D"/>
    <w:rsid w:val="00C4692F"/>
    <w:rsid w:val="00C46C70"/>
    <w:rsid w:val="00C46CB8"/>
    <w:rsid w:val="00C46E61"/>
    <w:rsid w:val="00C470DF"/>
    <w:rsid w:val="00C472C7"/>
    <w:rsid w:val="00C47416"/>
    <w:rsid w:val="00C47650"/>
    <w:rsid w:val="00C477F7"/>
    <w:rsid w:val="00C47AD6"/>
    <w:rsid w:val="00C47CFC"/>
    <w:rsid w:val="00C47FBB"/>
    <w:rsid w:val="00C50451"/>
    <w:rsid w:val="00C504A8"/>
    <w:rsid w:val="00C504E0"/>
    <w:rsid w:val="00C504E9"/>
    <w:rsid w:val="00C506ED"/>
    <w:rsid w:val="00C508C3"/>
    <w:rsid w:val="00C50C0B"/>
    <w:rsid w:val="00C50CEF"/>
    <w:rsid w:val="00C50DCB"/>
    <w:rsid w:val="00C510AB"/>
    <w:rsid w:val="00C51101"/>
    <w:rsid w:val="00C512C2"/>
    <w:rsid w:val="00C51434"/>
    <w:rsid w:val="00C51455"/>
    <w:rsid w:val="00C514DD"/>
    <w:rsid w:val="00C518CD"/>
    <w:rsid w:val="00C51C03"/>
    <w:rsid w:val="00C51DE1"/>
    <w:rsid w:val="00C5217B"/>
    <w:rsid w:val="00C522CB"/>
    <w:rsid w:val="00C52C8F"/>
    <w:rsid w:val="00C54072"/>
    <w:rsid w:val="00C542EE"/>
    <w:rsid w:val="00C54389"/>
    <w:rsid w:val="00C544D2"/>
    <w:rsid w:val="00C54901"/>
    <w:rsid w:val="00C54921"/>
    <w:rsid w:val="00C54BD4"/>
    <w:rsid w:val="00C54C4E"/>
    <w:rsid w:val="00C54D82"/>
    <w:rsid w:val="00C552BB"/>
    <w:rsid w:val="00C552CE"/>
    <w:rsid w:val="00C55454"/>
    <w:rsid w:val="00C5591E"/>
    <w:rsid w:val="00C55A82"/>
    <w:rsid w:val="00C55BD5"/>
    <w:rsid w:val="00C55D8C"/>
    <w:rsid w:val="00C56313"/>
    <w:rsid w:val="00C56387"/>
    <w:rsid w:val="00C56823"/>
    <w:rsid w:val="00C56B5E"/>
    <w:rsid w:val="00C56B86"/>
    <w:rsid w:val="00C56C6B"/>
    <w:rsid w:val="00C56D3C"/>
    <w:rsid w:val="00C56FAF"/>
    <w:rsid w:val="00C57094"/>
    <w:rsid w:val="00C574BF"/>
    <w:rsid w:val="00C5754D"/>
    <w:rsid w:val="00C5788E"/>
    <w:rsid w:val="00C57A6B"/>
    <w:rsid w:val="00C57E55"/>
    <w:rsid w:val="00C6031D"/>
    <w:rsid w:val="00C60447"/>
    <w:rsid w:val="00C607A0"/>
    <w:rsid w:val="00C6087D"/>
    <w:rsid w:val="00C60AC4"/>
    <w:rsid w:val="00C60C57"/>
    <w:rsid w:val="00C60C5A"/>
    <w:rsid w:val="00C60C92"/>
    <w:rsid w:val="00C60CD8"/>
    <w:rsid w:val="00C60E22"/>
    <w:rsid w:val="00C60E8C"/>
    <w:rsid w:val="00C614A2"/>
    <w:rsid w:val="00C616F9"/>
    <w:rsid w:val="00C618CA"/>
    <w:rsid w:val="00C61C93"/>
    <w:rsid w:val="00C61D4C"/>
    <w:rsid w:val="00C61DFD"/>
    <w:rsid w:val="00C6200E"/>
    <w:rsid w:val="00C62017"/>
    <w:rsid w:val="00C6260D"/>
    <w:rsid w:val="00C6262C"/>
    <w:rsid w:val="00C626C3"/>
    <w:rsid w:val="00C62B4E"/>
    <w:rsid w:val="00C62BE8"/>
    <w:rsid w:val="00C63470"/>
    <w:rsid w:val="00C634FF"/>
    <w:rsid w:val="00C63650"/>
    <w:rsid w:val="00C6370E"/>
    <w:rsid w:val="00C63AD1"/>
    <w:rsid w:val="00C63BD2"/>
    <w:rsid w:val="00C63C5C"/>
    <w:rsid w:val="00C63EE8"/>
    <w:rsid w:val="00C63FE4"/>
    <w:rsid w:val="00C64011"/>
    <w:rsid w:val="00C6410A"/>
    <w:rsid w:val="00C64123"/>
    <w:rsid w:val="00C646EF"/>
    <w:rsid w:val="00C647B3"/>
    <w:rsid w:val="00C64822"/>
    <w:rsid w:val="00C648D0"/>
    <w:rsid w:val="00C6497C"/>
    <w:rsid w:val="00C64BBE"/>
    <w:rsid w:val="00C64C7F"/>
    <w:rsid w:val="00C64D3D"/>
    <w:rsid w:val="00C64D4D"/>
    <w:rsid w:val="00C64E4E"/>
    <w:rsid w:val="00C64F8D"/>
    <w:rsid w:val="00C64FA8"/>
    <w:rsid w:val="00C65034"/>
    <w:rsid w:val="00C65883"/>
    <w:rsid w:val="00C6594E"/>
    <w:rsid w:val="00C65D63"/>
    <w:rsid w:val="00C6659A"/>
    <w:rsid w:val="00C66644"/>
    <w:rsid w:val="00C66711"/>
    <w:rsid w:val="00C668B2"/>
    <w:rsid w:val="00C66ABA"/>
    <w:rsid w:val="00C66E79"/>
    <w:rsid w:val="00C66FE2"/>
    <w:rsid w:val="00C670E6"/>
    <w:rsid w:val="00C67524"/>
    <w:rsid w:val="00C6755A"/>
    <w:rsid w:val="00C67722"/>
    <w:rsid w:val="00C67B0A"/>
    <w:rsid w:val="00C67C0F"/>
    <w:rsid w:val="00C67CFE"/>
    <w:rsid w:val="00C67D00"/>
    <w:rsid w:val="00C67FBD"/>
    <w:rsid w:val="00C7089B"/>
    <w:rsid w:val="00C708EC"/>
    <w:rsid w:val="00C7099A"/>
    <w:rsid w:val="00C713A3"/>
    <w:rsid w:val="00C715FE"/>
    <w:rsid w:val="00C717EA"/>
    <w:rsid w:val="00C7183F"/>
    <w:rsid w:val="00C7189D"/>
    <w:rsid w:val="00C719E3"/>
    <w:rsid w:val="00C71B56"/>
    <w:rsid w:val="00C72257"/>
    <w:rsid w:val="00C7238C"/>
    <w:rsid w:val="00C724AF"/>
    <w:rsid w:val="00C72691"/>
    <w:rsid w:val="00C7275C"/>
    <w:rsid w:val="00C727C7"/>
    <w:rsid w:val="00C72972"/>
    <w:rsid w:val="00C72AE4"/>
    <w:rsid w:val="00C72D12"/>
    <w:rsid w:val="00C73184"/>
    <w:rsid w:val="00C732DB"/>
    <w:rsid w:val="00C73B21"/>
    <w:rsid w:val="00C73CD3"/>
    <w:rsid w:val="00C73E8A"/>
    <w:rsid w:val="00C73FD6"/>
    <w:rsid w:val="00C74137"/>
    <w:rsid w:val="00C743A2"/>
    <w:rsid w:val="00C7459C"/>
    <w:rsid w:val="00C74791"/>
    <w:rsid w:val="00C747E3"/>
    <w:rsid w:val="00C748C8"/>
    <w:rsid w:val="00C74905"/>
    <w:rsid w:val="00C74943"/>
    <w:rsid w:val="00C74946"/>
    <w:rsid w:val="00C74A01"/>
    <w:rsid w:val="00C74B48"/>
    <w:rsid w:val="00C75016"/>
    <w:rsid w:val="00C758D6"/>
    <w:rsid w:val="00C75D58"/>
    <w:rsid w:val="00C75E01"/>
    <w:rsid w:val="00C7629A"/>
    <w:rsid w:val="00C7635B"/>
    <w:rsid w:val="00C766B5"/>
    <w:rsid w:val="00C766CA"/>
    <w:rsid w:val="00C766D1"/>
    <w:rsid w:val="00C76A13"/>
    <w:rsid w:val="00C76D0A"/>
    <w:rsid w:val="00C76E3B"/>
    <w:rsid w:val="00C76F2F"/>
    <w:rsid w:val="00C76FB4"/>
    <w:rsid w:val="00C77104"/>
    <w:rsid w:val="00C77673"/>
    <w:rsid w:val="00C77785"/>
    <w:rsid w:val="00C778AB"/>
    <w:rsid w:val="00C77987"/>
    <w:rsid w:val="00C779FB"/>
    <w:rsid w:val="00C77B8D"/>
    <w:rsid w:val="00C77CF0"/>
    <w:rsid w:val="00C77DA6"/>
    <w:rsid w:val="00C800D6"/>
    <w:rsid w:val="00C80450"/>
    <w:rsid w:val="00C80730"/>
    <w:rsid w:val="00C81050"/>
    <w:rsid w:val="00C81545"/>
    <w:rsid w:val="00C819B4"/>
    <w:rsid w:val="00C81C87"/>
    <w:rsid w:val="00C81CF4"/>
    <w:rsid w:val="00C8203F"/>
    <w:rsid w:val="00C82112"/>
    <w:rsid w:val="00C822EE"/>
    <w:rsid w:val="00C82489"/>
    <w:rsid w:val="00C828CF"/>
    <w:rsid w:val="00C829F0"/>
    <w:rsid w:val="00C82BD0"/>
    <w:rsid w:val="00C82CE7"/>
    <w:rsid w:val="00C82E63"/>
    <w:rsid w:val="00C82E8B"/>
    <w:rsid w:val="00C8317C"/>
    <w:rsid w:val="00C83533"/>
    <w:rsid w:val="00C839EA"/>
    <w:rsid w:val="00C83FF7"/>
    <w:rsid w:val="00C84374"/>
    <w:rsid w:val="00C847CE"/>
    <w:rsid w:val="00C84808"/>
    <w:rsid w:val="00C84892"/>
    <w:rsid w:val="00C84F15"/>
    <w:rsid w:val="00C8527B"/>
    <w:rsid w:val="00C85B3C"/>
    <w:rsid w:val="00C85C26"/>
    <w:rsid w:val="00C85E8E"/>
    <w:rsid w:val="00C85F1F"/>
    <w:rsid w:val="00C86049"/>
    <w:rsid w:val="00C868ED"/>
    <w:rsid w:val="00C870A4"/>
    <w:rsid w:val="00C870C9"/>
    <w:rsid w:val="00C871B6"/>
    <w:rsid w:val="00C87424"/>
    <w:rsid w:val="00C87579"/>
    <w:rsid w:val="00C8798E"/>
    <w:rsid w:val="00C87E1F"/>
    <w:rsid w:val="00C87EAA"/>
    <w:rsid w:val="00C90015"/>
    <w:rsid w:val="00C902D8"/>
    <w:rsid w:val="00C904D5"/>
    <w:rsid w:val="00C9102D"/>
    <w:rsid w:val="00C91618"/>
    <w:rsid w:val="00C916B0"/>
    <w:rsid w:val="00C918D5"/>
    <w:rsid w:val="00C91AC6"/>
    <w:rsid w:val="00C91B09"/>
    <w:rsid w:val="00C91C5C"/>
    <w:rsid w:val="00C91F17"/>
    <w:rsid w:val="00C92093"/>
    <w:rsid w:val="00C92671"/>
    <w:rsid w:val="00C9276E"/>
    <w:rsid w:val="00C92778"/>
    <w:rsid w:val="00C9292D"/>
    <w:rsid w:val="00C92C83"/>
    <w:rsid w:val="00C93374"/>
    <w:rsid w:val="00C93418"/>
    <w:rsid w:val="00C936B0"/>
    <w:rsid w:val="00C93838"/>
    <w:rsid w:val="00C938F2"/>
    <w:rsid w:val="00C93F3B"/>
    <w:rsid w:val="00C9419B"/>
    <w:rsid w:val="00C9462E"/>
    <w:rsid w:val="00C9479D"/>
    <w:rsid w:val="00C9485A"/>
    <w:rsid w:val="00C948B0"/>
    <w:rsid w:val="00C94CEF"/>
    <w:rsid w:val="00C94E92"/>
    <w:rsid w:val="00C95177"/>
    <w:rsid w:val="00C951BA"/>
    <w:rsid w:val="00C957ED"/>
    <w:rsid w:val="00C95918"/>
    <w:rsid w:val="00C95C65"/>
    <w:rsid w:val="00C95DFB"/>
    <w:rsid w:val="00C96194"/>
    <w:rsid w:val="00C9646D"/>
    <w:rsid w:val="00C96514"/>
    <w:rsid w:val="00C965CF"/>
    <w:rsid w:val="00C96673"/>
    <w:rsid w:val="00C968C2"/>
    <w:rsid w:val="00C96F4F"/>
    <w:rsid w:val="00C97147"/>
    <w:rsid w:val="00C972A7"/>
    <w:rsid w:val="00C9756D"/>
    <w:rsid w:val="00C97680"/>
    <w:rsid w:val="00C9769B"/>
    <w:rsid w:val="00C97855"/>
    <w:rsid w:val="00C97FA1"/>
    <w:rsid w:val="00CA01E5"/>
    <w:rsid w:val="00CA0235"/>
    <w:rsid w:val="00CA02DF"/>
    <w:rsid w:val="00CA04AB"/>
    <w:rsid w:val="00CA04C2"/>
    <w:rsid w:val="00CA054F"/>
    <w:rsid w:val="00CA06C0"/>
    <w:rsid w:val="00CA0B46"/>
    <w:rsid w:val="00CA0B71"/>
    <w:rsid w:val="00CA0C44"/>
    <w:rsid w:val="00CA0E56"/>
    <w:rsid w:val="00CA0E57"/>
    <w:rsid w:val="00CA1043"/>
    <w:rsid w:val="00CA112D"/>
    <w:rsid w:val="00CA1333"/>
    <w:rsid w:val="00CA1353"/>
    <w:rsid w:val="00CA1834"/>
    <w:rsid w:val="00CA1B93"/>
    <w:rsid w:val="00CA1C27"/>
    <w:rsid w:val="00CA1C2F"/>
    <w:rsid w:val="00CA1CB0"/>
    <w:rsid w:val="00CA1D6B"/>
    <w:rsid w:val="00CA23F4"/>
    <w:rsid w:val="00CA2406"/>
    <w:rsid w:val="00CA2662"/>
    <w:rsid w:val="00CA2925"/>
    <w:rsid w:val="00CA2E7F"/>
    <w:rsid w:val="00CA2EF3"/>
    <w:rsid w:val="00CA30E9"/>
    <w:rsid w:val="00CA36EC"/>
    <w:rsid w:val="00CA37B1"/>
    <w:rsid w:val="00CA3AA1"/>
    <w:rsid w:val="00CA3D0E"/>
    <w:rsid w:val="00CA3F2E"/>
    <w:rsid w:val="00CA408C"/>
    <w:rsid w:val="00CA40D7"/>
    <w:rsid w:val="00CA46C9"/>
    <w:rsid w:val="00CA4C47"/>
    <w:rsid w:val="00CA4D87"/>
    <w:rsid w:val="00CA4F22"/>
    <w:rsid w:val="00CA5006"/>
    <w:rsid w:val="00CA5933"/>
    <w:rsid w:val="00CA5E41"/>
    <w:rsid w:val="00CA5EF7"/>
    <w:rsid w:val="00CA5FC0"/>
    <w:rsid w:val="00CA6106"/>
    <w:rsid w:val="00CA615A"/>
    <w:rsid w:val="00CA6264"/>
    <w:rsid w:val="00CA65EE"/>
    <w:rsid w:val="00CA691C"/>
    <w:rsid w:val="00CA6D10"/>
    <w:rsid w:val="00CA77DD"/>
    <w:rsid w:val="00CA7B03"/>
    <w:rsid w:val="00CA7D62"/>
    <w:rsid w:val="00CA7E7A"/>
    <w:rsid w:val="00CA7EBF"/>
    <w:rsid w:val="00CB005A"/>
    <w:rsid w:val="00CB087A"/>
    <w:rsid w:val="00CB088D"/>
    <w:rsid w:val="00CB0B11"/>
    <w:rsid w:val="00CB0BE3"/>
    <w:rsid w:val="00CB0D63"/>
    <w:rsid w:val="00CB100F"/>
    <w:rsid w:val="00CB1194"/>
    <w:rsid w:val="00CB16FB"/>
    <w:rsid w:val="00CB1852"/>
    <w:rsid w:val="00CB188F"/>
    <w:rsid w:val="00CB1A6A"/>
    <w:rsid w:val="00CB1D21"/>
    <w:rsid w:val="00CB1F1C"/>
    <w:rsid w:val="00CB1F6C"/>
    <w:rsid w:val="00CB1FDF"/>
    <w:rsid w:val="00CB2C12"/>
    <w:rsid w:val="00CB2CD7"/>
    <w:rsid w:val="00CB33E6"/>
    <w:rsid w:val="00CB391B"/>
    <w:rsid w:val="00CB3A19"/>
    <w:rsid w:val="00CB3EE7"/>
    <w:rsid w:val="00CB4118"/>
    <w:rsid w:val="00CB44A2"/>
    <w:rsid w:val="00CB4515"/>
    <w:rsid w:val="00CB45B3"/>
    <w:rsid w:val="00CB4C2F"/>
    <w:rsid w:val="00CB4F73"/>
    <w:rsid w:val="00CB530E"/>
    <w:rsid w:val="00CB55C3"/>
    <w:rsid w:val="00CB5976"/>
    <w:rsid w:val="00CB5D26"/>
    <w:rsid w:val="00CB62A9"/>
    <w:rsid w:val="00CB65AF"/>
    <w:rsid w:val="00CB6ABC"/>
    <w:rsid w:val="00CB6D84"/>
    <w:rsid w:val="00CB6DAF"/>
    <w:rsid w:val="00CB6E0A"/>
    <w:rsid w:val="00CB7FCA"/>
    <w:rsid w:val="00CC024A"/>
    <w:rsid w:val="00CC03E9"/>
    <w:rsid w:val="00CC0849"/>
    <w:rsid w:val="00CC0BE4"/>
    <w:rsid w:val="00CC0CD6"/>
    <w:rsid w:val="00CC0FB0"/>
    <w:rsid w:val="00CC101E"/>
    <w:rsid w:val="00CC1425"/>
    <w:rsid w:val="00CC15F6"/>
    <w:rsid w:val="00CC16AE"/>
    <w:rsid w:val="00CC16FC"/>
    <w:rsid w:val="00CC1E88"/>
    <w:rsid w:val="00CC20D0"/>
    <w:rsid w:val="00CC2220"/>
    <w:rsid w:val="00CC2484"/>
    <w:rsid w:val="00CC25D1"/>
    <w:rsid w:val="00CC267A"/>
    <w:rsid w:val="00CC28BE"/>
    <w:rsid w:val="00CC2B60"/>
    <w:rsid w:val="00CC35A1"/>
    <w:rsid w:val="00CC37B9"/>
    <w:rsid w:val="00CC38B7"/>
    <w:rsid w:val="00CC396B"/>
    <w:rsid w:val="00CC3A1F"/>
    <w:rsid w:val="00CC3EF2"/>
    <w:rsid w:val="00CC40D5"/>
    <w:rsid w:val="00CC46C7"/>
    <w:rsid w:val="00CC47E7"/>
    <w:rsid w:val="00CC4811"/>
    <w:rsid w:val="00CC5145"/>
    <w:rsid w:val="00CC5210"/>
    <w:rsid w:val="00CC536E"/>
    <w:rsid w:val="00CC56BA"/>
    <w:rsid w:val="00CC57ED"/>
    <w:rsid w:val="00CC5E57"/>
    <w:rsid w:val="00CC5FDC"/>
    <w:rsid w:val="00CC628A"/>
    <w:rsid w:val="00CC63CC"/>
    <w:rsid w:val="00CC63FF"/>
    <w:rsid w:val="00CC64F7"/>
    <w:rsid w:val="00CC650F"/>
    <w:rsid w:val="00CC6562"/>
    <w:rsid w:val="00CC68F8"/>
    <w:rsid w:val="00CC6991"/>
    <w:rsid w:val="00CC6D4F"/>
    <w:rsid w:val="00CC71C6"/>
    <w:rsid w:val="00CC7308"/>
    <w:rsid w:val="00CC7A43"/>
    <w:rsid w:val="00CC7B76"/>
    <w:rsid w:val="00CC7DA3"/>
    <w:rsid w:val="00CD0030"/>
    <w:rsid w:val="00CD0742"/>
    <w:rsid w:val="00CD0A8E"/>
    <w:rsid w:val="00CD0C4E"/>
    <w:rsid w:val="00CD0DDC"/>
    <w:rsid w:val="00CD0FE2"/>
    <w:rsid w:val="00CD1A3E"/>
    <w:rsid w:val="00CD1DF4"/>
    <w:rsid w:val="00CD1EA7"/>
    <w:rsid w:val="00CD20ED"/>
    <w:rsid w:val="00CD2122"/>
    <w:rsid w:val="00CD2240"/>
    <w:rsid w:val="00CD2393"/>
    <w:rsid w:val="00CD23ED"/>
    <w:rsid w:val="00CD24BA"/>
    <w:rsid w:val="00CD26F0"/>
    <w:rsid w:val="00CD2C16"/>
    <w:rsid w:val="00CD2C8A"/>
    <w:rsid w:val="00CD2CC3"/>
    <w:rsid w:val="00CD2DA3"/>
    <w:rsid w:val="00CD2EB0"/>
    <w:rsid w:val="00CD34FF"/>
    <w:rsid w:val="00CD35FE"/>
    <w:rsid w:val="00CD3951"/>
    <w:rsid w:val="00CD39FE"/>
    <w:rsid w:val="00CD3CA6"/>
    <w:rsid w:val="00CD3E8D"/>
    <w:rsid w:val="00CD3EDC"/>
    <w:rsid w:val="00CD425C"/>
    <w:rsid w:val="00CD454E"/>
    <w:rsid w:val="00CD4A26"/>
    <w:rsid w:val="00CD4CA6"/>
    <w:rsid w:val="00CD4CCA"/>
    <w:rsid w:val="00CD4DD7"/>
    <w:rsid w:val="00CD4F5E"/>
    <w:rsid w:val="00CD4FD9"/>
    <w:rsid w:val="00CD56C9"/>
    <w:rsid w:val="00CD5B7A"/>
    <w:rsid w:val="00CD5B7E"/>
    <w:rsid w:val="00CD5C8C"/>
    <w:rsid w:val="00CD5E65"/>
    <w:rsid w:val="00CD63D6"/>
    <w:rsid w:val="00CD64DE"/>
    <w:rsid w:val="00CD671E"/>
    <w:rsid w:val="00CD6962"/>
    <w:rsid w:val="00CD6A28"/>
    <w:rsid w:val="00CD6BF8"/>
    <w:rsid w:val="00CD6E64"/>
    <w:rsid w:val="00CD6F25"/>
    <w:rsid w:val="00CD6F68"/>
    <w:rsid w:val="00CD7368"/>
    <w:rsid w:val="00CD7916"/>
    <w:rsid w:val="00CD7F1B"/>
    <w:rsid w:val="00CE00F2"/>
    <w:rsid w:val="00CE0BF9"/>
    <w:rsid w:val="00CE0EAD"/>
    <w:rsid w:val="00CE0F40"/>
    <w:rsid w:val="00CE1379"/>
    <w:rsid w:val="00CE189E"/>
    <w:rsid w:val="00CE1A00"/>
    <w:rsid w:val="00CE1EEF"/>
    <w:rsid w:val="00CE1F15"/>
    <w:rsid w:val="00CE21F0"/>
    <w:rsid w:val="00CE2C3B"/>
    <w:rsid w:val="00CE30DB"/>
    <w:rsid w:val="00CE32A7"/>
    <w:rsid w:val="00CE3324"/>
    <w:rsid w:val="00CE33C4"/>
    <w:rsid w:val="00CE33DE"/>
    <w:rsid w:val="00CE34BE"/>
    <w:rsid w:val="00CE38D2"/>
    <w:rsid w:val="00CE3C82"/>
    <w:rsid w:val="00CE3CE2"/>
    <w:rsid w:val="00CE3D5E"/>
    <w:rsid w:val="00CE3F20"/>
    <w:rsid w:val="00CE3FC0"/>
    <w:rsid w:val="00CE4204"/>
    <w:rsid w:val="00CE4279"/>
    <w:rsid w:val="00CE43FA"/>
    <w:rsid w:val="00CE4833"/>
    <w:rsid w:val="00CE48C1"/>
    <w:rsid w:val="00CE4927"/>
    <w:rsid w:val="00CE4990"/>
    <w:rsid w:val="00CE4D18"/>
    <w:rsid w:val="00CE4E25"/>
    <w:rsid w:val="00CE4E91"/>
    <w:rsid w:val="00CE4EA6"/>
    <w:rsid w:val="00CE52E5"/>
    <w:rsid w:val="00CE55B6"/>
    <w:rsid w:val="00CE5A2A"/>
    <w:rsid w:val="00CE6C92"/>
    <w:rsid w:val="00CE6E69"/>
    <w:rsid w:val="00CE7798"/>
    <w:rsid w:val="00CE7A5C"/>
    <w:rsid w:val="00CE7BEA"/>
    <w:rsid w:val="00CE7ECF"/>
    <w:rsid w:val="00CE7FD3"/>
    <w:rsid w:val="00CF0516"/>
    <w:rsid w:val="00CF07E1"/>
    <w:rsid w:val="00CF09E2"/>
    <w:rsid w:val="00CF0A7D"/>
    <w:rsid w:val="00CF0E6B"/>
    <w:rsid w:val="00CF0F1C"/>
    <w:rsid w:val="00CF1103"/>
    <w:rsid w:val="00CF12AF"/>
    <w:rsid w:val="00CF136B"/>
    <w:rsid w:val="00CF1433"/>
    <w:rsid w:val="00CF18F8"/>
    <w:rsid w:val="00CF1A5D"/>
    <w:rsid w:val="00CF1E1C"/>
    <w:rsid w:val="00CF2286"/>
    <w:rsid w:val="00CF23A9"/>
    <w:rsid w:val="00CF2797"/>
    <w:rsid w:val="00CF2B16"/>
    <w:rsid w:val="00CF2BF7"/>
    <w:rsid w:val="00CF2DAB"/>
    <w:rsid w:val="00CF3183"/>
    <w:rsid w:val="00CF34CC"/>
    <w:rsid w:val="00CF385A"/>
    <w:rsid w:val="00CF3CF3"/>
    <w:rsid w:val="00CF3D67"/>
    <w:rsid w:val="00CF3DA9"/>
    <w:rsid w:val="00CF41E0"/>
    <w:rsid w:val="00CF43AB"/>
    <w:rsid w:val="00CF4C95"/>
    <w:rsid w:val="00CF4D59"/>
    <w:rsid w:val="00CF4E09"/>
    <w:rsid w:val="00CF4F51"/>
    <w:rsid w:val="00CF515F"/>
    <w:rsid w:val="00CF52D4"/>
    <w:rsid w:val="00CF53EB"/>
    <w:rsid w:val="00CF5481"/>
    <w:rsid w:val="00CF564E"/>
    <w:rsid w:val="00CF59EC"/>
    <w:rsid w:val="00CF5CC9"/>
    <w:rsid w:val="00CF5E51"/>
    <w:rsid w:val="00CF5FA0"/>
    <w:rsid w:val="00CF5FE1"/>
    <w:rsid w:val="00CF60FE"/>
    <w:rsid w:val="00CF6170"/>
    <w:rsid w:val="00CF62A1"/>
    <w:rsid w:val="00CF63EB"/>
    <w:rsid w:val="00CF6485"/>
    <w:rsid w:val="00CF64B0"/>
    <w:rsid w:val="00CF6F27"/>
    <w:rsid w:val="00CF6F48"/>
    <w:rsid w:val="00CF73A4"/>
    <w:rsid w:val="00CF7481"/>
    <w:rsid w:val="00CF749D"/>
    <w:rsid w:val="00CF762E"/>
    <w:rsid w:val="00CF7CF5"/>
    <w:rsid w:val="00D004D3"/>
    <w:rsid w:val="00D0067B"/>
    <w:rsid w:val="00D00C0C"/>
    <w:rsid w:val="00D00EE0"/>
    <w:rsid w:val="00D00FD6"/>
    <w:rsid w:val="00D01A2F"/>
    <w:rsid w:val="00D01B9D"/>
    <w:rsid w:val="00D01BA3"/>
    <w:rsid w:val="00D0225E"/>
    <w:rsid w:val="00D023BF"/>
    <w:rsid w:val="00D02524"/>
    <w:rsid w:val="00D02798"/>
    <w:rsid w:val="00D02909"/>
    <w:rsid w:val="00D02A8B"/>
    <w:rsid w:val="00D02CC0"/>
    <w:rsid w:val="00D02D96"/>
    <w:rsid w:val="00D02F40"/>
    <w:rsid w:val="00D03081"/>
    <w:rsid w:val="00D030BC"/>
    <w:rsid w:val="00D030E7"/>
    <w:rsid w:val="00D03372"/>
    <w:rsid w:val="00D0338F"/>
    <w:rsid w:val="00D036AE"/>
    <w:rsid w:val="00D03752"/>
    <w:rsid w:val="00D0380B"/>
    <w:rsid w:val="00D03909"/>
    <w:rsid w:val="00D0396D"/>
    <w:rsid w:val="00D03C70"/>
    <w:rsid w:val="00D03D75"/>
    <w:rsid w:val="00D03FEC"/>
    <w:rsid w:val="00D0406A"/>
    <w:rsid w:val="00D04214"/>
    <w:rsid w:val="00D043F2"/>
    <w:rsid w:val="00D0474C"/>
    <w:rsid w:val="00D04A5E"/>
    <w:rsid w:val="00D04BEA"/>
    <w:rsid w:val="00D04C6F"/>
    <w:rsid w:val="00D05390"/>
    <w:rsid w:val="00D0540D"/>
    <w:rsid w:val="00D054A9"/>
    <w:rsid w:val="00D0567E"/>
    <w:rsid w:val="00D05966"/>
    <w:rsid w:val="00D05A1D"/>
    <w:rsid w:val="00D06210"/>
    <w:rsid w:val="00D0650C"/>
    <w:rsid w:val="00D06549"/>
    <w:rsid w:val="00D06673"/>
    <w:rsid w:val="00D07241"/>
    <w:rsid w:val="00D07649"/>
    <w:rsid w:val="00D07906"/>
    <w:rsid w:val="00D07ABA"/>
    <w:rsid w:val="00D07BB7"/>
    <w:rsid w:val="00D07CE7"/>
    <w:rsid w:val="00D07D01"/>
    <w:rsid w:val="00D10367"/>
    <w:rsid w:val="00D1038C"/>
    <w:rsid w:val="00D1054A"/>
    <w:rsid w:val="00D1067F"/>
    <w:rsid w:val="00D108E0"/>
    <w:rsid w:val="00D10BEE"/>
    <w:rsid w:val="00D10CCB"/>
    <w:rsid w:val="00D11361"/>
    <w:rsid w:val="00D115F8"/>
    <w:rsid w:val="00D118F6"/>
    <w:rsid w:val="00D11AEA"/>
    <w:rsid w:val="00D11D47"/>
    <w:rsid w:val="00D1232C"/>
    <w:rsid w:val="00D124D8"/>
    <w:rsid w:val="00D125AD"/>
    <w:rsid w:val="00D12673"/>
    <w:rsid w:val="00D126D0"/>
    <w:rsid w:val="00D1276C"/>
    <w:rsid w:val="00D129F8"/>
    <w:rsid w:val="00D12B9A"/>
    <w:rsid w:val="00D12C25"/>
    <w:rsid w:val="00D12C6A"/>
    <w:rsid w:val="00D12E13"/>
    <w:rsid w:val="00D13167"/>
    <w:rsid w:val="00D1360A"/>
    <w:rsid w:val="00D139FD"/>
    <w:rsid w:val="00D14112"/>
    <w:rsid w:val="00D14122"/>
    <w:rsid w:val="00D1418E"/>
    <w:rsid w:val="00D146B3"/>
    <w:rsid w:val="00D14813"/>
    <w:rsid w:val="00D14B7E"/>
    <w:rsid w:val="00D14FD8"/>
    <w:rsid w:val="00D152B0"/>
    <w:rsid w:val="00D1651C"/>
    <w:rsid w:val="00D16542"/>
    <w:rsid w:val="00D1658C"/>
    <w:rsid w:val="00D166BB"/>
    <w:rsid w:val="00D16826"/>
    <w:rsid w:val="00D16910"/>
    <w:rsid w:val="00D16915"/>
    <w:rsid w:val="00D1691D"/>
    <w:rsid w:val="00D169F6"/>
    <w:rsid w:val="00D17099"/>
    <w:rsid w:val="00D173E5"/>
    <w:rsid w:val="00D1764D"/>
    <w:rsid w:val="00D177AB"/>
    <w:rsid w:val="00D17887"/>
    <w:rsid w:val="00D17982"/>
    <w:rsid w:val="00D17EE9"/>
    <w:rsid w:val="00D20034"/>
    <w:rsid w:val="00D2029E"/>
    <w:rsid w:val="00D20518"/>
    <w:rsid w:val="00D2057A"/>
    <w:rsid w:val="00D209B2"/>
    <w:rsid w:val="00D20A36"/>
    <w:rsid w:val="00D20ADB"/>
    <w:rsid w:val="00D20C04"/>
    <w:rsid w:val="00D20F23"/>
    <w:rsid w:val="00D21107"/>
    <w:rsid w:val="00D21707"/>
    <w:rsid w:val="00D218C4"/>
    <w:rsid w:val="00D21980"/>
    <w:rsid w:val="00D21B84"/>
    <w:rsid w:val="00D21C26"/>
    <w:rsid w:val="00D21CA9"/>
    <w:rsid w:val="00D21F0B"/>
    <w:rsid w:val="00D22018"/>
    <w:rsid w:val="00D2204F"/>
    <w:rsid w:val="00D2225A"/>
    <w:rsid w:val="00D222E6"/>
    <w:rsid w:val="00D22908"/>
    <w:rsid w:val="00D22938"/>
    <w:rsid w:val="00D22B82"/>
    <w:rsid w:val="00D22CC4"/>
    <w:rsid w:val="00D22CC5"/>
    <w:rsid w:val="00D22DCC"/>
    <w:rsid w:val="00D23078"/>
    <w:rsid w:val="00D232D7"/>
    <w:rsid w:val="00D2332A"/>
    <w:rsid w:val="00D23648"/>
    <w:rsid w:val="00D23C75"/>
    <w:rsid w:val="00D23CB6"/>
    <w:rsid w:val="00D23D10"/>
    <w:rsid w:val="00D23DDD"/>
    <w:rsid w:val="00D2418B"/>
    <w:rsid w:val="00D24374"/>
    <w:rsid w:val="00D2441D"/>
    <w:rsid w:val="00D245E8"/>
    <w:rsid w:val="00D24A6F"/>
    <w:rsid w:val="00D24D3E"/>
    <w:rsid w:val="00D24F9A"/>
    <w:rsid w:val="00D25020"/>
    <w:rsid w:val="00D2528D"/>
    <w:rsid w:val="00D25308"/>
    <w:rsid w:val="00D2538F"/>
    <w:rsid w:val="00D255B4"/>
    <w:rsid w:val="00D255C4"/>
    <w:rsid w:val="00D256B2"/>
    <w:rsid w:val="00D257D4"/>
    <w:rsid w:val="00D25978"/>
    <w:rsid w:val="00D25C2D"/>
    <w:rsid w:val="00D25C56"/>
    <w:rsid w:val="00D25CB0"/>
    <w:rsid w:val="00D25CE5"/>
    <w:rsid w:val="00D25D2A"/>
    <w:rsid w:val="00D25D91"/>
    <w:rsid w:val="00D25DB5"/>
    <w:rsid w:val="00D25F29"/>
    <w:rsid w:val="00D26696"/>
    <w:rsid w:val="00D266F5"/>
    <w:rsid w:val="00D26885"/>
    <w:rsid w:val="00D26F0A"/>
    <w:rsid w:val="00D271F6"/>
    <w:rsid w:val="00D2737D"/>
    <w:rsid w:val="00D273A4"/>
    <w:rsid w:val="00D2768F"/>
    <w:rsid w:val="00D279C1"/>
    <w:rsid w:val="00D27B8B"/>
    <w:rsid w:val="00D27BC9"/>
    <w:rsid w:val="00D27E4C"/>
    <w:rsid w:val="00D3036B"/>
    <w:rsid w:val="00D304B0"/>
    <w:rsid w:val="00D3084A"/>
    <w:rsid w:val="00D30DDF"/>
    <w:rsid w:val="00D3103F"/>
    <w:rsid w:val="00D3185C"/>
    <w:rsid w:val="00D318EF"/>
    <w:rsid w:val="00D31C32"/>
    <w:rsid w:val="00D31CAE"/>
    <w:rsid w:val="00D31DD6"/>
    <w:rsid w:val="00D323C8"/>
    <w:rsid w:val="00D32503"/>
    <w:rsid w:val="00D32516"/>
    <w:rsid w:val="00D32A61"/>
    <w:rsid w:val="00D32B16"/>
    <w:rsid w:val="00D3313F"/>
    <w:rsid w:val="00D3388D"/>
    <w:rsid w:val="00D338AE"/>
    <w:rsid w:val="00D33CD4"/>
    <w:rsid w:val="00D340F9"/>
    <w:rsid w:val="00D342AE"/>
    <w:rsid w:val="00D342E8"/>
    <w:rsid w:val="00D34339"/>
    <w:rsid w:val="00D34458"/>
    <w:rsid w:val="00D34709"/>
    <w:rsid w:val="00D34816"/>
    <w:rsid w:val="00D34F61"/>
    <w:rsid w:val="00D34FAF"/>
    <w:rsid w:val="00D350D2"/>
    <w:rsid w:val="00D3523A"/>
    <w:rsid w:val="00D35353"/>
    <w:rsid w:val="00D356EC"/>
    <w:rsid w:val="00D360DA"/>
    <w:rsid w:val="00D3612B"/>
    <w:rsid w:val="00D361EB"/>
    <w:rsid w:val="00D36357"/>
    <w:rsid w:val="00D369EA"/>
    <w:rsid w:val="00D3751D"/>
    <w:rsid w:val="00D37EBD"/>
    <w:rsid w:val="00D403DD"/>
    <w:rsid w:val="00D4046A"/>
    <w:rsid w:val="00D40F26"/>
    <w:rsid w:val="00D41271"/>
    <w:rsid w:val="00D413E8"/>
    <w:rsid w:val="00D416A0"/>
    <w:rsid w:val="00D41F58"/>
    <w:rsid w:val="00D42024"/>
    <w:rsid w:val="00D4214B"/>
    <w:rsid w:val="00D4245C"/>
    <w:rsid w:val="00D4255A"/>
    <w:rsid w:val="00D42586"/>
    <w:rsid w:val="00D42A42"/>
    <w:rsid w:val="00D42B6E"/>
    <w:rsid w:val="00D42D3C"/>
    <w:rsid w:val="00D42D43"/>
    <w:rsid w:val="00D42E0C"/>
    <w:rsid w:val="00D4311D"/>
    <w:rsid w:val="00D43665"/>
    <w:rsid w:val="00D43ABB"/>
    <w:rsid w:val="00D43CAB"/>
    <w:rsid w:val="00D43CC5"/>
    <w:rsid w:val="00D43CD9"/>
    <w:rsid w:val="00D441CF"/>
    <w:rsid w:val="00D4471F"/>
    <w:rsid w:val="00D44951"/>
    <w:rsid w:val="00D44CDC"/>
    <w:rsid w:val="00D44E41"/>
    <w:rsid w:val="00D44E64"/>
    <w:rsid w:val="00D45673"/>
    <w:rsid w:val="00D4590E"/>
    <w:rsid w:val="00D45B41"/>
    <w:rsid w:val="00D45C45"/>
    <w:rsid w:val="00D45DCC"/>
    <w:rsid w:val="00D45FB2"/>
    <w:rsid w:val="00D46037"/>
    <w:rsid w:val="00D4611B"/>
    <w:rsid w:val="00D463EF"/>
    <w:rsid w:val="00D4657F"/>
    <w:rsid w:val="00D46917"/>
    <w:rsid w:val="00D46C5C"/>
    <w:rsid w:val="00D46CE4"/>
    <w:rsid w:val="00D46D20"/>
    <w:rsid w:val="00D46DAF"/>
    <w:rsid w:val="00D46E8B"/>
    <w:rsid w:val="00D4703E"/>
    <w:rsid w:val="00D471EF"/>
    <w:rsid w:val="00D47386"/>
    <w:rsid w:val="00D477F9"/>
    <w:rsid w:val="00D47855"/>
    <w:rsid w:val="00D47995"/>
    <w:rsid w:val="00D47ECD"/>
    <w:rsid w:val="00D47F82"/>
    <w:rsid w:val="00D5008B"/>
    <w:rsid w:val="00D500AB"/>
    <w:rsid w:val="00D50201"/>
    <w:rsid w:val="00D50426"/>
    <w:rsid w:val="00D504B8"/>
    <w:rsid w:val="00D50513"/>
    <w:rsid w:val="00D505A9"/>
    <w:rsid w:val="00D509AA"/>
    <w:rsid w:val="00D50DA8"/>
    <w:rsid w:val="00D50DAD"/>
    <w:rsid w:val="00D50E65"/>
    <w:rsid w:val="00D50F01"/>
    <w:rsid w:val="00D51554"/>
    <w:rsid w:val="00D51A71"/>
    <w:rsid w:val="00D51B15"/>
    <w:rsid w:val="00D51BF3"/>
    <w:rsid w:val="00D51F27"/>
    <w:rsid w:val="00D51F3A"/>
    <w:rsid w:val="00D51F61"/>
    <w:rsid w:val="00D527F1"/>
    <w:rsid w:val="00D5287D"/>
    <w:rsid w:val="00D52E44"/>
    <w:rsid w:val="00D5309B"/>
    <w:rsid w:val="00D533EE"/>
    <w:rsid w:val="00D537F2"/>
    <w:rsid w:val="00D53C05"/>
    <w:rsid w:val="00D540C9"/>
    <w:rsid w:val="00D543B5"/>
    <w:rsid w:val="00D5453E"/>
    <w:rsid w:val="00D54968"/>
    <w:rsid w:val="00D54E90"/>
    <w:rsid w:val="00D54E9E"/>
    <w:rsid w:val="00D54F0B"/>
    <w:rsid w:val="00D54F71"/>
    <w:rsid w:val="00D54FE6"/>
    <w:rsid w:val="00D55612"/>
    <w:rsid w:val="00D556E6"/>
    <w:rsid w:val="00D556FD"/>
    <w:rsid w:val="00D55720"/>
    <w:rsid w:val="00D55768"/>
    <w:rsid w:val="00D5582D"/>
    <w:rsid w:val="00D55AFC"/>
    <w:rsid w:val="00D55D10"/>
    <w:rsid w:val="00D55D97"/>
    <w:rsid w:val="00D55DB2"/>
    <w:rsid w:val="00D55FFD"/>
    <w:rsid w:val="00D5678F"/>
    <w:rsid w:val="00D56EB3"/>
    <w:rsid w:val="00D5702B"/>
    <w:rsid w:val="00D57513"/>
    <w:rsid w:val="00D577BA"/>
    <w:rsid w:val="00D578B8"/>
    <w:rsid w:val="00D57C43"/>
    <w:rsid w:val="00D57DE6"/>
    <w:rsid w:val="00D57EE9"/>
    <w:rsid w:val="00D602E4"/>
    <w:rsid w:val="00D605F0"/>
    <w:rsid w:val="00D608D6"/>
    <w:rsid w:val="00D60D8C"/>
    <w:rsid w:val="00D60E86"/>
    <w:rsid w:val="00D6131C"/>
    <w:rsid w:val="00D6148C"/>
    <w:rsid w:val="00D618AE"/>
    <w:rsid w:val="00D6198C"/>
    <w:rsid w:val="00D61A0A"/>
    <w:rsid w:val="00D62081"/>
    <w:rsid w:val="00D6211B"/>
    <w:rsid w:val="00D6211C"/>
    <w:rsid w:val="00D62227"/>
    <w:rsid w:val="00D6282C"/>
    <w:rsid w:val="00D628FB"/>
    <w:rsid w:val="00D62DAA"/>
    <w:rsid w:val="00D630C7"/>
    <w:rsid w:val="00D63208"/>
    <w:rsid w:val="00D63328"/>
    <w:rsid w:val="00D6344E"/>
    <w:rsid w:val="00D63671"/>
    <w:rsid w:val="00D636E9"/>
    <w:rsid w:val="00D63877"/>
    <w:rsid w:val="00D638D5"/>
    <w:rsid w:val="00D63995"/>
    <w:rsid w:val="00D63A84"/>
    <w:rsid w:val="00D63C73"/>
    <w:rsid w:val="00D63F3D"/>
    <w:rsid w:val="00D64474"/>
    <w:rsid w:val="00D644FE"/>
    <w:rsid w:val="00D64FA9"/>
    <w:rsid w:val="00D65018"/>
    <w:rsid w:val="00D6516C"/>
    <w:rsid w:val="00D651EA"/>
    <w:rsid w:val="00D65352"/>
    <w:rsid w:val="00D653C3"/>
    <w:rsid w:val="00D654FC"/>
    <w:rsid w:val="00D65533"/>
    <w:rsid w:val="00D659B3"/>
    <w:rsid w:val="00D65DB5"/>
    <w:rsid w:val="00D65F9A"/>
    <w:rsid w:val="00D65FDA"/>
    <w:rsid w:val="00D66230"/>
    <w:rsid w:val="00D6671E"/>
    <w:rsid w:val="00D66BE8"/>
    <w:rsid w:val="00D66E99"/>
    <w:rsid w:val="00D67389"/>
    <w:rsid w:val="00D6768F"/>
    <w:rsid w:val="00D67BDE"/>
    <w:rsid w:val="00D67CB1"/>
    <w:rsid w:val="00D702CA"/>
    <w:rsid w:val="00D703E6"/>
    <w:rsid w:val="00D705C4"/>
    <w:rsid w:val="00D7068E"/>
    <w:rsid w:val="00D7092E"/>
    <w:rsid w:val="00D70ADA"/>
    <w:rsid w:val="00D70C90"/>
    <w:rsid w:val="00D70CA2"/>
    <w:rsid w:val="00D70D31"/>
    <w:rsid w:val="00D70F27"/>
    <w:rsid w:val="00D71240"/>
    <w:rsid w:val="00D7135E"/>
    <w:rsid w:val="00D715D1"/>
    <w:rsid w:val="00D7192E"/>
    <w:rsid w:val="00D71B64"/>
    <w:rsid w:val="00D71EAB"/>
    <w:rsid w:val="00D71EF7"/>
    <w:rsid w:val="00D72770"/>
    <w:rsid w:val="00D7286A"/>
    <w:rsid w:val="00D72E1B"/>
    <w:rsid w:val="00D72F22"/>
    <w:rsid w:val="00D73290"/>
    <w:rsid w:val="00D732F3"/>
    <w:rsid w:val="00D732F5"/>
    <w:rsid w:val="00D73731"/>
    <w:rsid w:val="00D7391C"/>
    <w:rsid w:val="00D73AEF"/>
    <w:rsid w:val="00D73B38"/>
    <w:rsid w:val="00D73BBC"/>
    <w:rsid w:val="00D73BE3"/>
    <w:rsid w:val="00D73D58"/>
    <w:rsid w:val="00D74237"/>
    <w:rsid w:val="00D744CC"/>
    <w:rsid w:val="00D748AE"/>
    <w:rsid w:val="00D749CA"/>
    <w:rsid w:val="00D74EEB"/>
    <w:rsid w:val="00D75025"/>
    <w:rsid w:val="00D75043"/>
    <w:rsid w:val="00D751E3"/>
    <w:rsid w:val="00D751EF"/>
    <w:rsid w:val="00D752C4"/>
    <w:rsid w:val="00D75515"/>
    <w:rsid w:val="00D756B8"/>
    <w:rsid w:val="00D757CF"/>
    <w:rsid w:val="00D75BC5"/>
    <w:rsid w:val="00D75ED3"/>
    <w:rsid w:val="00D75F83"/>
    <w:rsid w:val="00D76155"/>
    <w:rsid w:val="00D76194"/>
    <w:rsid w:val="00D765F9"/>
    <w:rsid w:val="00D7661D"/>
    <w:rsid w:val="00D766A1"/>
    <w:rsid w:val="00D76710"/>
    <w:rsid w:val="00D7690F"/>
    <w:rsid w:val="00D769C2"/>
    <w:rsid w:val="00D76A9E"/>
    <w:rsid w:val="00D76D03"/>
    <w:rsid w:val="00D76D9C"/>
    <w:rsid w:val="00D77303"/>
    <w:rsid w:val="00D7767A"/>
    <w:rsid w:val="00D777A0"/>
    <w:rsid w:val="00D77B34"/>
    <w:rsid w:val="00D77D84"/>
    <w:rsid w:val="00D77F71"/>
    <w:rsid w:val="00D77F75"/>
    <w:rsid w:val="00D80007"/>
    <w:rsid w:val="00D800E5"/>
    <w:rsid w:val="00D800E9"/>
    <w:rsid w:val="00D8029B"/>
    <w:rsid w:val="00D80343"/>
    <w:rsid w:val="00D80371"/>
    <w:rsid w:val="00D8050B"/>
    <w:rsid w:val="00D80672"/>
    <w:rsid w:val="00D80908"/>
    <w:rsid w:val="00D80F66"/>
    <w:rsid w:val="00D811CC"/>
    <w:rsid w:val="00D81220"/>
    <w:rsid w:val="00D81309"/>
    <w:rsid w:val="00D813ED"/>
    <w:rsid w:val="00D817CE"/>
    <w:rsid w:val="00D81850"/>
    <w:rsid w:val="00D81CD9"/>
    <w:rsid w:val="00D81F37"/>
    <w:rsid w:val="00D82304"/>
    <w:rsid w:val="00D8282A"/>
    <w:rsid w:val="00D82C10"/>
    <w:rsid w:val="00D82D0C"/>
    <w:rsid w:val="00D832A9"/>
    <w:rsid w:val="00D836BF"/>
    <w:rsid w:val="00D83A9E"/>
    <w:rsid w:val="00D83ECB"/>
    <w:rsid w:val="00D8400C"/>
    <w:rsid w:val="00D84071"/>
    <w:rsid w:val="00D84AB0"/>
    <w:rsid w:val="00D84D19"/>
    <w:rsid w:val="00D84F4A"/>
    <w:rsid w:val="00D851C8"/>
    <w:rsid w:val="00D8533E"/>
    <w:rsid w:val="00D855D5"/>
    <w:rsid w:val="00D8579E"/>
    <w:rsid w:val="00D858A2"/>
    <w:rsid w:val="00D85D35"/>
    <w:rsid w:val="00D85EF7"/>
    <w:rsid w:val="00D85F38"/>
    <w:rsid w:val="00D86171"/>
    <w:rsid w:val="00D863EF"/>
    <w:rsid w:val="00D86584"/>
    <w:rsid w:val="00D86600"/>
    <w:rsid w:val="00D86E9D"/>
    <w:rsid w:val="00D86FF2"/>
    <w:rsid w:val="00D8722F"/>
    <w:rsid w:val="00D8754E"/>
    <w:rsid w:val="00D87A23"/>
    <w:rsid w:val="00D87CA3"/>
    <w:rsid w:val="00D87E75"/>
    <w:rsid w:val="00D900E4"/>
    <w:rsid w:val="00D90221"/>
    <w:rsid w:val="00D902DC"/>
    <w:rsid w:val="00D9036D"/>
    <w:rsid w:val="00D90878"/>
    <w:rsid w:val="00D9090C"/>
    <w:rsid w:val="00D90BBC"/>
    <w:rsid w:val="00D914B1"/>
    <w:rsid w:val="00D917A3"/>
    <w:rsid w:val="00D91954"/>
    <w:rsid w:val="00D91BC6"/>
    <w:rsid w:val="00D91C4A"/>
    <w:rsid w:val="00D91D6F"/>
    <w:rsid w:val="00D91DEB"/>
    <w:rsid w:val="00D91E3C"/>
    <w:rsid w:val="00D921DC"/>
    <w:rsid w:val="00D922F0"/>
    <w:rsid w:val="00D924B9"/>
    <w:rsid w:val="00D925B2"/>
    <w:rsid w:val="00D929C9"/>
    <w:rsid w:val="00D92A04"/>
    <w:rsid w:val="00D9313E"/>
    <w:rsid w:val="00D931DF"/>
    <w:rsid w:val="00D932CF"/>
    <w:rsid w:val="00D93356"/>
    <w:rsid w:val="00D935DE"/>
    <w:rsid w:val="00D93AD1"/>
    <w:rsid w:val="00D93F6F"/>
    <w:rsid w:val="00D93F84"/>
    <w:rsid w:val="00D93F87"/>
    <w:rsid w:val="00D94048"/>
    <w:rsid w:val="00D9472F"/>
    <w:rsid w:val="00D9484E"/>
    <w:rsid w:val="00D94A3D"/>
    <w:rsid w:val="00D95012"/>
    <w:rsid w:val="00D95025"/>
    <w:rsid w:val="00D950A3"/>
    <w:rsid w:val="00D951D9"/>
    <w:rsid w:val="00D95225"/>
    <w:rsid w:val="00D952D1"/>
    <w:rsid w:val="00D95388"/>
    <w:rsid w:val="00D9575A"/>
    <w:rsid w:val="00D9581A"/>
    <w:rsid w:val="00D959BB"/>
    <w:rsid w:val="00D95BD0"/>
    <w:rsid w:val="00D96801"/>
    <w:rsid w:val="00D9696E"/>
    <w:rsid w:val="00D96A37"/>
    <w:rsid w:val="00D96A9F"/>
    <w:rsid w:val="00D971A7"/>
    <w:rsid w:val="00D97209"/>
    <w:rsid w:val="00D973A3"/>
    <w:rsid w:val="00D9740A"/>
    <w:rsid w:val="00D97731"/>
    <w:rsid w:val="00D97A43"/>
    <w:rsid w:val="00DA0253"/>
    <w:rsid w:val="00DA03B5"/>
    <w:rsid w:val="00DA06CA"/>
    <w:rsid w:val="00DA0D2A"/>
    <w:rsid w:val="00DA0E37"/>
    <w:rsid w:val="00DA0F50"/>
    <w:rsid w:val="00DA1223"/>
    <w:rsid w:val="00DA132F"/>
    <w:rsid w:val="00DA13C3"/>
    <w:rsid w:val="00DA1759"/>
    <w:rsid w:val="00DA1768"/>
    <w:rsid w:val="00DA187D"/>
    <w:rsid w:val="00DA1D14"/>
    <w:rsid w:val="00DA1FEB"/>
    <w:rsid w:val="00DA238B"/>
    <w:rsid w:val="00DA24ED"/>
    <w:rsid w:val="00DA252E"/>
    <w:rsid w:val="00DA25FA"/>
    <w:rsid w:val="00DA27D8"/>
    <w:rsid w:val="00DA2A9C"/>
    <w:rsid w:val="00DA3410"/>
    <w:rsid w:val="00DA3925"/>
    <w:rsid w:val="00DA3988"/>
    <w:rsid w:val="00DA3C0D"/>
    <w:rsid w:val="00DA3E45"/>
    <w:rsid w:val="00DA3F4B"/>
    <w:rsid w:val="00DA4261"/>
    <w:rsid w:val="00DA45C1"/>
    <w:rsid w:val="00DA4818"/>
    <w:rsid w:val="00DA49B0"/>
    <w:rsid w:val="00DA4ABD"/>
    <w:rsid w:val="00DA4F79"/>
    <w:rsid w:val="00DA5C1F"/>
    <w:rsid w:val="00DA5EF1"/>
    <w:rsid w:val="00DA5F81"/>
    <w:rsid w:val="00DA61EB"/>
    <w:rsid w:val="00DA6441"/>
    <w:rsid w:val="00DA64FB"/>
    <w:rsid w:val="00DA71F6"/>
    <w:rsid w:val="00DA7211"/>
    <w:rsid w:val="00DA73DE"/>
    <w:rsid w:val="00DA756C"/>
    <w:rsid w:val="00DA769C"/>
    <w:rsid w:val="00DA76BF"/>
    <w:rsid w:val="00DA771D"/>
    <w:rsid w:val="00DA794D"/>
    <w:rsid w:val="00DA79F4"/>
    <w:rsid w:val="00DA7AB3"/>
    <w:rsid w:val="00DA7B38"/>
    <w:rsid w:val="00DA7BF0"/>
    <w:rsid w:val="00DA7C79"/>
    <w:rsid w:val="00DA7F7F"/>
    <w:rsid w:val="00DB0847"/>
    <w:rsid w:val="00DB0979"/>
    <w:rsid w:val="00DB09A4"/>
    <w:rsid w:val="00DB0A60"/>
    <w:rsid w:val="00DB0B06"/>
    <w:rsid w:val="00DB0CCE"/>
    <w:rsid w:val="00DB0CEE"/>
    <w:rsid w:val="00DB0D03"/>
    <w:rsid w:val="00DB1055"/>
    <w:rsid w:val="00DB1188"/>
    <w:rsid w:val="00DB1482"/>
    <w:rsid w:val="00DB1605"/>
    <w:rsid w:val="00DB1941"/>
    <w:rsid w:val="00DB2548"/>
    <w:rsid w:val="00DB2F73"/>
    <w:rsid w:val="00DB329C"/>
    <w:rsid w:val="00DB3398"/>
    <w:rsid w:val="00DB3592"/>
    <w:rsid w:val="00DB36BB"/>
    <w:rsid w:val="00DB39FE"/>
    <w:rsid w:val="00DB3DEE"/>
    <w:rsid w:val="00DB427F"/>
    <w:rsid w:val="00DB42FB"/>
    <w:rsid w:val="00DB44CF"/>
    <w:rsid w:val="00DB44D1"/>
    <w:rsid w:val="00DB488F"/>
    <w:rsid w:val="00DB4D30"/>
    <w:rsid w:val="00DB5008"/>
    <w:rsid w:val="00DB50B9"/>
    <w:rsid w:val="00DB51AC"/>
    <w:rsid w:val="00DB529F"/>
    <w:rsid w:val="00DB5429"/>
    <w:rsid w:val="00DB5449"/>
    <w:rsid w:val="00DB5559"/>
    <w:rsid w:val="00DB5BA1"/>
    <w:rsid w:val="00DB5BB7"/>
    <w:rsid w:val="00DB5C3E"/>
    <w:rsid w:val="00DB5D13"/>
    <w:rsid w:val="00DB5FFD"/>
    <w:rsid w:val="00DB6422"/>
    <w:rsid w:val="00DB64C6"/>
    <w:rsid w:val="00DB6A75"/>
    <w:rsid w:val="00DB6B73"/>
    <w:rsid w:val="00DB6CEE"/>
    <w:rsid w:val="00DB6F30"/>
    <w:rsid w:val="00DB735B"/>
    <w:rsid w:val="00DB7667"/>
    <w:rsid w:val="00DB7686"/>
    <w:rsid w:val="00DB790E"/>
    <w:rsid w:val="00DB7A80"/>
    <w:rsid w:val="00DC06FA"/>
    <w:rsid w:val="00DC083E"/>
    <w:rsid w:val="00DC0886"/>
    <w:rsid w:val="00DC0B6F"/>
    <w:rsid w:val="00DC1337"/>
    <w:rsid w:val="00DC1430"/>
    <w:rsid w:val="00DC1500"/>
    <w:rsid w:val="00DC152D"/>
    <w:rsid w:val="00DC1689"/>
    <w:rsid w:val="00DC1AF2"/>
    <w:rsid w:val="00DC1C07"/>
    <w:rsid w:val="00DC1CB4"/>
    <w:rsid w:val="00DC1E02"/>
    <w:rsid w:val="00DC1EAD"/>
    <w:rsid w:val="00DC2340"/>
    <w:rsid w:val="00DC2404"/>
    <w:rsid w:val="00DC294F"/>
    <w:rsid w:val="00DC2D3D"/>
    <w:rsid w:val="00DC2F0D"/>
    <w:rsid w:val="00DC331A"/>
    <w:rsid w:val="00DC38B7"/>
    <w:rsid w:val="00DC3B10"/>
    <w:rsid w:val="00DC3B17"/>
    <w:rsid w:val="00DC3DE2"/>
    <w:rsid w:val="00DC4530"/>
    <w:rsid w:val="00DC4555"/>
    <w:rsid w:val="00DC4659"/>
    <w:rsid w:val="00DC4718"/>
    <w:rsid w:val="00DC490B"/>
    <w:rsid w:val="00DC49C7"/>
    <w:rsid w:val="00DC4CD4"/>
    <w:rsid w:val="00DC5156"/>
    <w:rsid w:val="00DC55CE"/>
    <w:rsid w:val="00DC5663"/>
    <w:rsid w:val="00DC5A7D"/>
    <w:rsid w:val="00DC5E11"/>
    <w:rsid w:val="00DC6332"/>
    <w:rsid w:val="00DC7060"/>
    <w:rsid w:val="00DC7141"/>
    <w:rsid w:val="00DC7758"/>
    <w:rsid w:val="00DC77E9"/>
    <w:rsid w:val="00DC7849"/>
    <w:rsid w:val="00DC7E59"/>
    <w:rsid w:val="00DD0018"/>
    <w:rsid w:val="00DD04A4"/>
    <w:rsid w:val="00DD0535"/>
    <w:rsid w:val="00DD054A"/>
    <w:rsid w:val="00DD05D5"/>
    <w:rsid w:val="00DD08EE"/>
    <w:rsid w:val="00DD09CA"/>
    <w:rsid w:val="00DD0AAC"/>
    <w:rsid w:val="00DD0B08"/>
    <w:rsid w:val="00DD0BB0"/>
    <w:rsid w:val="00DD0BBE"/>
    <w:rsid w:val="00DD0CA4"/>
    <w:rsid w:val="00DD0CE6"/>
    <w:rsid w:val="00DD0E4B"/>
    <w:rsid w:val="00DD0F45"/>
    <w:rsid w:val="00DD105E"/>
    <w:rsid w:val="00DD16EF"/>
    <w:rsid w:val="00DD17AA"/>
    <w:rsid w:val="00DD1D62"/>
    <w:rsid w:val="00DD1F6A"/>
    <w:rsid w:val="00DD1F8C"/>
    <w:rsid w:val="00DD2320"/>
    <w:rsid w:val="00DD24F9"/>
    <w:rsid w:val="00DD2501"/>
    <w:rsid w:val="00DD25F4"/>
    <w:rsid w:val="00DD26DD"/>
    <w:rsid w:val="00DD29FD"/>
    <w:rsid w:val="00DD2CDC"/>
    <w:rsid w:val="00DD2E99"/>
    <w:rsid w:val="00DD2F63"/>
    <w:rsid w:val="00DD30E2"/>
    <w:rsid w:val="00DD3176"/>
    <w:rsid w:val="00DD3368"/>
    <w:rsid w:val="00DD34DB"/>
    <w:rsid w:val="00DD37D4"/>
    <w:rsid w:val="00DD38E0"/>
    <w:rsid w:val="00DD3A98"/>
    <w:rsid w:val="00DD3AA2"/>
    <w:rsid w:val="00DD3B93"/>
    <w:rsid w:val="00DD3C73"/>
    <w:rsid w:val="00DD3CD2"/>
    <w:rsid w:val="00DD3FDE"/>
    <w:rsid w:val="00DD41EB"/>
    <w:rsid w:val="00DD4408"/>
    <w:rsid w:val="00DD4663"/>
    <w:rsid w:val="00DD47E2"/>
    <w:rsid w:val="00DD48C1"/>
    <w:rsid w:val="00DD4D8A"/>
    <w:rsid w:val="00DD4DA2"/>
    <w:rsid w:val="00DD4DC9"/>
    <w:rsid w:val="00DD4E0E"/>
    <w:rsid w:val="00DD51C1"/>
    <w:rsid w:val="00DD54C4"/>
    <w:rsid w:val="00DD58E7"/>
    <w:rsid w:val="00DD5963"/>
    <w:rsid w:val="00DD6696"/>
    <w:rsid w:val="00DD68CA"/>
    <w:rsid w:val="00DD698C"/>
    <w:rsid w:val="00DD6CC7"/>
    <w:rsid w:val="00DD6D50"/>
    <w:rsid w:val="00DD79ED"/>
    <w:rsid w:val="00DD7D1B"/>
    <w:rsid w:val="00DD7DAB"/>
    <w:rsid w:val="00DD7E60"/>
    <w:rsid w:val="00DE06EB"/>
    <w:rsid w:val="00DE08C9"/>
    <w:rsid w:val="00DE0EA3"/>
    <w:rsid w:val="00DE1112"/>
    <w:rsid w:val="00DE11D5"/>
    <w:rsid w:val="00DE139C"/>
    <w:rsid w:val="00DE13A5"/>
    <w:rsid w:val="00DE13FF"/>
    <w:rsid w:val="00DE14DC"/>
    <w:rsid w:val="00DE15C4"/>
    <w:rsid w:val="00DE1783"/>
    <w:rsid w:val="00DE19EC"/>
    <w:rsid w:val="00DE1A7E"/>
    <w:rsid w:val="00DE1AE1"/>
    <w:rsid w:val="00DE1B34"/>
    <w:rsid w:val="00DE2348"/>
    <w:rsid w:val="00DE24AC"/>
    <w:rsid w:val="00DE29FA"/>
    <w:rsid w:val="00DE2ACC"/>
    <w:rsid w:val="00DE2B91"/>
    <w:rsid w:val="00DE2C61"/>
    <w:rsid w:val="00DE2C8F"/>
    <w:rsid w:val="00DE316A"/>
    <w:rsid w:val="00DE3206"/>
    <w:rsid w:val="00DE35B8"/>
    <w:rsid w:val="00DE37AD"/>
    <w:rsid w:val="00DE3A64"/>
    <w:rsid w:val="00DE3BAD"/>
    <w:rsid w:val="00DE3F38"/>
    <w:rsid w:val="00DE416F"/>
    <w:rsid w:val="00DE45BC"/>
    <w:rsid w:val="00DE4614"/>
    <w:rsid w:val="00DE4D6A"/>
    <w:rsid w:val="00DE4E98"/>
    <w:rsid w:val="00DE5633"/>
    <w:rsid w:val="00DE583B"/>
    <w:rsid w:val="00DE5B5C"/>
    <w:rsid w:val="00DE6023"/>
    <w:rsid w:val="00DE610D"/>
    <w:rsid w:val="00DE6512"/>
    <w:rsid w:val="00DE66C3"/>
    <w:rsid w:val="00DE67D2"/>
    <w:rsid w:val="00DE68C8"/>
    <w:rsid w:val="00DE68E3"/>
    <w:rsid w:val="00DE690F"/>
    <w:rsid w:val="00DE6C1C"/>
    <w:rsid w:val="00DE6D90"/>
    <w:rsid w:val="00DE6E1A"/>
    <w:rsid w:val="00DE6E9B"/>
    <w:rsid w:val="00DE705A"/>
    <w:rsid w:val="00DE7467"/>
    <w:rsid w:val="00DE767F"/>
    <w:rsid w:val="00DE77E8"/>
    <w:rsid w:val="00DE7987"/>
    <w:rsid w:val="00DE7A22"/>
    <w:rsid w:val="00DE7A75"/>
    <w:rsid w:val="00DE7A7D"/>
    <w:rsid w:val="00DE7AD6"/>
    <w:rsid w:val="00DF0168"/>
    <w:rsid w:val="00DF01A6"/>
    <w:rsid w:val="00DF0217"/>
    <w:rsid w:val="00DF04B1"/>
    <w:rsid w:val="00DF05FF"/>
    <w:rsid w:val="00DF0626"/>
    <w:rsid w:val="00DF0921"/>
    <w:rsid w:val="00DF0961"/>
    <w:rsid w:val="00DF0B14"/>
    <w:rsid w:val="00DF0F8A"/>
    <w:rsid w:val="00DF11DE"/>
    <w:rsid w:val="00DF13A5"/>
    <w:rsid w:val="00DF1687"/>
    <w:rsid w:val="00DF1724"/>
    <w:rsid w:val="00DF1B2E"/>
    <w:rsid w:val="00DF1D57"/>
    <w:rsid w:val="00DF1F63"/>
    <w:rsid w:val="00DF1FCD"/>
    <w:rsid w:val="00DF20B5"/>
    <w:rsid w:val="00DF22E4"/>
    <w:rsid w:val="00DF2307"/>
    <w:rsid w:val="00DF241D"/>
    <w:rsid w:val="00DF24B2"/>
    <w:rsid w:val="00DF25D3"/>
    <w:rsid w:val="00DF2697"/>
    <w:rsid w:val="00DF2911"/>
    <w:rsid w:val="00DF2DBF"/>
    <w:rsid w:val="00DF3748"/>
    <w:rsid w:val="00DF387E"/>
    <w:rsid w:val="00DF390D"/>
    <w:rsid w:val="00DF39C1"/>
    <w:rsid w:val="00DF3A8D"/>
    <w:rsid w:val="00DF41C7"/>
    <w:rsid w:val="00DF425D"/>
    <w:rsid w:val="00DF42D3"/>
    <w:rsid w:val="00DF4B23"/>
    <w:rsid w:val="00DF4B58"/>
    <w:rsid w:val="00DF50A9"/>
    <w:rsid w:val="00DF525F"/>
    <w:rsid w:val="00DF52F5"/>
    <w:rsid w:val="00DF5AA4"/>
    <w:rsid w:val="00DF6190"/>
    <w:rsid w:val="00DF63B4"/>
    <w:rsid w:val="00DF64CB"/>
    <w:rsid w:val="00DF692D"/>
    <w:rsid w:val="00DF6A0C"/>
    <w:rsid w:val="00DF6BB0"/>
    <w:rsid w:val="00DF6C14"/>
    <w:rsid w:val="00DF6E00"/>
    <w:rsid w:val="00DF6EFC"/>
    <w:rsid w:val="00DF7043"/>
    <w:rsid w:val="00DF7101"/>
    <w:rsid w:val="00DF717D"/>
    <w:rsid w:val="00DF78A2"/>
    <w:rsid w:val="00DF7C4B"/>
    <w:rsid w:val="00E001AB"/>
    <w:rsid w:val="00E0042D"/>
    <w:rsid w:val="00E00566"/>
    <w:rsid w:val="00E0057A"/>
    <w:rsid w:val="00E00676"/>
    <w:rsid w:val="00E00800"/>
    <w:rsid w:val="00E00A06"/>
    <w:rsid w:val="00E00BFD"/>
    <w:rsid w:val="00E00CCF"/>
    <w:rsid w:val="00E0113B"/>
    <w:rsid w:val="00E011FB"/>
    <w:rsid w:val="00E01503"/>
    <w:rsid w:val="00E018A7"/>
    <w:rsid w:val="00E01A4F"/>
    <w:rsid w:val="00E01AFD"/>
    <w:rsid w:val="00E01BFD"/>
    <w:rsid w:val="00E01CE1"/>
    <w:rsid w:val="00E022FA"/>
    <w:rsid w:val="00E02387"/>
    <w:rsid w:val="00E0257B"/>
    <w:rsid w:val="00E025B5"/>
    <w:rsid w:val="00E026A3"/>
    <w:rsid w:val="00E028AF"/>
    <w:rsid w:val="00E0342E"/>
    <w:rsid w:val="00E035EA"/>
    <w:rsid w:val="00E036B9"/>
    <w:rsid w:val="00E03EFE"/>
    <w:rsid w:val="00E03F18"/>
    <w:rsid w:val="00E03FF4"/>
    <w:rsid w:val="00E04653"/>
    <w:rsid w:val="00E04694"/>
    <w:rsid w:val="00E04736"/>
    <w:rsid w:val="00E049FA"/>
    <w:rsid w:val="00E04B85"/>
    <w:rsid w:val="00E04BB3"/>
    <w:rsid w:val="00E04ECF"/>
    <w:rsid w:val="00E04FF4"/>
    <w:rsid w:val="00E051C8"/>
    <w:rsid w:val="00E052B4"/>
    <w:rsid w:val="00E053F2"/>
    <w:rsid w:val="00E05931"/>
    <w:rsid w:val="00E05E47"/>
    <w:rsid w:val="00E06320"/>
    <w:rsid w:val="00E06595"/>
    <w:rsid w:val="00E06698"/>
    <w:rsid w:val="00E06D82"/>
    <w:rsid w:val="00E06E5C"/>
    <w:rsid w:val="00E06F23"/>
    <w:rsid w:val="00E070EB"/>
    <w:rsid w:val="00E0748B"/>
    <w:rsid w:val="00E07542"/>
    <w:rsid w:val="00E07783"/>
    <w:rsid w:val="00E077E2"/>
    <w:rsid w:val="00E07902"/>
    <w:rsid w:val="00E07B69"/>
    <w:rsid w:val="00E07D7E"/>
    <w:rsid w:val="00E07DD0"/>
    <w:rsid w:val="00E07EF7"/>
    <w:rsid w:val="00E07F3A"/>
    <w:rsid w:val="00E10026"/>
    <w:rsid w:val="00E10161"/>
    <w:rsid w:val="00E1066C"/>
    <w:rsid w:val="00E106A6"/>
    <w:rsid w:val="00E10710"/>
    <w:rsid w:val="00E10955"/>
    <w:rsid w:val="00E10AE6"/>
    <w:rsid w:val="00E10CBB"/>
    <w:rsid w:val="00E11201"/>
    <w:rsid w:val="00E112AA"/>
    <w:rsid w:val="00E11E42"/>
    <w:rsid w:val="00E11EB5"/>
    <w:rsid w:val="00E121D1"/>
    <w:rsid w:val="00E1226C"/>
    <w:rsid w:val="00E1228A"/>
    <w:rsid w:val="00E124CB"/>
    <w:rsid w:val="00E12D27"/>
    <w:rsid w:val="00E12E11"/>
    <w:rsid w:val="00E12F50"/>
    <w:rsid w:val="00E12FAF"/>
    <w:rsid w:val="00E133DA"/>
    <w:rsid w:val="00E13442"/>
    <w:rsid w:val="00E134BA"/>
    <w:rsid w:val="00E145A1"/>
    <w:rsid w:val="00E14825"/>
    <w:rsid w:val="00E14B8D"/>
    <w:rsid w:val="00E14F9C"/>
    <w:rsid w:val="00E150BA"/>
    <w:rsid w:val="00E1513B"/>
    <w:rsid w:val="00E1513F"/>
    <w:rsid w:val="00E15290"/>
    <w:rsid w:val="00E1530B"/>
    <w:rsid w:val="00E15AA1"/>
    <w:rsid w:val="00E15AE3"/>
    <w:rsid w:val="00E15EC3"/>
    <w:rsid w:val="00E165AA"/>
    <w:rsid w:val="00E16744"/>
    <w:rsid w:val="00E167AF"/>
    <w:rsid w:val="00E167DA"/>
    <w:rsid w:val="00E1680B"/>
    <w:rsid w:val="00E16938"/>
    <w:rsid w:val="00E16C11"/>
    <w:rsid w:val="00E16D39"/>
    <w:rsid w:val="00E16EA7"/>
    <w:rsid w:val="00E174AC"/>
    <w:rsid w:val="00E17668"/>
    <w:rsid w:val="00E17720"/>
    <w:rsid w:val="00E17D3B"/>
    <w:rsid w:val="00E17F3D"/>
    <w:rsid w:val="00E2000C"/>
    <w:rsid w:val="00E200D2"/>
    <w:rsid w:val="00E2024C"/>
    <w:rsid w:val="00E20308"/>
    <w:rsid w:val="00E20AC3"/>
    <w:rsid w:val="00E20DCF"/>
    <w:rsid w:val="00E20E80"/>
    <w:rsid w:val="00E210A5"/>
    <w:rsid w:val="00E210B9"/>
    <w:rsid w:val="00E2137E"/>
    <w:rsid w:val="00E21401"/>
    <w:rsid w:val="00E215BD"/>
    <w:rsid w:val="00E218E8"/>
    <w:rsid w:val="00E21D6F"/>
    <w:rsid w:val="00E2202C"/>
    <w:rsid w:val="00E224BA"/>
    <w:rsid w:val="00E2254D"/>
    <w:rsid w:val="00E22571"/>
    <w:rsid w:val="00E22841"/>
    <w:rsid w:val="00E22927"/>
    <w:rsid w:val="00E22D70"/>
    <w:rsid w:val="00E230FB"/>
    <w:rsid w:val="00E233F9"/>
    <w:rsid w:val="00E23964"/>
    <w:rsid w:val="00E23BE8"/>
    <w:rsid w:val="00E23DF5"/>
    <w:rsid w:val="00E23EBA"/>
    <w:rsid w:val="00E23FF0"/>
    <w:rsid w:val="00E240D8"/>
    <w:rsid w:val="00E240DD"/>
    <w:rsid w:val="00E2417D"/>
    <w:rsid w:val="00E244A3"/>
    <w:rsid w:val="00E244CD"/>
    <w:rsid w:val="00E246BF"/>
    <w:rsid w:val="00E2486A"/>
    <w:rsid w:val="00E24E2D"/>
    <w:rsid w:val="00E24ECE"/>
    <w:rsid w:val="00E24FEF"/>
    <w:rsid w:val="00E25686"/>
    <w:rsid w:val="00E2575B"/>
    <w:rsid w:val="00E259B4"/>
    <w:rsid w:val="00E260D0"/>
    <w:rsid w:val="00E262D8"/>
    <w:rsid w:val="00E262D9"/>
    <w:rsid w:val="00E2632B"/>
    <w:rsid w:val="00E26596"/>
    <w:rsid w:val="00E2661B"/>
    <w:rsid w:val="00E266F8"/>
    <w:rsid w:val="00E2672A"/>
    <w:rsid w:val="00E267DA"/>
    <w:rsid w:val="00E26914"/>
    <w:rsid w:val="00E26C93"/>
    <w:rsid w:val="00E26E31"/>
    <w:rsid w:val="00E26F1D"/>
    <w:rsid w:val="00E26F8C"/>
    <w:rsid w:val="00E2755D"/>
    <w:rsid w:val="00E2756B"/>
    <w:rsid w:val="00E27D4B"/>
    <w:rsid w:val="00E27D72"/>
    <w:rsid w:val="00E30214"/>
    <w:rsid w:val="00E3050A"/>
    <w:rsid w:val="00E30A80"/>
    <w:rsid w:val="00E30FFC"/>
    <w:rsid w:val="00E3149A"/>
    <w:rsid w:val="00E31921"/>
    <w:rsid w:val="00E31B8C"/>
    <w:rsid w:val="00E31DAC"/>
    <w:rsid w:val="00E32782"/>
    <w:rsid w:val="00E32B51"/>
    <w:rsid w:val="00E32EF7"/>
    <w:rsid w:val="00E332ED"/>
    <w:rsid w:val="00E3361E"/>
    <w:rsid w:val="00E33646"/>
    <w:rsid w:val="00E3396E"/>
    <w:rsid w:val="00E33A9C"/>
    <w:rsid w:val="00E33ADE"/>
    <w:rsid w:val="00E33D03"/>
    <w:rsid w:val="00E33F4E"/>
    <w:rsid w:val="00E34076"/>
    <w:rsid w:val="00E340EE"/>
    <w:rsid w:val="00E34290"/>
    <w:rsid w:val="00E345BA"/>
    <w:rsid w:val="00E345CB"/>
    <w:rsid w:val="00E348D6"/>
    <w:rsid w:val="00E34C1F"/>
    <w:rsid w:val="00E34E5E"/>
    <w:rsid w:val="00E3507C"/>
    <w:rsid w:val="00E35109"/>
    <w:rsid w:val="00E354D1"/>
    <w:rsid w:val="00E3563B"/>
    <w:rsid w:val="00E357FC"/>
    <w:rsid w:val="00E358B2"/>
    <w:rsid w:val="00E35972"/>
    <w:rsid w:val="00E35ABA"/>
    <w:rsid w:val="00E35BA2"/>
    <w:rsid w:val="00E35D93"/>
    <w:rsid w:val="00E35E47"/>
    <w:rsid w:val="00E35E5E"/>
    <w:rsid w:val="00E35F00"/>
    <w:rsid w:val="00E35F5B"/>
    <w:rsid w:val="00E36301"/>
    <w:rsid w:val="00E36368"/>
    <w:rsid w:val="00E36765"/>
    <w:rsid w:val="00E36E34"/>
    <w:rsid w:val="00E371E3"/>
    <w:rsid w:val="00E37C7A"/>
    <w:rsid w:val="00E37CD9"/>
    <w:rsid w:val="00E37E1C"/>
    <w:rsid w:val="00E37EB6"/>
    <w:rsid w:val="00E37ED3"/>
    <w:rsid w:val="00E40034"/>
    <w:rsid w:val="00E4012A"/>
    <w:rsid w:val="00E40422"/>
    <w:rsid w:val="00E4047A"/>
    <w:rsid w:val="00E40744"/>
    <w:rsid w:val="00E40869"/>
    <w:rsid w:val="00E40B53"/>
    <w:rsid w:val="00E40BFC"/>
    <w:rsid w:val="00E40D76"/>
    <w:rsid w:val="00E40F95"/>
    <w:rsid w:val="00E410C0"/>
    <w:rsid w:val="00E41400"/>
    <w:rsid w:val="00E41680"/>
    <w:rsid w:val="00E416A6"/>
    <w:rsid w:val="00E416F1"/>
    <w:rsid w:val="00E41AE9"/>
    <w:rsid w:val="00E41BEB"/>
    <w:rsid w:val="00E42342"/>
    <w:rsid w:val="00E42487"/>
    <w:rsid w:val="00E425EB"/>
    <w:rsid w:val="00E42D9F"/>
    <w:rsid w:val="00E42E9E"/>
    <w:rsid w:val="00E4354B"/>
    <w:rsid w:val="00E43D10"/>
    <w:rsid w:val="00E43F5A"/>
    <w:rsid w:val="00E440EC"/>
    <w:rsid w:val="00E442BB"/>
    <w:rsid w:val="00E4431F"/>
    <w:rsid w:val="00E4441C"/>
    <w:rsid w:val="00E445EE"/>
    <w:rsid w:val="00E44978"/>
    <w:rsid w:val="00E449CB"/>
    <w:rsid w:val="00E44DA7"/>
    <w:rsid w:val="00E44DBC"/>
    <w:rsid w:val="00E451DB"/>
    <w:rsid w:val="00E452F5"/>
    <w:rsid w:val="00E454CE"/>
    <w:rsid w:val="00E456F3"/>
    <w:rsid w:val="00E45780"/>
    <w:rsid w:val="00E459E1"/>
    <w:rsid w:val="00E45A28"/>
    <w:rsid w:val="00E45A44"/>
    <w:rsid w:val="00E45E46"/>
    <w:rsid w:val="00E461FC"/>
    <w:rsid w:val="00E46BD4"/>
    <w:rsid w:val="00E4718B"/>
    <w:rsid w:val="00E47264"/>
    <w:rsid w:val="00E47620"/>
    <w:rsid w:val="00E47AF4"/>
    <w:rsid w:val="00E47B28"/>
    <w:rsid w:val="00E47BE0"/>
    <w:rsid w:val="00E47D6C"/>
    <w:rsid w:val="00E47F11"/>
    <w:rsid w:val="00E47F70"/>
    <w:rsid w:val="00E47FD7"/>
    <w:rsid w:val="00E501F4"/>
    <w:rsid w:val="00E5035B"/>
    <w:rsid w:val="00E50E7B"/>
    <w:rsid w:val="00E50E93"/>
    <w:rsid w:val="00E50F7F"/>
    <w:rsid w:val="00E5100C"/>
    <w:rsid w:val="00E514E7"/>
    <w:rsid w:val="00E51AC2"/>
    <w:rsid w:val="00E51AE9"/>
    <w:rsid w:val="00E51C1C"/>
    <w:rsid w:val="00E51F1B"/>
    <w:rsid w:val="00E51FBF"/>
    <w:rsid w:val="00E51FE3"/>
    <w:rsid w:val="00E522AA"/>
    <w:rsid w:val="00E5237F"/>
    <w:rsid w:val="00E523AE"/>
    <w:rsid w:val="00E52537"/>
    <w:rsid w:val="00E526EC"/>
    <w:rsid w:val="00E52880"/>
    <w:rsid w:val="00E529B7"/>
    <w:rsid w:val="00E52B29"/>
    <w:rsid w:val="00E52D40"/>
    <w:rsid w:val="00E53184"/>
    <w:rsid w:val="00E53331"/>
    <w:rsid w:val="00E53468"/>
    <w:rsid w:val="00E5372C"/>
    <w:rsid w:val="00E53E4D"/>
    <w:rsid w:val="00E541D9"/>
    <w:rsid w:val="00E5451E"/>
    <w:rsid w:val="00E54571"/>
    <w:rsid w:val="00E54A25"/>
    <w:rsid w:val="00E54ACA"/>
    <w:rsid w:val="00E54F57"/>
    <w:rsid w:val="00E54F7B"/>
    <w:rsid w:val="00E5513A"/>
    <w:rsid w:val="00E55257"/>
    <w:rsid w:val="00E553FC"/>
    <w:rsid w:val="00E5573A"/>
    <w:rsid w:val="00E55877"/>
    <w:rsid w:val="00E558DF"/>
    <w:rsid w:val="00E55EAA"/>
    <w:rsid w:val="00E560FE"/>
    <w:rsid w:val="00E5647F"/>
    <w:rsid w:val="00E566F6"/>
    <w:rsid w:val="00E56705"/>
    <w:rsid w:val="00E57225"/>
    <w:rsid w:val="00E57450"/>
    <w:rsid w:val="00E5755A"/>
    <w:rsid w:val="00E5757D"/>
    <w:rsid w:val="00E578E8"/>
    <w:rsid w:val="00E578F1"/>
    <w:rsid w:val="00E57BC5"/>
    <w:rsid w:val="00E57FC8"/>
    <w:rsid w:val="00E606E1"/>
    <w:rsid w:val="00E60D6A"/>
    <w:rsid w:val="00E60F70"/>
    <w:rsid w:val="00E61428"/>
    <w:rsid w:val="00E618F3"/>
    <w:rsid w:val="00E61A5D"/>
    <w:rsid w:val="00E6252B"/>
    <w:rsid w:val="00E62667"/>
    <w:rsid w:val="00E62F03"/>
    <w:rsid w:val="00E62F69"/>
    <w:rsid w:val="00E63208"/>
    <w:rsid w:val="00E632B8"/>
    <w:rsid w:val="00E6343A"/>
    <w:rsid w:val="00E63D0A"/>
    <w:rsid w:val="00E63E6B"/>
    <w:rsid w:val="00E640B3"/>
    <w:rsid w:val="00E64165"/>
    <w:rsid w:val="00E6418E"/>
    <w:rsid w:val="00E6442E"/>
    <w:rsid w:val="00E6466C"/>
    <w:rsid w:val="00E646D9"/>
    <w:rsid w:val="00E648BF"/>
    <w:rsid w:val="00E64B2D"/>
    <w:rsid w:val="00E64CAD"/>
    <w:rsid w:val="00E6512B"/>
    <w:rsid w:val="00E65928"/>
    <w:rsid w:val="00E65A28"/>
    <w:rsid w:val="00E65B1F"/>
    <w:rsid w:val="00E65C06"/>
    <w:rsid w:val="00E66304"/>
    <w:rsid w:val="00E665BD"/>
    <w:rsid w:val="00E66753"/>
    <w:rsid w:val="00E66A36"/>
    <w:rsid w:val="00E66AF6"/>
    <w:rsid w:val="00E66C75"/>
    <w:rsid w:val="00E66D9D"/>
    <w:rsid w:val="00E66F39"/>
    <w:rsid w:val="00E67374"/>
    <w:rsid w:val="00E67506"/>
    <w:rsid w:val="00E676B8"/>
    <w:rsid w:val="00E67747"/>
    <w:rsid w:val="00E67A7C"/>
    <w:rsid w:val="00E67BA0"/>
    <w:rsid w:val="00E67FDE"/>
    <w:rsid w:val="00E70158"/>
    <w:rsid w:val="00E701AC"/>
    <w:rsid w:val="00E703F2"/>
    <w:rsid w:val="00E704BD"/>
    <w:rsid w:val="00E704E7"/>
    <w:rsid w:val="00E70553"/>
    <w:rsid w:val="00E70618"/>
    <w:rsid w:val="00E706A8"/>
    <w:rsid w:val="00E706EA"/>
    <w:rsid w:val="00E7097D"/>
    <w:rsid w:val="00E70E8F"/>
    <w:rsid w:val="00E70EBF"/>
    <w:rsid w:val="00E70FDE"/>
    <w:rsid w:val="00E711F0"/>
    <w:rsid w:val="00E71550"/>
    <w:rsid w:val="00E716AC"/>
    <w:rsid w:val="00E7190A"/>
    <w:rsid w:val="00E71D7E"/>
    <w:rsid w:val="00E71E1C"/>
    <w:rsid w:val="00E71F14"/>
    <w:rsid w:val="00E721C6"/>
    <w:rsid w:val="00E722A0"/>
    <w:rsid w:val="00E7279E"/>
    <w:rsid w:val="00E727DD"/>
    <w:rsid w:val="00E72825"/>
    <w:rsid w:val="00E72BE3"/>
    <w:rsid w:val="00E72D0B"/>
    <w:rsid w:val="00E72E75"/>
    <w:rsid w:val="00E73102"/>
    <w:rsid w:val="00E7338A"/>
    <w:rsid w:val="00E733CF"/>
    <w:rsid w:val="00E7343D"/>
    <w:rsid w:val="00E734B0"/>
    <w:rsid w:val="00E73500"/>
    <w:rsid w:val="00E737C9"/>
    <w:rsid w:val="00E7388C"/>
    <w:rsid w:val="00E73AFF"/>
    <w:rsid w:val="00E73B88"/>
    <w:rsid w:val="00E73F3F"/>
    <w:rsid w:val="00E74044"/>
    <w:rsid w:val="00E7426D"/>
    <w:rsid w:val="00E746E0"/>
    <w:rsid w:val="00E748B6"/>
    <w:rsid w:val="00E74D7C"/>
    <w:rsid w:val="00E74F86"/>
    <w:rsid w:val="00E74FD5"/>
    <w:rsid w:val="00E753A7"/>
    <w:rsid w:val="00E7580C"/>
    <w:rsid w:val="00E75BA1"/>
    <w:rsid w:val="00E75CA0"/>
    <w:rsid w:val="00E75DC3"/>
    <w:rsid w:val="00E75F7E"/>
    <w:rsid w:val="00E763CC"/>
    <w:rsid w:val="00E76498"/>
    <w:rsid w:val="00E769C7"/>
    <w:rsid w:val="00E76E81"/>
    <w:rsid w:val="00E770AA"/>
    <w:rsid w:val="00E772A0"/>
    <w:rsid w:val="00E77329"/>
    <w:rsid w:val="00E774EB"/>
    <w:rsid w:val="00E77E9C"/>
    <w:rsid w:val="00E77EFE"/>
    <w:rsid w:val="00E80279"/>
    <w:rsid w:val="00E8067E"/>
    <w:rsid w:val="00E80735"/>
    <w:rsid w:val="00E8073F"/>
    <w:rsid w:val="00E807B7"/>
    <w:rsid w:val="00E8091D"/>
    <w:rsid w:val="00E80BE5"/>
    <w:rsid w:val="00E80CF3"/>
    <w:rsid w:val="00E80F43"/>
    <w:rsid w:val="00E80F74"/>
    <w:rsid w:val="00E811F1"/>
    <w:rsid w:val="00E814C7"/>
    <w:rsid w:val="00E815D6"/>
    <w:rsid w:val="00E81982"/>
    <w:rsid w:val="00E819EF"/>
    <w:rsid w:val="00E81C23"/>
    <w:rsid w:val="00E81D36"/>
    <w:rsid w:val="00E81DA1"/>
    <w:rsid w:val="00E82103"/>
    <w:rsid w:val="00E821B4"/>
    <w:rsid w:val="00E8249C"/>
    <w:rsid w:val="00E82738"/>
    <w:rsid w:val="00E828A0"/>
    <w:rsid w:val="00E82AE2"/>
    <w:rsid w:val="00E82B19"/>
    <w:rsid w:val="00E82DCB"/>
    <w:rsid w:val="00E82F5F"/>
    <w:rsid w:val="00E82FA0"/>
    <w:rsid w:val="00E8312A"/>
    <w:rsid w:val="00E8315C"/>
    <w:rsid w:val="00E833C3"/>
    <w:rsid w:val="00E8359B"/>
    <w:rsid w:val="00E83655"/>
    <w:rsid w:val="00E83884"/>
    <w:rsid w:val="00E83926"/>
    <w:rsid w:val="00E839D1"/>
    <w:rsid w:val="00E83A21"/>
    <w:rsid w:val="00E83EE3"/>
    <w:rsid w:val="00E83F07"/>
    <w:rsid w:val="00E84132"/>
    <w:rsid w:val="00E8441E"/>
    <w:rsid w:val="00E844A6"/>
    <w:rsid w:val="00E844BA"/>
    <w:rsid w:val="00E8498B"/>
    <w:rsid w:val="00E849DB"/>
    <w:rsid w:val="00E84A11"/>
    <w:rsid w:val="00E85023"/>
    <w:rsid w:val="00E8545D"/>
    <w:rsid w:val="00E85487"/>
    <w:rsid w:val="00E854FE"/>
    <w:rsid w:val="00E855E3"/>
    <w:rsid w:val="00E85A66"/>
    <w:rsid w:val="00E85BDE"/>
    <w:rsid w:val="00E85C2E"/>
    <w:rsid w:val="00E85C59"/>
    <w:rsid w:val="00E85CBD"/>
    <w:rsid w:val="00E85E6A"/>
    <w:rsid w:val="00E8614A"/>
    <w:rsid w:val="00E86162"/>
    <w:rsid w:val="00E8644E"/>
    <w:rsid w:val="00E86661"/>
    <w:rsid w:val="00E867B1"/>
    <w:rsid w:val="00E86874"/>
    <w:rsid w:val="00E86ABA"/>
    <w:rsid w:val="00E86BE4"/>
    <w:rsid w:val="00E87315"/>
    <w:rsid w:val="00E87CDC"/>
    <w:rsid w:val="00E90149"/>
    <w:rsid w:val="00E9019B"/>
    <w:rsid w:val="00E906CE"/>
    <w:rsid w:val="00E909E6"/>
    <w:rsid w:val="00E90C0C"/>
    <w:rsid w:val="00E90C29"/>
    <w:rsid w:val="00E90F20"/>
    <w:rsid w:val="00E90FA0"/>
    <w:rsid w:val="00E90FC1"/>
    <w:rsid w:val="00E910AB"/>
    <w:rsid w:val="00E910EC"/>
    <w:rsid w:val="00E910FE"/>
    <w:rsid w:val="00E91183"/>
    <w:rsid w:val="00E91444"/>
    <w:rsid w:val="00E91495"/>
    <w:rsid w:val="00E914FB"/>
    <w:rsid w:val="00E91692"/>
    <w:rsid w:val="00E91A0F"/>
    <w:rsid w:val="00E91D45"/>
    <w:rsid w:val="00E9209A"/>
    <w:rsid w:val="00E92151"/>
    <w:rsid w:val="00E92192"/>
    <w:rsid w:val="00E92280"/>
    <w:rsid w:val="00E923C2"/>
    <w:rsid w:val="00E92639"/>
    <w:rsid w:val="00E9264F"/>
    <w:rsid w:val="00E926A1"/>
    <w:rsid w:val="00E92804"/>
    <w:rsid w:val="00E92968"/>
    <w:rsid w:val="00E92E75"/>
    <w:rsid w:val="00E92E7E"/>
    <w:rsid w:val="00E9340E"/>
    <w:rsid w:val="00E934CD"/>
    <w:rsid w:val="00E9396B"/>
    <w:rsid w:val="00E939A0"/>
    <w:rsid w:val="00E93A0C"/>
    <w:rsid w:val="00E93BB6"/>
    <w:rsid w:val="00E94063"/>
    <w:rsid w:val="00E941E9"/>
    <w:rsid w:val="00E945AC"/>
    <w:rsid w:val="00E946D5"/>
    <w:rsid w:val="00E94931"/>
    <w:rsid w:val="00E94FE1"/>
    <w:rsid w:val="00E95260"/>
    <w:rsid w:val="00E953B4"/>
    <w:rsid w:val="00E953F6"/>
    <w:rsid w:val="00E95584"/>
    <w:rsid w:val="00E955B8"/>
    <w:rsid w:val="00E956D6"/>
    <w:rsid w:val="00E9573B"/>
    <w:rsid w:val="00E95937"/>
    <w:rsid w:val="00E95CB1"/>
    <w:rsid w:val="00E96392"/>
    <w:rsid w:val="00E9646A"/>
    <w:rsid w:val="00E964DC"/>
    <w:rsid w:val="00E96680"/>
    <w:rsid w:val="00E967E0"/>
    <w:rsid w:val="00E968C8"/>
    <w:rsid w:val="00E969F8"/>
    <w:rsid w:val="00E96EC4"/>
    <w:rsid w:val="00E97038"/>
    <w:rsid w:val="00E97052"/>
    <w:rsid w:val="00E97069"/>
    <w:rsid w:val="00E976C0"/>
    <w:rsid w:val="00E97B00"/>
    <w:rsid w:val="00E97C4A"/>
    <w:rsid w:val="00E97E9C"/>
    <w:rsid w:val="00E97FA4"/>
    <w:rsid w:val="00EA04B5"/>
    <w:rsid w:val="00EA0570"/>
    <w:rsid w:val="00EA07D2"/>
    <w:rsid w:val="00EA086B"/>
    <w:rsid w:val="00EA0899"/>
    <w:rsid w:val="00EA0A00"/>
    <w:rsid w:val="00EA0A65"/>
    <w:rsid w:val="00EA0AC9"/>
    <w:rsid w:val="00EA105E"/>
    <w:rsid w:val="00EA12CF"/>
    <w:rsid w:val="00EA1729"/>
    <w:rsid w:val="00EA1A5B"/>
    <w:rsid w:val="00EA1AB4"/>
    <w:rsid w:val="00EA1DD2"/>
    <w:rsid w:val="00EA1FD9"/>
    <w:rsid w:val="00EA2448"/>
    <w:rsid w:val="00EA272E"/>
    <w:rsid w:val="00EA2A13"/>
    <w:rsid w:val="00EA2B00"/>
    <w:rsid w:val="00EA2BAC"/>
    <w:rsid w:val="00EA2F0E"/>
    <w:rsid w:val="00EA3342"/>
    <w:rsid w:val="00EA3551"/>
    <w:rsid w:val="00EA366A"/>
    <w:rsid w:val="00EA3773"/>
    <w:rsid w:val="00EA379C"/>
    <w:rsid w:val="00EA3884"/>
    <w:rsid w:val="00EA391B"/>
    <w:rsid w:val="00EA397D"/>
    <w:rsid w:val="00EA3C3F"/>
    <w:rsid w:val="00EA3C6C"/>
    <w:rsid w:val="00EA3D87"/>
    <w:rsid w:val="00EA3DB3"/>
    <w:rsid w:val="00EA3E51"/>
    <w:rsid w:val="00EA410A"/>
    <w:rsid w:val="00EA4807"/>
    <w:rsid w:val="00EA498D"/>
    <w:rsid w:val="00EA4A0F"/>
    <w:rsid w:val="00EA4BD7"/>
    <w:rsid w:val="00EA4C95"/>
    <w:rsid w:val="00EA500D"/>
    <w:rsid w:val="00EA5042"/>
    <w:rsid w:val="00EA51BA"/>
    <w:rsid w:val="00EA52EB"/>
    <w:rsid w:val="00EA5470"/>
    <w:rsid w:val="00EA5660"/>
    <w:rsid w:val="00EA5752"/>
    <w:rsid w:val="00EA5900"/>
    <w:rsid w:val="00EA5A5F"/>
    <w:rsid w:val="00EA5F30"/>
    <w:rsid w:val="00EA63FC"/>
    <w:rsid w:val="00EA6593"/>
    <w:rsid w:val="00EA6846"/>
    <w:rsid w:val="00EA6EA7"/>
    <w:rsid w:val="00EA6F0C"/>
    <w:rsid w:val="00EA702C"/>
    <w:rsid w:val="00EA752A"/>
    <w:rsid w:val="00EA7D3F"/>
    <w:rsid w:val="00EA7DA3"/>
    <w:rsid w:val="00EB05B2"/>
    <w:rsid w:val="00EB0878"/>
    <w:rsid w:val="00EB0AB3"/>
    <w:rsid w:val="00EB0E8C"/>
    <w:rsid w:val="00EB13E7"/>
    <w:rsid w:val="00EB14FE"/>
    <w:rsid w:val="00EB1998"/>
    <w:rsid w:val="00EB1A05"/>
    <w:rsid w:val="00EB220A"/>
    <w:rsid w:val="00EB23AD"/>
    <w:rsid w:val="00EB28C0"/>
    <w:rsid w:val="00EB28EF"/>
    <w:rsid w:val="00EB2D36"/>
    <w:rsid w:val="00EB3085"/>
    <w:rsid w:val="00EB35AD"/>
    <w:rsid w:val="00EB3634"/>
    <w:rsid w:val="00EB38E2"/>
    <w:rsid w:val="00EB3C17"/>
    <w:rsid w:val="00EB3D7D"/>
    <w:rsid w:val="00EB3DE0"/>
    <w:rsid w:val="00EB4477"/>
    <w:rsid w:val="00EB480D"/>
    <w:rsid w:val="00EB4A61"/>
    <w:rsid w:val="00EB4D8F"/>
    <w:rsid w:val="00EB4FC4"/>
    <w:rsid w:val="00EB5045"/>
    <w:rsid w:val="00EB50B4"/>
    <w:rsid w:val="00EB523E"/>
    <w:rsid w:val="00EB5354"/>
    <w:rsid w:val="00EB567B"/>
    <w:rsid w:val="00EB5732"/>
    <w:rsid w:val="00EB5A33"/>
    <w:rsid w:val="00EB5AD7"/>
    <w:rsid w:val="00EB5F9B"/>
    <w:rsid w:val="00EB5FC5"/>
    <w:rsid w:val="00EB6369"/>
    <w:rsid w:val="00EB66CA"/>
    <w:rsid w:val="00EB686E"/>
    <w:rsid w:val="00EB6ACC"/>
    <w:rsid w:val="00EB6B7A"/>
    <w:rsid w:val="00EB6BBF"/>
    <w:rsid w:val="00EB6EC6"/>
    <w:rsid w:val="00EB6F70"/>
    <w:rsid w:val="00EB7172"/>
    <w:rsid w:val="00EB71AC"/>
    <w:rsid w:val="00EB72EC"/>
    <w:rsid w:val="00EB73A3"/>
    <w:rsid w:val="00EB73DA"/>
    <w:rsid w:val="00EB76E7"/>
    <w:rsid w:val="00EB77A1"/>
    <w:rsid w:val="00EB7805"/>
    <w:rsid w:val="00EB7819"/>
    <w:rsid w:val="00EB7872"/>
    <w:rsid w:val="00EB7899"/>
    <w:rsid w:val="00EB7968"/>
    <w:rsid w:val="00EB79C3"/>
    <w:rsid w:val="00EB7D64"/>
    <w:rsid w:val="00EB7FB1"/>
    <w:rsid w:val="00EC0296"/>
    <w:rsid w:val="00EC0D72"/>
    <w:rsid w:val="00EC0E5F"/>
    <w:rsid w:val="00EC0F03"/>
    <w:rsid w:val="00EC0FA3"/>
    <w:rsid w:val="00EC1267"/>
    <w:rsid w:val="00EC147E"/>
    <w:rsid w:val="00EC1485"/>
    <w:rsid w:val="00EC171D"/>
    <w:rsid w:val="00EC1778"/>
    <w:rsid w:val="00EC1A12"/>
    <w:rsid w:val="00EC1E84"/>
    <w:rsid w:val="00EC2073"/>
    <w:rsid w:val="00EC21CE"/>
    <w:rsid w:val="00EC22B8"/>
    <w:rsid w:val="00EC22CC"/>
    <w:rsid w:val="00EC2397"/>
    <w:rsid w:val="00EC2853"/>
    <w:rsid w:val="00EC2A64"/>
    <w:rsid w:val="00EC2D01"/>
    <w:rsid w:val="00EC2FD1"/>
    <w:rsid w:val="00EC3244"/>
    <w:rsid w:val="00EC329B"/>
    <w:rsid w:val="00EC330B"/>
    <w:rsid w:val="00EC3373"/>
    <w:rsid w:val="00EC3407"/>
    <w:rsid w:val="00EC3460"/>
    <w:rsid w:val="00EC378E"/>
    <w:rsid w:val="00EC3930"/>
    <w:rsid w:val="00EC399E"/>
    <w:rsid w:val="00EC3DEE"/>
    <w:rsid w:val="00EC3E15"/>
    <w:rsid w:val="00EC3EA0"/>
    <w:rsid w:val="00EC3F0C"/>
    <w:rsid w:val="00EC4191"/>
    <w:rsid w:val="00EC41F2"/>
    <w:rsid w:val="00EC4A43"/>
    <w:rsid w:val="00EC4AEC"/>
    <w:rsid w:val="00EC4C47"/>
    <w:rsid w:val="00EC4D4E"/>
    <w:rsid w:val="00EC504B"/>
    <w:rsid w:val="00EC52AB"/>
    <w:rsid w:val="00EC55FE"/>
    <w:rsid w:val="00EC5BA9"/>
    <w:rsid w:val="00EC5C62"/>
    <w:rsid w:val="00EC5CDA"/>
    <w:rsid w:val="00EC5D31"/>
    <w:rsid w:val="00EC5D3E"/>
    <w:rsid w:val="00EC607D"/>
    <w:rsid w:val="00EC6224"/>
    <w:rsid w:val="00EC6408"/>
    <w:rsid w:val="00EC6565"/>
    <w:rsid w:val="00EC66B5"/>
    <w:rsid w:val="00EC66F7"/>
    <w:rsid w:val="00EC693A"/>
    <w:rsid w:val="00EC6A26"/>
    <w:rsid w:val="00EC6D57"/>
    <w:rsid w:val="00EC6E19"/>
    <w:rsid w:val="00EC6FD0"/>
    <w:rsid w:val="00EC7108"/>
    <w:rsid w:val="00EC7658"/>
    <w:rsid w:val="00EC7776"/>
    <w:rsid w:val="00EC77BC"/>
    <w:rsid w:val="00EC79AC"/>
    <w:rsid w:val="00ED00C7"/>
    <w:rsid w:val="00ED00F1"/>
    <w:rsid w:val="00ED0121"/>
    <w:rsid w:val="00ED03EF"/>
    <w:rsid w:val="00ED0683"/>
    <w:rsid w:val="00ED08E1"/>
    <w:rsid w:val="00ED0B34"/>
    <w:rsid w:val="00ED0BDE"/>
    <w:rsid w:val="00ED0EC9"/>
    <w:rsid w:val="00ED10AE"/>
    <w:rsid w:val="00ED1180"/>
    <w:rsid w:val="00ED16AE"/>
    <w:rsid w:val="00ED18F9"/>
    <w:rsid w:val="00ED1945"/>
    <w:rsid w:val="00ED1B22"/>
    <w:rsid w:val="00ED1DB1"/>
    <w:rsid w:val="00ED1DE5"/>
    <w:rsid w:val="00ED23AF"/>
    <w:rsid w:val="00ED281D"/>
    <w:rsid w:val="00ED288E"/>
    <w:rsid w:val="00ED2BF3"/>
    <w:rsid w:val="00ED2DBA"/>
    <w:rsid w:val="00ED3019"/>
    <w:rsid w:val="00ED3583"/>
    <w:rsid w:val="00ED393F"/>
    <w:rsid w:val="00ED4391"/>
    <w:rsid w:val="00ED4567"/>
    <w:rsid w:val="00ED45E3"/>
    <w:rsid w:val="00ED49EA"/>
    <w:rsid w:val="00ED5010"/>
    <w:rsid w:val="00ED5353"/>
    <w:rsid w:val="00ED53D7"/>
    <w:rsid w:val="00ED5861"/>
    <w:rsid w:val="00ED58A2"/>
    <w:rsid w:val="00ED5958"/>
    <w:rsid w:val="00ED599B"/>
    <w:rsid w:val="00ED5A75"/>
    <w:rsid w:val="00ED5EBB"/>
    <w:rsid w:val="00ED6198"/>
    <w:rsid w:val="00ED619C"/>
    <w:rsid w:val="00ED61CE"/>
    <w:rsid w:val="00ED61D6"/>
    <w:rsid w:val="00ED6365"/>
    <w:rsid w:val="00ED668B"/>
    <w:rsid w:val="00ED6BFF"/>
    <w:rsid w:val="00ED6C82"/>
    <w:rsid w:val="00ED6DBA"/>
    <w:rsid w:val="00ED7076"/>
    <w:rsid w:val="00ED72FB"/>
    <w:rsid w:val="00ED7494"/>
    <w:rsid w:val="00ED7537"/>
    <w:rsid w:val="00ED77B0"/>
    <w:rsid w:val="00ED795B"/>
    <w:rsid w:val="00ED7968"/>
    <w:rsid w:val="00ED7980"/>
    <w:rsid w:val="00ED7BD3"/>
    <w:rsid w:val="00ED7D45"/>
    <w:rsid w:val="00ED7E29"/>
    <w:rsid w:val="00ED7ECD"/>
    <w:rsid w:val="00ED7FE0"/>
    <w:rsid w:val="00EE02E2"/>
    <w:rsid w:val="00EE02FD"/>
    <w:rsid w:val="00EE063A"/>
    <w:rsid w:val="00EE080D"/>
    <w:rsid w:val="00EE0BF4"/>
    <w:rsid w:val="00EE108E"/>
    <w:rsid w:val="00EE15E3"/>
    <w:rsid w:val="00EE179D"/>
    <w:rsid w:val="00EE1E64"/>
    <w:rsid w:val="00EE249E"/>
    <w:rsid w:val="00EE2736"/>
    <w:rsid w:val="00EE27F2"/>
    <w:rsid w:val="00EE291C"/>
    <w:rsid w:val="00EE2E42"/>
    <w:rsid w:val="00EE30A0"/>
    <w:rsid w:val="00EE31E0"/>
    <w:rsid w:val="00EE3252"/>
    <w:rsid w:val="00EE33AB"/>
    <w:rsid w:val="00EE364E"/>
    <w:rsid w:val="00EE373D"/>
    <w:rsid w:val="00EE38D4"/>
    <w:rsid w:val="00EE3A44"/>
    <w:rsid w:val="00EE3CA1"/>
    <w:rsid w:val="00EE429F"/>
    <w:rsid w:val="00EE4336"/>
    <w:rsid w:val="00EE4DCD"/>
    <w:rsid w:val="00EE4E12"/>
    <w:rsid w:val="00EE4FA3"/>
    <w:rsid w:val="00EE5206"/>
    <w:rsid w:val="00EE5500"/>
    <w:rsid w:val="00EE55F2"/>
    <w:rsid w:val="00EE5608"/>
    <w:rsid w:val="00EE5617"/>
    <w:rsid w:val="00EE57E2"/>
    <w:rsid w:val="00EE58DD"/>
    <w:rsid w:val="00EE596C"/>
    <w:rsid w:val="00EE5C53"/>
    <w:rsid w:val="00EE5DBD"/>
    <w:rsid w:val="00EE5E43"/>
    <w:rsid w:val="00EE62EA"/>
    <w:rsid w:val="00EE6360"/>
    <w:rsid w:val="00EE6375"/>
    <w:rsid w:val="00EE64C4"/>
    <w:rsid w:val="00EE66C4"/>
    <w:rsid w:val="00EE68A4"/>
    <w:rsid w:val="00EE6AC1"/>
    <w:rsid w:val="00EE6C82"/>
    <w:rsid w:val="00EE6CA8"/>
    <w:rsid w:val="00EE6D30"/>
    <w:rsid w:val="00EE7079"/>
    <w:rsid w:val="00EE717B"/>
    <w:rsid w:val="00EE7413"/>
    <w:rsid w:val="00EE742E"/>
    <w:rsid w:val="00EE74CF"/>
    <w:rsid w:val="00EE7B75"/>
    <w:rsid w:val="00EE7D88"/>
    <w:rsid w:val="00EF014F"/>
    <w:rsid w:val="00EF0B03"/>
    <w:rsid w:val="00EF0F27"/>
    <w:rsid w:val="00EF0F8B"/>
    <w:rsid w:val="00EF145C"/>
    <w:rsid w:val="00EF1C1E"/>
    <w:rsid w:val="00EF292B"/>
    <w:rsid w:val="00EF2A83"/>
    <w:rsid w:val="00EF2BBC"/>
    <w:rsid w:val="00EF2D0F"/>
    <w:rsid w:val="00EF2D2D"/>
    <w:rsid w:val="00EF2EAF"/>
    <w:rsid w:val="00EF2F68"/>
    <w:rsid w:val="00EF3726"/>
    <w:rsid w:val="00EF3970"/>
    <w:rsid w:val="00EF39A3"/>
    <w:rsid w:val="00EF3D74"/>
    <w:rsid w:val="00EF45AB"/>
    <w:rsid w:val="00EF47A2"/>
    <w:rsid w:val="00EF4870"/>
    <w:rsid w:val="00EF4BF6"/>
    <w:rsid w:val="00EF4DBB"/>
    <w:rsid w:val="00EF4EC8"/>
    <w:rsid w:val="00EF4FE9"/>
    <w:rsid w:val="00EF4FEC"/>
    <w:rsid w:val="00EF53E5"/>
    <w:rsid w:val="00EF58BE"/>
    <w:rsid w:val="00EF5AFF"/>
    <w:rsid w:val="00EF5B07"/>
    <w:rsid w:val="00EF5C1F"/>
    <w:rsid w:val="00EF5FB1"/>
    <w:rsid w:val="00EF62C2"/>
    <w:rsid w:val="00EF62CE"/>
    <w:rsid w:val="00EF65CD"/>
    <w:rsid w:val="00EF674A"/>
    <w:rsid w:val="00EF681F"/>
    <w:rsid w:val="00EF6AB3"/>
    <w:rsid w:val="00EF6FDF"/>
    <w:rsid w:val="00EF7140"/>
    <w:rsid w:val="00EF72CD"/>
    <w:rsid w:val="00EF735E"/>
    <w:rsid w:val="00EF7446"/>
    <w:rsid w:val="00EF751B"/>
    <w:rsid w:val="00EF7532"/>
    <w:rsid w:val="00EF7547"/>
    <w:rsid w:val="00EF764D"/>
    <w:rsid w:val="00EF7702"/>
    <w:rsid w:val="00EF7A3C"/>
    <w:rsid w:val="00EF7C57"/>
    <w:rsid w:val="00EF7FFD"/>
    <w:rsid w:val="00F001C4"/>
    <w:rsid w:val="00F00329"/>
    <w:rsid w:val="00F003AC"/>
    <w:rsid w:val="00F0045F"/>
    <w:rsid w:val="00F0064C"/>
    <w:rsid w:val="00F00A30"/>
    <w:rsid w:val="00F00EB1"/>
    <w:rsid w:val="00F0101C"/>
    <w:rsid w:val="00F01C61"/>
    <w:rsid w:val="00F01E53"/>
    <w:rsid w:val="00F0204C"/>
    <w:rsid w:val="00F0227A"/>
    <w:rsid w:val="00F024C9"/>
    <w:rsid w:val="00F025E5"/>
    <w:rsid w:val="00F02787"/>
    <w:rsid w:val="00F02999"/>
    <w:rsid w:val="00F03755"/>
    <w:rsid w:val="00F0394D"/>
    <w:rsid w:val="00F03AC7"/>
    <w:rsid w:val="00F03CBE"/>
    <w:rsid w:val="00F0402B"/>
    <w:rsid w:val="00F0467B"/>
    <w:rsid w:val="00F04EF8"/>
    <w:rsid w:val="00F05490"/>
    <w:rsid w:val="00F0552F"/>
    <w:rsid w:val="00F056FD"/>
    <w:rsid w:val="00F05725"/>
    <w:rsid w:val="00F05779"/>
    <w:rsid w:val="00F05946"/>
    <w:rsid w:val="00F05968"/>
    <w:rsid w:val="00F05B30"/>
    <w:rsid w:val="00F05B41"/>
    <w:rsid w:val="00F06196"/>
    <w:rsid w:val="00F06290"/>
    <w:rsid w:val="00F0637E"/>
    <w:rsid w:val="00F06426"/>
    <w:rsid w:val="00F06516"/>
    <w:rsid w:val="00F06796"/>
    <w:rsid w:val="00F06E02"/>
    <w:rsid w:val="00F06E57"/>
    <w:rsid w:val="00F07336"/>
    <w:rsid w:val="00F0734B"/>
    <w:rsid w:val="00F0750C"/>
    <w:rsid w:val="00F07534"/>
    <w:rsid w:val="00F075A5"/>
    <w:rsid w:val="00F079B2"/>
    <w:rsid w:val="00F07AFE"/>
    <w:rsid w:val="00F07BB0"/>
    <w:rsid w:val="00F07EB8"/>
    <w:rsid w:val="00F100FA"/>
    <w:rsid w:val="00F10152"/>
    <w:rsid w:val="00F10276"/>
    <w:rsid w:val="00F102F1"/>
    <w:rsid w:val="00F1045F"/>
    <w:rsid w:val="00F104AE"/>
    <w:rsid w:val="00F105F2"/>
    <w:rsid w:val="00F10851"/>
    <w:rsid w:val="00F109B9"/>
    <w:rsid w:val="00F10E89"/>
    <w:rsid w:val="00F10ECC"/>
    <w:rsid w:val="00F1117E"/>
    <w:rsid w:val="00F11487"/>
    <w:rsid w:val="00F1150C"/>
    <w:rsid w:val="00F11736"/>
    <w:rsid w:val="00F1178B"/>
    <w:rsid w:val="00F11909"/>
    <w:rsid w:val="00F1197C"/>
    <w:rsid w:val="00F11C40"/>
    <w:rsid w:val="00F11C55"/>
    <w:rsid w:val="00F1295E"/>
    <w:rsid w:val="00F12B04"/>
    <w:rsid w:val="00F12DB3"/>
    <w:rsid w:val="00F12DE3"/>
    <w:rsid w:val="00F13094"/>
    <w:rsid w:val="00F132DF"/>
    <w:rsid w:val="00F13396"/>
    <w:rsid w:val="00F1347E"/>
    <w:rsid w:val="00F1390D"/>
    <w:rsid w:val="00F1397C"/>
    <w:rsid w:val="00F13BB7"/>
    <w:rsid w:val="00F13EE1"/>
    <w:rsid w:val="00F13F09"/>
    <w:rsid w:val="00F1439B"/>
    <w:rsid w:val="00F1481E"/>
    <w:rsid w:val="00F14D27"/>
    <w:rsid w:val="00F14D5D"/>
    <w:rsid w:val="00F14DD7"/>
    <w:rsid w:val="00F15202"/>
    <w:rsid w:val="00F15224"/>
    <w:rsid w:val="00F15327"/>
    <w:rsid w:val="00F153D6"/>
    <w:rsid w:val="00F15616"/>
    <w:rsid w:val="00F15765"/>
    <w:rsid w:val="00F15A5F"/>
    <w:rsid w:val="00F1600D"/>
    <w:rsid w:val="00F16144"/>
    <w:rsid w:val="00F1617D"/>
    <w:rsid w:val="00F166DF"/>
    <w:rsid w:val="00F16A8C"/>
    <w:rsid w:val="00F16AB9"/>
    <w:rsid w:val="00F16B51"/>
    <w:rsid w:val="00F16C19"/>
    <w:rsid w:val="00F16F2D"/>
    <w:rsid w:val="00F17236"/>
    <w:rsid w:val="00F172CA"/>
    <w:rsid w:val="00F17519"/>
    <w:rsid w:val="00F17626"/>
    <w:rsid w:val="00F177AC"/>
    <w:rsid w:val="00F177EF"/>
    <w:rsid w:val="00F17A85"/>
    <w:rsid w:val="00F17AA6"/>
    <w:rsid w:val="00F17C0F"/>
    <w:rsid w:val="00F17E17"/>
    <w:rsid w:val="00F2012C"/>
    <w:rsid w:val="00F201B1"/>
    <w:rsid w:val="00F202E1"/>
    <w:rsid w:val="00F20891"/>
    <w:rsid w:val="00F209DE"/>
    <w:rsid w:val="00F20B65"/>
    <w:rsid w:val="00F20BE8"/>
    <w:rsid w:val="00F20C3F"/>
    <w:rsid w:val="00F20FB2"/>
    <w:rsid w:val="00F21125"/>
    <w:rsid w:val="00F21244"/>
    <w:rsid w:val="00F21603"/>
    <w:rsid w:val="00F217A8"/>
    <w:rsid w:val="00F21AF9"/>
    <w:rsid w:val="00F21C36"/>
    <w:rsid w:val="00F21EC4"/>
    <w:rsid w:val="00F21EEE"/>
    <w:rsid w:val="00F220B2"/>
    <w:rsid w:val="00F223C6"/>
    <w:rsid w:val="00F22459"/>
    <w:rsid w:val="00F228E1"/>
    <w:rsid w:val="00F22AC1"/>
    <w:rsid w:val="00F23AC8"/>
    <w:rsid w:val="00F23AC9"/>
    <w:rsid w:val="00F23B1D"/>
    <w:rsid w:val="00F23D5E"/>
    <w:rsid w:val="00F23DF5"/>
    <w:rsid w:val="00F2400C"/>
    <w:rsid w:val="00F24257"/>
    <w:rsid w:val="00F2431F"/>
    <w:rsid w:val="00F245EE"/>
    <w:rsid w:val="00F24690"/>
    <w:rsid w:val="00F2479D"/>
    <w:rsid w:val="00F24981"/>
    <w:rsid w:val="00F24CD8"/>
    <w:rsid w:val="00F24FA0"/>
    <w:rsid w:val="00F254C0"/>
    <w:rsid w:val="00F254FF"/>
    <w:rsid w:val="00F25AFF"/>
    <w:rsid w:val="00F25B0A"/>
    <w:rsid w:val="00F25D0F"/>
    <w:rsid w:val="00F25DB8"/>
    <w:rsid w:val="00F25DB9"/>
    <w:rsid w:val="00F25F5C"/>
    <w:rsid w:val="00F26080"/>
    <w:rsid w:val="00F26087"/>
    <w:rsid w:val="00F260C3"/>
    <w:rsid w:val="00F26172"/>
    <w:rsid w:val="00F261ED"/>
    <w:rsid w:val="00F261F4"/>
    <w:rsid w:val="00F26226"/>
    <w:rsid w:val="00F26298"/>
    <w:rsid w:val="00F265A7"/>
    <w:rsid w:val="00F266E4"/>
    <w:rsid w:val="00F2697E"/>
    <w:rsid w:val="00F26B76"/>
    <w:rsid w:val="00F26C46"/>
    <w:rsid w:val="00F26C6D"/>
    <w:rsid w:val="00F26CB4"/>
    <w:rsid w:val="00F26D3C"/>
    <w:rsid w:val="00F272A9"/>
    <w:rsid w:val="00F27409"/>
    <w:rsid w:val="00F27457"/>
    <w:rsid w:val="00F274FB"/>
    <w:rsid w:val="00F2765E"/>
    <w:rsid w:val="00F279A6"/>
    <w:rsid w:val="00F279AF"/>
    <w:rsid w:val="00F27B1D"/>
    <w:rsid w:val="00F27F9E"/>
    <w:rsid w:val="00F300AD"/>
    <w:rsid w:val="00F300E6"/>
    <w:rsid w:val="00F30382"/>
    <w:rsid w:val="00F30390"/>
    <w:rsid w:val="00F303D3"/>
    <w:rsid w:val="00F308CD"/>
    <w:rsid w:val="00F3096F"/>
    <w:rsid w:val="00F30DE9"/>
    <w:rsid w:val="00F31328"/>
    <w:rsid w:val="00F316AF"/>
    <w:rsid w:val="00F31746"/>
    <w:rsid w:val="00F31768"/>
    <w:rsid w:val="00F31A87"/>
    <w:rsid w:val="00F31F21"/>
    <w:rsid w:val="00F32376"/>
    <w:rsid w:val="00F324C5"/>
    <w:rsid w:val="00F32560"/>
    <w:rsid w:val="00F32CB9"/>
    <w:rsid w:val="00F32EBA"/>
    <w:rsid w:val="00F32EE7"/>
    <w:rsid w:val="00F32F85"/>
    <w:rsid w:val="00F331DE"/>
    <w:rsid w:val="00F33458"/>
    <w:rsid w:val="00F343E2"/>
    <w:rsid w:val="00F34495"/>
    <w:rsid w:val="00F344DC"/>
    <w:rsid w:val="00F346CE"/>
    <w:rsid w:val="00F34986"/>
    <w:rsid w:val="00F34B95"/>
    <w:rsid w:val="00F34E00"/>
    <w:rsid w:val="00F34FB2"/>
    <w:rsid w:val="00F354B5"/>
    <w:rsid w:val="00F357FA"/>
    <w:rsid w:val="00F35891"/>
    <w:rsid w:val="00F359CF"/>
    <w:rsid w:val="00F35E3B"/>
    <w:rsid w:val="00F3637F"/>
    <w:rsid w:val="00F36835"/>
    <w:rsid w:val="00F36CBE"/>
    <w:rsid w:val="00F36FA4"/>
    <w:rsid w:val="00F3708E"/>
    <w:rsid w:val="00F3732E"/>
    <w:rsid w:val="00F37732"/>
    <w:rsid w:val="00F37789"/>
    <w:rsid w:val="00F37906"/>
    <w:rsid w:val="00F37A7C"/>
    <w:rsid w:val="00F40054"/>
    <w:rsid w:val="00F400C1"/>
    <w:rsid w:val="00F401CC"/>
    <w:rsid w:val="00F40325"/>
    <w:rsid w:val="00F40644"/>
    <w:rsid w:val="00F4091E"/>
    <w:rsid w:val="00F40AC2"/>
    <w:rsid w:val="00F40D71"/>
    <w:rsid w:val="00F40DD0"/>
    <w:rsid w:val="00F40F6F"/>
    <w:rsid w:val="00F40FB8"/>
    <w:rsid w:val="00F4129F"/>
    <w:rsid w:val="00F4130B"/>
    <w:rsid w:val="00F4163B"/>
    <w:rsid w:val="00F418C4"/>
    <w:rsid w:val="00F41D72"/>
    <w:rsid w:val="00F41FE8"/>
    <w:rsid w:val="00F4207C"/>
    <w:rsid w:val="00F422E9"/>
    <w:rsid w:val="00F4231F"/>
    <w:rsid w:val="00F42462"/>
    <w:rsid w:val="00F42595"/>
    <w:rsid w:val="00F428C0"/>
    <w:rsid w:val="00F42C35"/>
    <w:rsid w:val="00F42FF5"/>
    <w:rsid w:val="00F430F1"/>
    <w:rsid w:val="00F43153"/>
    <w:rsid w:val="00F434F3"/>
    <w:rsid w:val="00F43604"/>
    <w:rsid w:val="00F43787"/>
    <w:rsid w:val="00F43D5D"/>
    <w:rsid w:val="00F43D62"/>
    <w:rsid w:val="00F442E6"/>
    <w:rsid w:val="00F44817"/>
    <w:rsid w:val="00F44A03"/>
    <w:rsid w:val="00F45285"/>
    <w:rsid w:val="00F45395"/>
    <w:rsid w:val="00F4578A"/>
    <w:rsid w:val="00F45A35"/>
    <w:rsid w:val="00F45A9C"/>
    <w:rsid w:val="00F45B22"/>
    <w:rsid w:val="00F45D51"/>
    <w:rsid w:val="00F45FF1"/>
    <w:rsid w:val="00F462AE"/>
    <w:rsid w:val="00F4654C"/>
    <w:rsid w:val="00F46FCB"/>
    <w:rsid w:val="00F47238"/>
    <w:rsid w:val="00F47484"/>
    <w:rsid w:val="00F47495"/>
    <w:rsid w:val="00F47653"/>
    <w:rsid w:val="00F47728"/>
    <w:rsid w:val="00F47F7E"/>
    <w:rsid w:val="00F503B6"/>
    <w:rsid w:val="00F50489"/>
    <w:rsid w:val="00F50542"/>
    <w:rsid w:val="00F509FB"/>
    <w:rsid w:val="00F50B09"/>
    <w:rsid w:val="00F50B5D"/>
    <w:rsid w:val="00F50B5E"/>
    <w:rsid w:val="00F50D65"/>
    <w:rsid w:val="00F50E3A"/>
    <w:rsid w:val="00F50EA4"/>
    <w:rsid w:val="00F51453"/>
    <w:rsid w:val="00F51C30"/>
    <w:rsid w:val="00F52172"/>
    <w:rsid w:val="00F5244F"/>
    <w:rsid w:val="00F52761"/>
    <w:rsid w:val="00F52819"/>
    <w:rsid w:val="00F52920"/>
    <w:rsid w:val="00F52A74"/>
    <w:rsid w:val="00F52AFA"/>
    <w:rsid w:val="00F52B71"/>
    <w:rsid w:val="00F52EDD"/>
    <w:rsid w:val="00F52F9C"/>
    <w:rsid w:val="00F5336C"/>
    <w:rsid w:val="00F5368A"/>
    <w:rsid w:val="00F53765"/>
    <w:rsid w:val="00F5391D"/>
    <w:rsid w:val="00F53C55"/>
    <w:rsid w:val="00F54008"/>
    <w:rsid w:val="00F5402B"/>
    <w:rsid w:val="00F540D9"/>
    <w:rsid w:val="00F5472B"/>
    <w:rsid w:val="00F54B68"/>
    <w:rsid w:val="00F54F07"/>
    <w:rsid w:val="00F551E0"/>
    <w:rsid w:val="00F552CD"/>
    <w:rsid w:val="00F552F8"/>
    <w:rsid w:val="00F55900"/>
    <w:rsid w:val="00F559B2"/>
    <w:rsid w:val="00F55E1C"/>
    <w:rsid w:val="00F56475"/>
    <w:rsid w:val="00F56A7D"/>
    <w:rsid w:val="00F56FE6"/>
    <w:rsid w:val="00F57089"/>
    <w:rsid w:val="00F571A5"/>
    <w:rsid w:val="00F57308"/>
    <w:rsid w:val="00F57354"/>
    <w:rsid w:val="00F573E0"/>
    <w:rsid w:val="00F5768D"/>
    <w:rsid w:val="00F57767"/>
    <w:rsid w:val="00F57C04"/>
    <w:rsid w:val="00F57EEF"/>
    <w:rsid w:val="00F60165"/>
    <w:rsid w:val="00F6016C"/>
    <w:rsid w:val="00F60899"/>
    <w:rsid w:val="00F609DA"/>
    <w:rsid w:val="00F60B04"/>
    <w:rsid w:val="00F60CF2"/>
    <w:rsid w:val="00F61C60"/>
    <w:rsid w:val="00F61CA4"/>
    <w:rsid w:val="00F61D9D"/>
    <w:rsid w:val="00F62011"/>
    <w:rsid w:val="00F62337"/>
    <w:rsid w:val="00F624F6"/>
    <w:rsid w:val="00F62776"/>
    <w:rsid w:val="00F627B2"/>
    <w:rsid w:val="00F62C20"/>
    <w:rsid w:val="00F62D5C"/>
    <w:rsid w:val="00F62EB3"/>
    <w:rsid w:val="00F63109"/>
    <w:rsid w:val="00F631CB"/>
    <w:rsid w:val="00F632E7"/>
    <w:rsid w:val="00F635FD"/>
    <w:rsid w:val="00F63930"/>
    <w:rsid w:val="00F63ACA"/>
    <w:rsid w:val="00F64117"/>
    <w:rsid w:val="00F64177"/>
    <w:rsid w:val="00F64190"/>
    <w:rsid w:val="00F64320"/>
    <w:rsid w:val="00F644DE"/>
    <w:rsid w:val="00F646B0"/>
    <w:rsid w:val="00F647BD"/>
    <w:rsid w:val="00F64A38"/>
    <w:rsid w:val="00F64D9C"/>
    <w:rsid w:val="00F6539E"/>
    <w:rsid w:val="00F65557"/>
    <w:rsid w:val="00F65CC4"/>
    <w:rsid w:val="00F65F3E"/>
    <w:rsid w:val="00F65F4B"/>
    <w:rsid w:val="00F66044"/>
    <w:rsid w:val="00F66306"/>
    <w:rsid w:val="00F6669A"/>
    <w:rsid w:val="00F668FF"/>
    <w:rsid w:val="00F66DBB"/>
    <w:rsid w:val="00F66E4F"/>
    <w:rsid w:val="00F66FE6"/>
    <w:rsid w:val="00F67114"/>
    <w:rsid w:val="00F671CC"/>
    <w:rsid w:val="00F671FD"/>
    <w:rsid w:val="00F67589"/>
    <w:rsid w:val="00F676AC"/>
    <w:rsid w:val="00F67704"/>
    <w:rsid w:val="00F678B1"/>
    <w:rsid w:val="00F67B14"/>
    <w:rsid w:val="00F67B94"/>
    <w:rsid w:val="00F67E5A"/>
    <w:rsid w:val="00F67F36"/>
    <w:rsid w:val="00F67FEF"/>
    <w:rsid w:val="00F7013F"/>
    <w:rsid w:val="00F70600"/>
    <w:rsid w:val="00F70609"/>
    <w:rsid w:val="00F7066F"/>
    <w:rsid w:val="00F7082E"/>
    <w:rsid w:val="00F70BEE"/>
    <w:rsid w:val="00F70E59"/>
    <w:rsid w:val="00F710C2"/>
    <w:rsid w:val="00F7117F"/>
    <w:rsid w:val="00F71494"/>
    <w:rsid w:val="00F714D2"/>
    <w:rsid w:val="00F715CF"/>
    <w:rsid w:val="00F7190C"/>
    <w:rsid w:val="00F71BE9"/>
    <w:rsid w:val="00F71DAE"/>
    <w:rsid w:val="00F71E4C"/>
    <w:rsid w:val="00F7214C"/>
    <w:rsid w:val="00F72793"/>
    <w:rsid w:val="00F728D9"/>
    <w:rsid w:val="00F72C83"/>
    <w:rsid w:val="00F72E10"/>
    <w:rsid w:val="00F731C3"/>
    <w:rsid w:val="00F737FA"/>
    <w:rsid w:val="00F739A2"/>
    <w:rsid w:val="00F73A29"/>
    <w:rsid w:val="00F73A93"/>
    <w:rsid w:val="00F73EED"/>
    <w:rsid w:val="00F74432"/>
    <w:rsid w:val="00F745D7"/>
    <w:rsid w:val="00F74612"/>
    <w:rsid w:val="00F74773"/>
    <w:rsid w:val="00F74B45"/>
    <w:rsid w:val="00F74EEE"/>
    <w:rsid w:val="00F74F71"/>
    <w:rsid w:val="00F7500D"/>
    <w:rsid w:val="00F7503E"/>
    <w:rsid w:val="00F7560E"/>
    <w:rsid w:val="00F75679"/>
    <w:rsid w:val="00F757BB"/>
    <w:rsid w:val="00F758F0"/>
    <w:rsid w:val="00F75A36"/>
    <w:rsid w:val="00F75C1B"/>
    <w:rsid w:val="00F75D8E"/>
    <w:rsid w:val="00F76079"/>
    <w:rsid w:val="00F76271"/>
    <w:rsid w:val="00F76347"/>
    <w:rsid w:val="00F7647F"/>
    <w:rsid w:val="00F76746"/>
    <w:rsid w:val="00F767B1"/>
    <w:rsid w:val="00F767E6"/>
    <w:rsid w:val="00F7685B"/>
    <w:rsid w:val="00F76BEA"/>
    <w:rsid w:val="00F773E4"/>
    <w:rsid w:val="00F77471"/>
    <w:rsid w:val="00F775E5"/>
    <w:rsid w:val="00F777BA"/>
    <w:rsid w:val="00F77A42"/>
    <w:rsid w:val="00F77A78"/>
    <w:rsid w:val="00F77A84"/>
    <w:rsid w:val="00F77D11"/>
    <w:rsid w:val="00F80056"/>
    <w:rsid w:val="00F8035A"/>
    <w:rsid w:val="00F806DD"/>
    <w:rsid w:val="00F80702"/>
    <w:rsid w:val="00F808EA"/>
    <w:rsid w:val="00F80C01"/>
    <w:rsid w:val="00F80CC2"/>
    <w:rsid w:val="00F80DE3"/>
    <w:rsid w:val="00F80FFF"/>
    <w:rsid w:val="00F81021"/>
    <w:rsid w:val="00F81548"/>
    <w:rsid w:val="00F8178C"/>
    <w:rsid w:val="00F81EC4"/>
    <w:rsid w:val="00F820F3"/>
    <w:rsid w:val="00F823BC"/>
    <w:rsid w:val="00F82661"/>
    <w:rsid w:val="00F82D98"/>
    <w:rsid w:val="00F83270"/>
    <w:rsid w:val="00F83301"/>
    <w:rsid w:val="00F83564"/>
    <w:rsid w:val="00F83C79"/>
    <w:rsid w:val="00F83E06"/>
    <w:rsid w:val="00F83EF6"/>
    <w:rsid w:val="00F840F1"/>
    <w:rsid w:val="00F841C3"/>
    <w:rsid w:val="00F8445A"/>
    <w:rsid w:val="00F84481"/>
    <w:rsid w:val="00F84657"/>
    <w:rsid w:val="00F84BC4"/>
    <w:rsid w:val="00F854BD"/>
    <w:rsid w:val="00F85630"/>
    <w:rsid w:val="00F858A3"/>
    <w:rsid w:val="00F85929"/>
    <w:rsid w:val="00F85B93"/>
    <w:rsid w:val="00F85F59"/>
    <w:rsid w:val="00F86BC9"/>
    <w:rsid w:val="00F86FB9"/>
    <w:rsid w:val="00F871BE"/>
    <w:rsid w:val="00F873DF"/>
    <w:rsid w:val="00F8769D"/>
    <w:rsid w:val="00F87744"/>
    <w:rsid w:val="00F8787F"/>
    <w:rsid w:val="00F87C43"/>
    <w:rsid w:val="00F87C79"/>
    <w:rsid w:val="00F87ECB"/>
    <w:rsid w:val="00F90050"/>
    <w:rsid w:val="00F90169"/>
    <w:rsid w:val="00F902F0"/>
    <w:rsid w:val="00F90380"/>
    <w:rsid w:val="00F9053C"/>
    <w:rsid w:val="00F9078E"/>
    <w:rsid w:val="00F907A6"/>
    <w:rsid w:val="00F90DE3"/>
    <w:rsid w:val="00F9101D"/>
    <w:rsid w:val="00F910B7"/>
    <w:rsid w:val="00F9111E"/>
    <w:rsid w:val="00F912C6"/>
    <w:rsid w:val="00F91480"/>
    <w:rsid w:val="00F91516"/>
    <w:rsid w:val="00F9174F"/>
    <w:rsid w:val="00F91999"/>
    <w:rsid w:val="00F91D1E"/>
    <w:rsid w:val="00F92116"/>
    <w:rsid w:val="00F9219E"/>
    <w:rsid w:val="00F9228D"/>
    <w:rsid w:val="00F92678"/>
    <w:rsid w:val="00F92698"/>
    <w:rsid w:val="00F929CD"/>
    <w:rsid w:val="00F92C97"/>
    <w:rsid w:val="00F92DD7"/>
    <w:rsid w:val="00F92E59"/>
    <w:rsid w:val="00F92ED6"/>
    <w:rsid w:val="00F93489"/>
    <w:rsid w:val="00F934A8"/>
    <w:rsid w:val="00F9363E"/>
    <w:rsid w:val="00F93ABE"/>
    <w:rsid w:val="00F93AD7"/>
    <w:rsid w:val="00F93C9B"/>
    <w:rsid w:val="00F94067"/>
    <w:rsid w:val="00F9408C"/>
    <w:rsid w:val="00F94522"/>
    <w:rsid w:val="00F945B5"/>
    <w:rsid w:val="00F949AC"/>
    <w:rsid w:val="00F949BD"/>
    <w:rsid w:val="00F94F85"/>
    <w:rsid w:val="00F95040"/>
    <w:rsid w:val="00F9504F"/>
    <w:rsid w:val="00F95345"/>
    <w:rsid w:val="00F956BE"/>
    <w:rsid w:val="00F95885"/>
    <w:rsid w:val="00F95989"/>
    <w:rsid w:val="00F959E8"/>
    <w:rsid w:val="00F95BE6"/>
    <w:rsid w:val="00F95EEF"/>
    <w:rsid w:val="00F9605A"/>
    <w:rsid w:val="00F9635D"/>
    <w:rsid w:val="00F96497"/>
    <w:rsid w:val="00F96713"/>
    <w:rsid w:val="00F96D48"/>
    <w:rsid w:val="00F96DB0"/>
    <w:rsid w:val="00F96EC6"/>
    <w:rsid w:val="00F97B70"/>
    <w:rsid w:val="00F97F37"/>
    <w:rsid w:val="00FA0120"/>
    <w:rsid w:val="00FA01C7"/>
    <w:rsid w:val="00FA058A"/>
    <w:rsid w:val="00FA0E93"/>
    <w:rsid w:val="00FA1667"/>
    <w:rsid w:val="00FA1884"/>
    <w:rsid w:val="00FA19B2"/>
    <w:rsid w:val="00FA1BB6"/>
    <w:rsid w:val="00FA2134"/>
    <w:rsid w:val="00FA21E7"/>
    <w:rsid w:val="00FA27FC"/>
    <w:rsid w:val="00FA2C2A"/>
    <w:rsid w:val="00FA2EB7"/>
    <w:rsid w:val="00FA32A6"/>
    <w:rsid w:val="00FA354F"/>
    <w:rsid w:val="00FA3564"/>
    <w:rsid w:val="00FA3570"/>
    <w:rsid w:val="00FA385D"/>
    <w:rsid w:val="00FA3924"/>
    <w:rsid w:val="00FA3C4A"/>
    <w:rsid w:val="00FA3D70"/>
    <w:rsid w:val="00FA413B"/>
    <w:rsid w:val="00FA438A"/>
    <w:rsid w:val="00FA4617"/>
    <w:rsid w:val="00FA49E5"/>
    <w:rsid w:val="00FA4BEC"/>
    <w:rsid w:val="00FA4CA4"/>
    <w:rsid w:val="00FA526F"/>
    <w:rsid w:val="00FA548A"/>
    <w:rsid w:val="00FA58D7"/>
    <w:rsid w:val="00FA5A73"/>
    <w:rsid w:val="00FA5AB8"/>
    <w:rsid w:val="00FA5CD6"/>
    <w:rsid w:val="00FA5EA1"/>
    <w:rsid w:val="00FA5F2F"/>
    <w:rsid w:val="00FA5F40"/>
    <w:rsid w:val="00FA6049"/>
    <w:rsid w:val="00FA605D"/>
    <w:rsid w:val="00FA6113"/>
    <w:rsid w:val="00FA61E5"/>
    <w:rsid w:val="00FA6290"/>
    <w:rsid w:val="00FA62DC"/>
    <w:rsid w:val="00FA6405"/>
    <w:rsid w:val="00FA65D1"/>
    <w:rsid w:val="00FA6C39"/>
    <w:rsid w:val="00FA7201"/>
    <w:rsid w:val="00FA734B"/>
    <w:rsid w:val="00FA73E4"/>
    <w:rsid w:val="00FA7654"/>
    <w:rsid w:val="00FA77CE"/>
    <w:rsid w:val="00FA7860"/>
    <w:rsid w:val="00FB03CB"/>
    <w:rsid w:val="00FB0622"/>
    <w:rsid w:val="00FB0689"/>
    <w:rsid w:val="00FB06D2"/>
    <w:rsid w:val="00FB08BA"/>
    <w:rsid w:val="00FB08BE"/>
    <w:rsid w:val="00FB0EA0"/>
    <w:rsid w:val="00FB0ED3"/>
    <w:rsid w:val="00FB0F43"/>
    <w:rsid w:val="00FB1270"/>
    <w:rsid w:val="00FB14A3"/>
    <w:rsid w:val="00FB1896"/>
    <w:rsid w:val="00FB1C29"/>
    <w:rsid w:val="00FB1CEE"/>
    <w:rsid w:val="00FB1ECF"/>
    <w:rsid w:val="00FB1FAE"/>
    <w:rsid w:val="00FB223E"/>
    <w:rsid w:val="00FB2787"/>
    <w:rsid w:val="00FB27BD"/>
    <w:rsid w:val="00FB2822"/>
    <w:rsid w:val="00FB2A66"/>
    <w:rsid w:val="00FB2A80"/>
    <w:rsid w:val="00FB2CB6"/>
    <w:rsid w:val="00FB2FD7"/>
    <w:rsid w:val="00FB3631"/>
    <w:rsid w:val="00FB3A6E"/>
    <w:rsid w:val="00FB3C7A"/>
    <w:rsid w:val="00FB485E"/>
    <w:rsid w:val="00FB5237"/>
    <w:rsid w:val="00FB558D"/>
    <w:rsid w:val="00FB5629"/>
    <w:rsid w:val="00FB573A"/>
    <w:rsid w:val="00FB59B7"/>
    <w:rsid w:val="00FB5AE9"/>
    <w:rsid w:val="00FB5B80"/>
    <w:rsid w:val="00FB5DE1"/>
    <w:rsid w:val="00FB5E92"/>
    <w:rsid w:val="00FB698A"/>
    <w:rsid w:val="00FB6E86"/>
    <w:rsid w:val="00FB6EDB"/>
    <w:rsid w:val="00FB72CA"/>
    <w:rsid w:val="00FB7317"/>
    <w:rsid w:val="00FB74FA"/>
    <w:rsid w:val="00FB759D"/>
    <w:rsid w:val="00FB771E"/>
    <w:rsid w:val="00FB7892"/>
    <w:rsid w:val="00FB7B11"/>
    <w:rsid w:val="00FB7EEE"/>
    <w:rsid w:val="00FB7F30"/>
    <w:rsid w:val="00FC01E9"/>
    <w:rsid w:val="00FC05FC"/>
    <w:rsid w:val="00FC0644"/>
    <w:rsid w:val="00FC068A"/>
    <w:rsid w:val="00FC06A8"/>
    <w:rsid w:val="00FC11F1"/>
    <w:rsid w:val="00FC121F"/>
    <w:rsid w:val="00FC1300"/>
    <w:rsid w:val="00FC13AC"/>
    <w:rsid w:val="00FC13ED"/>
    <w:rsid w:val="00FC13EF"/>
    <w:rsid w:val="00FC1773"/>
    <w:rsid w:val="00FC19A4"/>
    <w:rsid w:val="00FC25B4"/>
    <w:rsid w:val="00FC2852"/>
    <w:rsid w:val="00FC288D"/>
    <w:rsid w:val="00FC2B19"/>
    <w:rsid w:val="00FC2B2F"/>
    <w:rsid w:val="00FC2C12"/>
    <w:rsid w:val="00FC2F2B"/>
    <w:rsid w:val="00FC3163"/>
    <w:rsid w:val="00FC3271"/>
    <w:rsid w:val="00FC3494"/>
    <w:rsid w:val="00FC374D"/>
    <w:rsid w:val="00FC3C86"/>
    <w:rsid w:val="00FC3F95"/>
    <w:rsid w:val="00FC422C"/>
    <w:rsid w:val="00FC42F5"/>
    <w:rsid w:val="00FC4373"/>
    <w:rsid w:val="00FC43CD"/>
    <w:rsid w:val="00FC4451"/>
    <w:rsid w:val="00FC4491"/>
    <w:rsid w:val="00FC4ADA"/>
    <w:rsid w:val="00FC4F11"/>
    <w:rsid w:val="00FC512A"/>
    <w:rsid w:val="00FC5275"/>
    <w:rsid w:val="00FC53EB"/>
    <w:rsid w:val="00FC561D"/>
    <w:rsid w:val="00FC56E4"/>
    <w:rsid w:val="00FC56F2"/>
    <w:rsid w:val="00FC5964"/>
    <w:rsid w:val="00FC5C20"/>
    <w:rsid w:val="00FC6383"/>
    <w:rsid w:val="00FC64C2"/>
    <w:rsid w:val="00FC65BD"/>
    <w:rsid w:val="00FC668B"/>
    <w:rsid w:val="00FC685C"/>
    <w:rsid w:val="00FC6A5B"/>
    <w:rsid w:val="00FC6BE5"/>
    <w:rsid w:val="00FC6CC4"/>
    <w:rsid w:val="00FC6FFC"/>
    <w:rsid w:val="00FC7093"/>
    <w:rsid w:val="00FC72A8"/>
    <w:rsid w:val="00FC7370"/>
    <w:rsid w:val="00FC7D9D"/>
    <w:rsid w:val="00FD0253"/>
    <w:rsid w:val="00FD02A8"/>
    <w:rsid w:val="00FD0826"/>
    <w:rsid w:val="00FD088D"/>
    <w:rsid w:val="00FD0DCD"/>
    <w:rsid w:val="00FD1B63"/>
    <w:rsid w:val="00FD1F08"/>
    <w:rsid w:val="00FD218B"/>
    <w:rsid w:val="00FD2767"/>
    <w:rsid w:val="00FD2785"/>
    <w:rsid w:val="00FD2ABA"/>
    <w:rsid w:val="00FD2C41"/>
    <w:rsid w:val="00FD2FCA"/>
    <w:rsid w:val="00FD3438"/>
    <w:rsid w:val="00FD345C"/>
    <w:rsid w:val="00FD3470"/>
    <w:rsid w:val="00FD3504"/>
    <w:rsid w:val="00FD3AF0"/>
    <w:rsid w:val="00FD3B6D"/>
    <w:rsid w:val="00FD435D"/>
    <w:rsid w:val="00FD4BBF"/>
    <w:rsid w:val="00FD4EB6"/>
    <w:rsid w:val="00FD4FB3"/>
    <w:rsid w:val="00FD50F2"/>
    <w:rsid w:val="00FD5239"/>
    <w:rsid w:val="00FD5B74"/>
    <w:rsid w:val="00FD5DB6"/>
    <w:rsid w:val="00FD5E7C"/>
    <w:rsid w:val="00FD6252"/>
    <w:rsid w:val="00FD63F1"/>
    <w:rsid w:val="00FD6460"/>
    <w:rsid w:val="00FD653E"/>
    <w:rsid w:val="00FD6595"/>
    <w:rsid w:val="00FD6E3A"/>
    <w:rsid w:val="00FD6ED9"/>
    <w:rsid w:val="00FD770E"/>
    <w:rsid w:val="00FD7D0B"/>
    <w:rsid w:val="00FD7E9E"/>
    <w:rsid w:val="00FE00D1"/>
    <w:rsid w:val="00FE01FC"/>
    <w:rsid w:val="00FE03A9"/>
    <w:rsid w:val="00FE04CD"/>
    <w:rsid w:val="00FE0797"/>
    <w:rsid w:val="00FE082B"/>
    <w:rsid w:val="00FE0CBD"/>
    <w:rsid w:val="00FE11CB"/>
    <w:rsid w:val="00FE150B"/>
    <w:rsid w:val="00FE15BD"/>
    <w:rsid w:val="00FE177E"/>
    <w:rsid w:val="00FE182C"/>
    <w:rsid w:val="00FE191C"/>
    <w:rsid w:val="00FE193B"/>
    <w:rsid w:val="00FE1CD1"/>
    <w:rsid w:val="00FE1DE7"/>
    <w:rsid w:val="00FE1F11"/>
    <w:rsid w:val="00FE20A5"/>
    <w:rsid w:val="00FE20BE"/>
    <w:rsid w:val="00FE216D"/>
    <w:rsid w:val="00FE2A2B"/>
    <w:rsid w:val="00FE2BA6"/>
    <w:rsid w:val="00FE3424"/>
    <w:rsid w:val="00FE3524"/>
    <w:rsid w:val="00FE37BF"/>
    <w:rsid w:val="00FE42FC"/>
    <w:rsid w:val="00FE437B"/>
    <w:rsid w:val="00FE4AEF"/>
    <w:rsid w:val="00FE50CD"/>
    <w:rsid w:val="00FE5117"/>
    <w:rsid w:val="00FE526F"/>
    <w:rsid w:val="00FE568E"/>
    <w:rsid w:val="00FE5B72"/>
    <w:rsid w:val="00FE5BC5"/>
    <w:rsid w:val="00FE5FB6"/>
    <w:rsid w:val="00FE65E8"/>
    <w:rsid w:val="00FE6684"/>
    <w:rsid w:val="00FE6864"/>
    <w:rsid w:val="00FE70D3"/>
    <w:rsid w:val="00FE776C"/>
    <w:rsid w:val="00FE7D5A"/>
    <w:rsid w:val="00FE7EB3"/>
    <w:rsid w:val="00FE7ED8"/>
    <w:rsid w:val="00FF0118"/>
    <w:rsid w:val="00FF087A"/>
    <w:rsid w:val="00FF09BF"/>
    <w:rsid w:val="00FF0D7E"/>
    <w:rsid w:val="00FF0E70"/>
    <w:rsid w:val="00FF1237"/>
    <w:rsid w:val="00FF127A"/>
    <w:rsid w:val="00FF12C2"/>
    <w:rsid w:val="00FF1419"/>
    <w:rsid w:val="00FF17AC"/>
    <w:rsid w:val="00FF1844"/>
    <w:rsid w:val="00FF1888"/>
    <w:rsid w:val="00FF1A71"/>
    <w:rsid w:val="00FF1FF6"/>
    <w:rsid w:val="00FF2098"/>
    <w:rsid w:val="00FF2132"/>
    <w:rsid w:val="00FF2146"/>
    <w:rsid w:val="00FF217A"/>
    <w:rsid w:val="00FF21CE"/>
    <w:rsid w:val="00FF2290"/>
    <w:rsid w:val="00FF2A25"/>
    <w:rsid w:val="00FF2C98"/>
    <w:rsid w:val="00FF2C9B"/>
    <w:rsid w:val="00FF2D30"/>
    <w:rsid w:val="00FF307A"/>
    <w:rsid w:val="00FF319E"/>
    <w:rsid w:val="00FF31B6"/>
    <w:rsid w:val="00FF31BA"/>
    <w:rsid w:val="00FF322E"/>
    <w:rsid w:val="00FF35A4"/>
    <w:rsid w:val="00FF3CC8"/>
    <w:rsid w:val="00FF3F39"/>
    <w:rsid w:val="00FF451D"/>
    <w:rsid w:val="00FF473D"/>
    <w:rsid w:val="00FF4BAE"/>
    <w:rsid w:val="00FF4DDF"/>
    <w:rsid w:val="00FF4F32"/>
    <w:rsid w:val="00FF4F59"/>
    <w:rsid w:val="00FF4FF8"/>
    <w:rsid w:val="00FF51DD"/>
    <w:rsid w:val="00FF538F"/>
    <w:rsid w:val="00FF5665"/>
    <w:rsid w:val="00FF573F"/>
    <w:rsid w:val="00FF5904"/>
    <w:rsid w:val="00FF5C26"/>
    <w:rsid w:val="00FF6224"/>
    <w:rsid w:val="00FF62E4"/>
    <w:rsid w:val="00FF6444"/>
    <w:rsid w:val="00FF6601"/>
    <w:rsid w:val="00FF6801"/>
    <w:rsid w:val="00FF6DC6"/>
    <w:rsid w:val="00FF7155"/>
    <w:rsid w:val="00FF7237"/>
    <w:rsid w:val="00FF736A"/>
    <w:rsid w:val="00FF74A2"/>
    <w:rsid w:val="00FF75F7"/>
    <w:rsid w:val="00FF792B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1DBA9D"/>
  <w15:docId w15:val="{81B3B462-AA5B-E942-862C-CDDE778D0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n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B74DA"/>
    <w:pPr>
      <w:bidi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Char"/>
    <w:uiPriority w:val="9"/>
    <w:qFormat/>
    <w:rsid w:val="00351160"/>
    <w:pPr>
      <w:keepNext/>
      <w:jc w:val="lowKashida"/>
      <w:outlineLvl w:val="0"/>
    </w:pPr>
    <w:rPr>
      <w:sz w:val="32"/>
      <w:szCs w:val="38"/>
      <w:u w:val="single"/>
    </w:rPr>
  </w:style>
  <w:style w:type="paragraph" w:styleId="20">
    <w:name w:val="heading 2"/>
    <w:basedOn w:val="a0"/>
    <w:next w:val="a0"/>
    <w:link w:val="2Char"/>
    <w:uiPriority w:val="9"/>
    <w:qFormat/>
    <w:rsid w:val="00351160"/>
    <w:pPr>
      <w:keepNext/>
      <w:ind w:left="430" w:right="360"/>
      <w:jc w:val="center"/>
      <w:outlineLvl w:val="1"/>
    </w:pPr>
    <w:rPr>
      <w:rFonts w:cs="Simplified Arabic"/>
      <w:b/>
      <w:bCs/>
      <w:sz w:val="52"/>
      <w:szCs w:val="52"/>
      <w:lang w:bidi="ar-IQ"/>
    </w:rPr>
  </w:style>
  <w:style w:type="paragraph" w:styleId="30">
    <w:name w:val="heading 3"/>
    <w:basedOn w:val="a0"/>
    <w:next w:val="a0"/>
    <w:link w:val="3Char"/>
    <w:uiPriority w:val="9"/>
    <w:qFormat/>
    <w:rsid w:val="00351160"/>
    <w:pPr>
      <w:keepNext/>
      <w:ind w:left="-110" w:right="-180"/>
      <w:jc w:val="center"/>
      <w:outlineLvl w:val="2"/>
    </w:pPr>
    <w:rPr>
      <w:rFonts w:cs="Simplified Arabic"/>
      <w:b/>
      <w:bCs/>
      <w:sz w:val="96"/>
      <w:szCs w:val="96"/>
      <w:lang w:bidi="ar-IQ"/>
    </w:rPr>
  </w:style>
  <w:style w:type="paragraph" w:styleId="4">
    <w:name w:val="heading 4"/>
    <w:basedOn w:val="a0"/>
    <w:next w:val="a0"/>
    <w:link w:val="4Char"/>
    <w:uiPriority w:val="9"/>
    <w:qFormat/>
    <w:rsid w:val="00351160"/>
    <w:pPr>
      <w:keepNext/>
      <w:ind w:left="-110" w:right="-180"/>
      <w:jc w:val="center"/>
      <w:outlineLvl w:val="3"/>
    </w:pPr>
    <w:rPr>
      <w:rFonts w:cs="Simplified Arabic"/>
      <w:b/>
      <w:bCs/>
      <w:sz w:val="56"/>
      <w:szCs w:val="56"/>
      <w:lang w:bidi="ar-IQ"/>
    </w:rPr>
  </w:style>
  <w:style w:type="paragraph" w:styleId="5">
    <w:name w:val="heading 5"/>
    <w:basedOn w:val="a0"/>
    <w:next w:val="a0"/>
    <w:link w:val="5Char"/>
    <w:qFormat/>
    <w:rsid w:val="00351160"/>
    <w:pPr>
      <w:keepNext/>
      <w:ind w:left="430" w:right="-180" w:hanging="540"/>
      <w:jc w:val="lowKashida"/>
      <w:outlineLvl w:val="4"/>
    </w:pPr>
    <w:rPr>
      <w:rFonts w:cs="Simplified Arabic"/>
      <w:b/>
      <w:bCs/>
      <w:sz w:val="32"/>
      <w:szCs w:val="32"/>
      <w:lang w:bidi="ar-IQ"/>
    </w:rPr>
  </w:style>
  <w:style w:type="paragraph" w:styleId="6">
    <w:name w:val="heading 6"/>
    <w:basedOn w:val="a0"/>
    <w:next w:val="a0"/>
    <w:link w:val="6Char"/>
    <w:qFormat/>
    <w:rsid w:val="00351160"/>
    <w:pPr>
      <w:keepNext/>
      <w:jc w:val="center"/>
      <w:outlineLvl w:val="5"/>
    </w:pPr>
    <w:rPr>
      <w:b/>
      <w:bCs/>
      <w:sz w:val="32"/>
      <w:szCs w:val="38"/>
      <w:u w:val="single"/>
    </w:rPr>
  </w:style>
  <w:style w:type="paragraph" w:styleId="7">
    <w:name w:val="heading 7"/>
    <w:basedOn w:val="a0"/>
    <w:next w:val="a0"/>
    <w:link w:val="7Char"/>
    <w:qFormat/>
    <w:rsid w:val="00351160"/>
    <w:pPr>
      <w:keepNext/>
      <w:ind w:left="250" w:right="360"/>
      <w:outlineLvl w:val="6"/>
    </w:pPr>
    <w:rPr>
      <w:rFonts w:cs="Simplified Arabic"/>
      <w:b/>
      <w:bCs/>
      <w:sz w:val="40"/>
      <w:szCs w:val="40"/>
      <w:lang w:bidi="ar-IQ"/>
    </w:rPr>
  </w:style>
  <w:style w:type="paragraph" w:styleId="8">
    <w:name w:val="heading 8"/>
    <w:basedOn w:val="a0"/>
    <w:next w:val="a0"/>
    <w:link w:val="8Char"/>
    <w:qFormat/>
    <w:rsid w:val="00351160"/>
    <w:pPr>
      <w:keepNext/>
      <w:ind w:left="430" w:right="360"/>
      <w:jc w:val="lowKashida"/>
      <w:outlineLvl w:val="7"/>
    </w:pPr>
    <w:rPr>
      <w:rFonts w:cs="Simplified Arabic"/>
      <w:b/>
      <w:bCs/>
      <w:lang w:bidi="ar-IQ"/>
    </w:rPr>
  </w:style>
  <w:style w:type="paragraph" w:styleId="9">
    <w:name w:val="heading 9"/>
    <w:basedOn w:val="a0"/>
    <w:next w:val="a0"/>
    <w:link w:val="9Char"/>
    <w:qFormat/>
    <w:rsid w:val="00351160"/>
    <w:pPr>
      <w:keepNext/>
      <w:ind w:left="430" w:right="1800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Char"/>
    <w:rsid w:val="00351160"/>
    <w:pPr>
      <w:bidi w:val="0"/>
      <w:ind w:left="360"/>
      <w:jc w:val="lowKashida"/>
    </w:pPr>
    <w:rPr>
      <w:rFonts w:cs="Traditional Arabic"/>
      <w:szCs w:val="28"/>
    </w:rPr>
  </w:style>
  <w:style w:type="paragraph" w:styleId="a5">
    <w:name w:val="Title"/>
    <w:basedOn w:val="a0"/>
    <w:link w:val="Char0"/>
    <w:qFormat/>
    <w:rsid w:val="00351160"/>
    <w:pPr>
      <w:jc w:val="center"/>
    </w:pPr>
    <w:rPr>
      <w:rFonts w:ascii="Arial Black" w:hAnsi="Arial Black" w:cs="PT Bold Heading"/>
      <w:b/>
      <w:bCs/>
      <w:sz w:val="96"/>
      <w:szCs w:val="96"/>
      <w:lang w:bidi="ar-IQ"/>
    </w:rPr>
  </w:style>
  <w:style w:type="paragraph" w:styleId="a6">
    <w:name w:val="caption"/>
    <w:basedOn w:val="a0"/>
    <w:next w:val="a0"/>
    <w:qFormat/>
    <w:rsid w:val="00351160"/>
    <w:pPr>
      <w:ind w:left="250" w:right="360"/>
    </w:pPr>
    <w:rPr>
      <w:rFonts w:cs="Simplified Arabic"/>
      <w:b/>
      <w:bCs/>
      <w:sz w:val="40"/>
      <w:szCs w:val="40"/>
      <w:lang w:eastAsia="en-US" w:bidi="ar-IQ"/>
    </w:rPr>
  </w:style>
  <w:style w:type="paragraph" w:customStyle="1" w:styleId="10">
    <w:name w:val="تذييل الصفحة1"/>
    <w:basedOn w:val="a0"/>
    <w:link w:val="Char1"/>
    <w:rsid w:val="00351160"/>
    <w:pPr>
      <w:tabs>
        <w:tab w:val="center" w:pos="4153"/>
        <w:tab w:val="right" w:pos="8306"/>
      </w:tabs>
    </w:pPr>
  </w:style>
  <w:style w:type="character" w:customStyle="1" w:styleId="11">
    <w:name w:val="رقم الصفحة1"/>
    <w:basedOn w:val="a1"/>
    <w:rsid w:val="00351160"/>
  </w:style>
  <w:style w:type="paragraph" w:customStyle="1" w:styleId="12">
    <w:name w:val="رأس الصفحة1"/>
    <w:basedOn w:val="a0"/>
    <w:link w:val="Char2"/>
    <w:rsid w:val="00351160"/>
    <w:pPr>
      <w:tabs>
        <w:tab w:val="center" w:pos="4153"/>
        <w:tab w:val="right" w:pos="8306"/>
      </w:tabs>
    </w:pPr>
  </w:style>
  <w:style w:type="paragraph" w:styleId="a7">
    <w:name w:val="Block Text"/>
    <w:basedOn w:val="a0"/>
    <w:rsid w:val="00351160"/>
    <w:pPr>
      <w:ind w:left="790" w:right="720"/>
    </w:pPr>
    <w:rPr>
      <w:rFonts w:cs="Simplified Arabic"/>
      <w:b/>
      <w:bCs/>
      <w:lang w:bidi="ar-IQ"/>
    </w:rPr>
  </w:style>
  <w:style w:type="character" w:customStyle="1" w:styleId="Char2">
    <w:name w:val="رأس الصفحة Char"/>
    <w:link w:val="12"/>
    <w:rsid w:val="00BA1655"/>
    <w:rPr>
      <w:sz w:val="24"/>
      <w:szCs w:val="24"/>
      <w:lang w:eastAsia="ar-SA"/>
    </w:rPr>
  </w:style>
  <w:style w:type="numbering" w:customStyle="1" w:styleId="13">
    <w:name w:val="بلا قائمة1"/>
    <w:next w:val="a3"/>
    <w:semiHidden/>
    <w:rsid w:val="00A329C5"/>
  </w:style>
  <w:style w:type="paragraph" w:styleId="a8">
    <w:name w:val="List Paragraph"/>
    <w:basedOn w:val="a0"/>
    <w:qFormat/>
    <w:rsid w:val="00A329C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Char1">
    <w:name w:val="Char Char1"/>
    <w:semiHidden/>
    <w:rsid w:val="00A329C5"/>
  </w:style>
  <w:style w:type="character" w:customStyle="1" w:styleId="CharChar">
    <w:name w:val="Char Char"/>
    <w:rsid w:val="00A329C5"/>
  </w:style>
  <w:style w:type="paragraph" w:styleId="a9">
    <w:name w:val="Body Text"/>
    <w:basedOn w:val="a0"/>
    <w:link w:val="Char3"/>
    <w:rsid w:val="00A329C5"/>
    <w:pPr>
      <w:spacing w:after="200" w:line="276" w:lineRule="auto"/>
    </w:pPr>
    <w:rPr>
      <w:rFonts w:ascii="Calibri" w:eastAsia="Calibri" w:hAnsi="Calibri"/>
      <w:b/>
      <w:bCs/>
      <w:sz w:val="32"/>
      <w:szCs w:val="32"/>
    </w:rPr>
  </w:style>
  <w:style w:type="character" w:customStyle="1" w:styleId="Char3">
    <w:name w:val="نص أساسي Char"/>
    <w:link w:val="a9"/>
    <w:rsid w:val="00A329C5"/>
    <w:rPr>
      <w:rFonts w:ascii="Calibri" w:eastAsia="Calibri" w:hAnsi="Calibri" w:cs="Arial"/>
      <w:b/>
      <w:bCs/>
      <w:sz w:val="32"/>
      <w:szCs w:val="32"/>
    </w:rPr>
  </w:style>
  <w:style w:type="numbering" w:customStyle="1" w:styleId="21">
    <w:name w:val="بلا قائمة2"/>
    <w:next w:val="a3"/>
    <w:semiHidden/>
    <w:rsid w:val="00B51162"/>
  </w:style>
  <w:style w:type="numbering" w:customStyle="1" w:styleId="31">
    <w:name w:val="بلا قائمة3"/>
    <w:next w:val="a3"/>
    <w:semiHidden/>
    <w:unhideWhenUsed/>
    <w:rsid w:val="00A15985"/>
  </w:style>
  <w:style w:type="character" w:customStyle="1" w:styleId="1Char">
    <w:name w:val="العنوان 1 Char"/>
    <w:link w:val="1"/>
    <w:uiPriority w:val="9"/>
    <w:rsid w:val="00A15985"/>
    <w:rPr>
      <w:rFonts w:cs="Traditional Arabic"/>
      <w:sz w:val="32"/>
      <w:szCs w:val="38"/>
      <w:u w:val="single"/>
      <w:lang w:eastAsia="ar-SA"/>
    </w:rPr>
  </w:style>
  <w:style w:type="character" w:customStyle="1" w:styleId="2Char">
    <w:name w:val="عنوان 2 Char"/>
    <w:link w:val="20"/>
    <w:uiPriority w:val="9"/>
    <w:rsid w:val="00A15985"/>
    <w:rPr>
      <w:rFonts w:cs="Simplified Arabic"/>
      <w:b/>
      <w:bCs/>
      <w:sz w:val="52"/>
      <w:szCs w:val="52"/>
      <w:lang w:eastAsia="ar-SA" w:bidi="ar-IQ"/>
    </w:rPr>
  </w:style>
  <w:style w:type="character" w:customStyle="1" w:styleId="3Char">
    <w:name w:val="عنوان 3 Char"/>
    <w:link w:val="30"/>
    <w:uiPriority w:val="9"/>
    <w:rsid w:val="00A15985"/>
    <w:rPr>
      <w:rFonts w:cs="Simplified Arabic"/>
      <w:b/>
      <w:bCs/>
      <w:sz w:val="96"/>
      <w:szCs w:val="96"/>
      <w:lang w:eastAsia="ar-SA" w:bidi="ar-IQ"/>
    </w:rPr>
  </w:style>
  <w:style w:type="character" w:customStyle="1" w:styleId="4Char">
    <w:name w:val="عنوان 4 Char"/>
    <w:link w:val="4"/>
    <w:uiPriority w:val="9"/>
    <w:rsid w:val="00A15985"/>
    <w:rPr>
      <w:rFonts w:cs="Simplified Arabic"/>
      <w:b/>
      <w:bCs/>
      <w:sz w:val="56"/>
      <w:szCs w:val="56"/>
      <w:lang w:bidi="ar-IQ"/>
    </w:rPr>
  </w:style>
  <w:style w:type="character" w:customStyle="1" w:styleId="5Char">
    <w:name w:val="عنوان 5 Char"/>
    <w:link w:val="5"/>
    <w:rsid w:val="00A15985"/>
    <w:rPr>
      <w:rFonts w:cs="Simplified Arabic"/>
      <w:b/>
      <w:bCs/>
      <w:sz w:val="32"/>
      <w:szCs w:val="32"/>
      <w:lang w:bidi="ar-IQ"/>
    </w:rPr>
  </w:style>
  <w:style w:type="character" w:customStyle="1" w:styleId="6Char">
    <w:name w:val="عنوان 6 Char"/>
    <w:link w:val="6"/>
    <w:rsid w:val="00A15985"/>
    <w:rPr>
      <w:rFonts w:cs="Traditional Arabic"/>
      <w:b/>
      <w:bCs/>
      <w:sz w:val="32"/>
      <w:szCs w:val="38"/>
      <w:u w:val="single"/>
      <w:lang w:eastAsia="ar-SA"/>
    </w:rPr>
  </w:style>
  <w:style w:type="character" w:customStyle="1" w:styleId="7Char">
    <w:name w:val="عنوان 7 Char"/>
    <w:link w:val="7"/>
    <w:rsid w:val="00A15985"/>
    <w:rPr>
      <w:rFonts w:cs="Simplified Arabic"/>
      <w:b/>
      <w:bCs/>
      <w:sz w:val="40"/>
      <w:szCs w:val="40"/>
      <w:lang w:bidi="ar-IQ"/>
    </w:rPr>
  </w:style>
  <w:style w:type="character" w:customStyle="1" w:styleId="8Char">
    <w:name w:val="عنوان 8 Char"/>
    <w:link w:val="8"/>
    <w:rsid w:val="00A15985"/>
    <w:rPr>
      <w:rFonts w:cs="Simplified Arabic"/>
      <w:b/>
      <w:bCs/>
      <w:sz w:val="24"/>
      <w:szCs w:val="24"/>
      <w:lang w:eastAsia="ar-SA" w:bidi="ar-IQ"/>
    </w:rPr>
  </w:style>
  <w:style w:type="character" w:customStyle="1" w:styleId="9Char">
    <w:name w:val="عنوان 9 Char"/>
    <w:link w:val="9"/>
    <w:rsid w:val="00A15985"/>
    <w:rPr>
      <w:rFonts w:cs="Simplified Arabic"/>
      <w:b/>
      <w:bCs/>
      <w:sz w:val="24"/>
      <w:szCs w:val="24"/>
      <w:lang w:eastAsia="ar-SA"/>
    </w:rPr>
  </w:style>
  <w:style w:type="character" w:customStyle="1" w:styleId="Char1">
    <w:name w:val="تذييل الصفحة Char"/>
    <w:link w:val="10"/>
    <w:uiPriority w:val="99"/>
    <w:rsid w:val="00A15985"/>
    <w:rPr>
      <w:sz w:val="24"/>
      <w:szCs w:val="24"/>
      <w:lang w:eastAsia="ar-SA"/>
    </w:rPr>
  </w:style>
  <w:style w:type="paragraph" w:styleId="22">
    <w:name w:val="Body Text 2"/>
    <w:basedOn w:val="a0"/>
    <w:link w:val="2Char0"/>
    <w:rsid w:val="00A15985"/>
    <w:pPr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Char0">
    <w:name w:val="نص أساسي 2 Char"/>
    <w:link w:val="22"/>
    <w:rsid w:val="00A15985"/>
    <w:rPr>
      <w:rFonts w:ascii="Calibri" w:eastAsia="Calibri" w:hAnsi="Calibri" w:cs="Arial"/>
      <w:sz w:val="22"/>
      <w:szCs w:val="22"/>
    </w:rPr>
  </w:style>
  <w:style w:type="paragraph" w:styleId="3">
    <w:name w:val="List Bullet 3"/>
    <w:basedOn w:val="a0"/>
    <w:autoRedefine/>
    <w:rsid w:val="00A15985"/>
    <w:pPr>
      <w:numPr>
        <w:numId w:val="1"/>
      </w:numPr>
      <w:ind w:right="0"/>
    </w:pPr>
    <w:rPr>
      <w:lang w:eastAsia="en-US"/>
    </w:rPr>
  </w:style>
  <w:style w:type="paragraph" w:styleId="a">
    <w:name w:val="List Bullet"/>
    <w:basedOn w:val="a0"/>
    <w:autoRedefine/>
    <w:rsid w:val="00A15985"/>
    <w:pPr>
      <w:numPr>
        <w:numId w:val="2"/>
      </w:numPr>
      <w:ind w:right="0"/>
    </w:pPr>
    <w:rPr>
      <w:lang w:eastAsia="en-US"/>
    </w:rPr>
  </w:style>
  <w:style w:type="paragraph" w:styleId="2">
    <w:name w:val="List Bullet 2"/>
    <w:basedOn w:val="a0"/>
    <w:autoRedefine/>
    <w:rsid w:val="00A15985"/>
    <w:pPr>
      <w:numPr>
        <w:numId w:val="3"/>
      </w:numPr>
      <w:ind w:right="0"/>
    </w:pPr>
  </w:style>
  <w:style w:type="paragraph" w:styleId="32">
    <w:name w:val="Body Text 3"/>
    <w:basedOn w:val="a0"/>
    <w:link w:val="3Char0"/>
    <w:rsid w:val="00A15985"/>
    <w:pPr>
      <w:jc w:val="center"/>
    </w:pPr>
    <w:rPr>
      <w:rFonts w:cs="Simplified Arabic"/>
      <w:b/>
      <w:bCs/>
      <w:sz w:val="20"/>
      <w:szCs w:val="20"/>
      <w:lang w:bidi="ar-IQ"/>
    </w:rPr>
  </w:style>
  <w:style w:type="character" w:customStyle="1" w:styleId="3Char0">
    <w:name w:val="نص أساسي 3 Char"/>
    <w:link w:val="32"/>
    <w:rsid w:val="00A15985"/>
    <w:rPr>
      <w:rFonts w:cs="Simplified Arabic"/>
      <w:b/>
      <w:bCs/>
      <w:lang w:bidi="ar-IQ"/>
    </w:rPr>
  </w:style>
  <w:style w:type="character" w:customStyle="1" w:styleId="Char0">
    <w:name w:val="العنوان Char"/>
    <w:link w:val="a5"/>
    <w:rsid w:val="00A15985"/>
    <w:rPr>
      <w:rFonts w:ascii="Arial Black" w:hAnsi="Arial Black" w:cs="PT Bold Heading"/>
      <w:b/>
      <w:bCs/>
      <w:sz w:val="96"/>
      <w:szCs w:val="96"/>
      <w:lang w:eastAsia="ar-SA" w:bidi="ar-IQ"/>
    </w:rPr>
  </w:style>
  <w:style w:type="character" w:styleId="aa">
    <w:name w:val="annotation reference"/>
    <w:rsid w:val="005B074B"/>
    <w:rPr>
      <w:sz w:val="16"/>
      <w:szCs w:val="16"/>
    </w:rPr>
  </w:style>
  <w:style w:type="paragraph" w:styleId="ab">
    <w:name w:val="annotation text"/>
    <w:basedOn w:val="a0"/>
    <w:link w:val="Char4"/>
    <w:rsid w:val="005B074B"/>
    <w:rPr>
      <w:sz w:val="20"/>
      <w:szCs w:val="20"/>
      <w:lang w:eastAsia="en-US"/>
    </w:rPr>
  </w:style>
  <w:style w:type="character" w:customStyle="1" w:styleId="Char4">
    <w:name w:val="نص تعليق Char"/>
    <w:basedOn w:val="a1"/>
    <w:link w:val="ab"/>
    <w:rsid w:val="005B074B"/>
  </w:style>
  <w:style w:type="paragraph" w:styleId="ac">
    <w:name w:val="annotation subject"/>
    <w:basedOn w:val="ab"/>
    <w:next w:val="ab"/>
    <w:link w:val="Char5"/>
    <w:rsid w:val="005B074B"/>
    <w:rPr>
      <w:b/>
      <w:bCs/>
    </w:rPr>
  </w:style>
  <w:style w:type="character" w:customStyle="1" w:styleId="Char5">
    <w:name w:val="موضوع تعليق Char"/>
    <w:link w:val="ac"/>
    <w:rsid w:val="005B074B"/>
    <w:rPr>
      <w:b/>
      <w:bCs/>
    </w:rPr>
  </w:style>
  <w:style w:type="paragraph" w:styleId="ad">
    <w:name w:val="Balloon Text"/>
    <w:basedOn w:val="a0"/>
    <w:link w:val="Char6"/>
    <w:rsid w:val="005B074B"/>
    <w:rPr>
      <w:rFonts w:ascii="Tahoma" w:hAnsi="Tahoma"/>
      <w:sz w:val="16"/>
      <w:szCs w:val="16"/>
    </w:rPr>
  </w:style>
  <w:style w:type="character" w:customStyle="1" w:styleId="Char6">
    <w:name w:val="نص في بالون Char"/>
    <w:link w:val="ad"/>
    <w:rsid w:val="005B074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195DC9"/>
    <w:rPr>
      <w:color w:val="0000FF"/>
      <w:u w:val="single"/>
    </w:rPr>
  </w:style>
  <w:style w:type="paragraph" w:styleId="ae">
    <w:name w:val="Subtitle"/>
    <w:basedOn w:val="a0"/>
    <w:link w:val="Char7"/>
    <w:qFormat/>
    <w:rsid w:val="00195DC9"/>
    <w:pPr>
      <w:jc w:val="center"/>
    </w:pPr>
    <w:rPr>
      <w:b/>
      <w:bCs/>
      <w:sz w:val="50"/>
      <w:szCs w:val="50"/>
      <w:u w:val="single"/>
      <w:lang w:bidi="ar-IQ"/>
    </w:rPr>
  </w:style>
  <w:style w:type="character" w:customStyle="1" w:styleId="Char7">
    <w:name w:val="عنوان فرعي Char"/>
    <w:link w:val="ae"/>
    <w:rsid w:val="00195DC9"/>
    <w:rPr>
      <w:b/>
      <w:bCs/>
      <w:sz w:val="50"/>
      <w:szCs w:val="50"/>
      <w:u w:val="single"/>
      <w:lang w:bidi="ar-IQ"/>
    </w:rPr>
  </w:style>
  <w:style w:type="table" w:styleId="af">
    <w:name w:val="Table Grid"/>
    <w:basedOn w:val="a2"/>
    <w:uiPriority w:val="59"/>
    <w:rsid w:val="00195DC9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"/>
    <w:basedOn w:val="a2"/>
    <w:next w:val="af"/>
    <w:uiPriority w:val="59"/>
    <w:rsid w:val="00195DC9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"/>
    <w:basedOn w:val="a2"/>
    <w:next w:val="af"/>
    <w:uiPriority w:val="99"/>
    <w:rsid w:val="0010358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umns 1"/>
    <w:basedOn w:val="a2"/>
    <w:rsid w:val="007D0589"/>
    <w:pPr>
      <w:bidi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olumns 2"/>
    <w:basedOn w:val="a2"/>
    <w:rsid w:val="007D0589"/>
    <w:pPr>
      <w:bidi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olumns 3"/>
    <w:basedOn w:val="a2"/>
    <w:rsid w:val="007D0589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Columns 4"/>
    <w:basedOn w:val="a2"/>
    <w:rsid w:val="007D0589"/>
    <w:pPr>
      <w:bidi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4">
    <w:name w:val="Table Simple 3"/>
    <w:basedOn w:val="a2"/>
    <w:rsid w:val="00D800E5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0">
    <w:name w:val="footnote text"/>
    <w:basedOn w:val="a0"/>
    <w:link w:val="Char8"/>
    <w:rsid w:val="004B4915"/>
    <w:rPr>
      <w:sz w:val="20"/>
      <w:szCs w:val="20"/>
      <w:lang w:eastAsia="en-US"/>
    </w:rPr>
  </w:style>
  <w:style w:type="character" w:customStyle="1" w:styleId="Char8">
    <w:name w:val="نص حاشية سفلية Char"/>
    <w:basedOn w:val="a1"/>
    <w:link w:val="af0"/>
    <w:rsid w:val="004B4915"/>
  </w:style>
  <w:style w:type="character" w:styleId="af1">
    <w:name w:val="footnote reference"/>
    <w:rsid w:val="004B4915"/>
    <w:rPr>
      <w:vertAlign w:val="superscript"/>
    </w:rPr>
  </w:style>
  <w:style w:type="character" w:styleId="af2">
    <w:name w:val="Strong"/>
    <w:uiPriority w:val="22"/>
    <w:qFormat/>
    <w:rsid w:val="003E2175"/>
    <w:rPr>
      <w:b/>
      <w:bCs/>
    </w:rPr>
  </w:style>
  <w:style w:type="character" w:styleId="af3">
    <w:name w:val="Emphasis"/>
    <w:qFormat/>
    <w:rsid w:val="003E2175"/>
    <w:rPr>
      <w:i/>
      <w:iCs/>
    </w:rPr>
  </w:style>
  <w:style w:type="table" w:customStyle="1" w:styleId="35">
    <w:name w:val="شبكة جدول3"/>
    <w:basedOn w:val="a2"/>
    <w:next w:val="af"/>
    <w:uiPriority w:val="59"/>
    <w:rsid w:val="00BF2F3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بلا قائمة4"/>
    <w:next w:val="a3"/>
    <w:uiPriority w:val="99"/>
    <w:semiHidden/>
    <w:unhideWhenUsed/>
    <w:rsid w:val="0015465A"/>
  </w:style>
  <w:style w:type="paragraph" w:styleId="af4">
    <w:name w:val="No Spacing"/>
    <w:link w:val="Char9"/>
    <w:uiPriority w:val="1"/>
    <w:qFormat/>
    <w:rsid w:val="0015465A"/>
    <w:pPr>
      <w:bidi/>
    </w:pPr>
    <w:rPr>
      <w:rFonts w:ascii="Calibri" w:eastAsia="Calibri" w:hAnsi="Calibri" w:cs="Arial"/>
      <w:sz w:val="22"/>
      <w:szCs w:val="22"/>
    </w:rPr>
  </w:style>
  <w:style w:type="table" w:customStyle="1" w:styleId="42">
    <w:name w:val="شبكة جدول4"/>
    <w:basedOn w:val="a2"/>
    <w:next w:val="af"/>
    <w:uiPriority w:val="59"/>
    <w:rsid w:val="0015465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شبكة جدول5"/>
    <w:basedOn w:val="a2"/>
    <w:next w:val="af"/>
    <w:rsid w:val="006C10D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70">
    <w:name w:val="Table Grid 7"/>
    <w:basedOn w:val="a2"/>
    <w:rsid w:val="006C10DD"/>
    <w:pPr>
      <w:bidi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36">
    <w:name w:val="Body Text Indent 3"/>
    <w:basedOn w:val="a0"/>
    <w:link w:val="3Char1"/>
    <w:rsid w:val="006C10DD"/>
    <w:pPr>
      <w:spacing w:after="200" w:line="360" w:lineRule="auto"/>
      <w:ind w:left="-1710"/>
      <w:jc w:val="right"/>
    </w:pPr>
    <w:rPr>
      <w:rFonts w:ascii="Calibri" w:hAnsi="Calibri" w:cs="Traditional Arabic"/>
      <w:b/>
      <w:bCs/>
      <w:i/>
      <w:iCs/>
      <w:sz w:val="32"/>
      <w:szCs w:val="38"/>
      <w:lang w:eastAsia="en-US" w:bidi="en-US"/>
    </w:rPr>
  </w:style>
  <w:style w:type="character" w:customStyle="1" w:styleId="3Char1">
    <w:name w:val="نص أساسي بمسافة بادئة 3 Char"/>
    <w:basedOn w:val="a1"/>
    <w:link w:val="36"/>
    <w:rsid w:val="006C10DD"/>
    <w:rPr>
      <w:rFonts w:ascii="Calibri" w:hAnsi="Calibri" w:cs="Traditional Arabic"/>
      <w:b/>
      <w:bCs/>
      <w:i/>
      <w:iCs/>
      <w:sz w:val="32"/>
      <w:szCs w:val="38"/>
      <w:lang w:bidi="en-US"/>
    </w:rPr>
  </w:style>
  <w:style w:type="character" w:styleId="af5">
    <w:name w:val="FollowedHyperlink"/>
    <w:basedOn w:val="a1"/>
    <w:uiPriority w:val="99"/>
    <w:rsid w:val="006C10DD"/>
    <w:rPr>
      <w:color w:val="800080"/>
      <w:u w:val="single"/>
    </w:rPr>
  </w:style>
  <w:style w:type="paragraph" w:customStyle="1" w:styleId="ShortReturnAddress">
    <w:name w:val="Short Return Address"/>
    <w:basedOn w:val="a0"/>
    <w:rsid w:val="006C10DD"/>
    <w:pPr>
      <w:spacing w:after="200" w:line="288" w:lineRule="auto"/>
    </w:pPr>
    <w:rPr>
      <w:rFonts w:ascii="Calibri" w:hAnsi="Calibri" w:cs="Arial"/>
      <w:i/>
      <w:iCs/>
      <w:sz w:val="20"/>
      <w:szCs w:val="20"/>
      <w:lang w:eastAsia="en-US" w:bidi="en-US"/>
    </w:rPr>
  </w:style>
  <w:style w:type="paragraph" w:styleId="af6">
    <w:name w:val="Quote"/>
    <w:basedOn w:val="a0"/>
    <w:next w:val="a0"/>
    <w:link w:val="Chara"/>
    <w:uiPriority w:val="29"/>
    <w:qFormat/>
    <w:rsid w:val="006C10DD"/>
    <w:pPr>
      <w:bidi w:val="0"/>
      <w:spacing w:after="200" w:line="288" w:lineRule="auto"/>
    </w:pPr>
    <w:rPr>
      <w:rFonts w:ascii="Calibri" w:hAnsi="Calibri" w:cs="Arial"/>
      <w:color w:val="943634"/>
      <w:sz w:val="20"/>
      <w:szCs w:val="20"/>
      <w:lang w:eastAsia="en-US" w:bidi="en-US"/>
    </w:rPr>
  </w:style>
  <w:style w:type="character" w:customStyle="1" w:styleId="Chara">
    <w:name w:val="اقتباس Char"/>
    <w:basedOn w:val="a1"/>
    <w:link w:val="af6"/>
    <w:uiPriority w:val="29"/>
    <w:rsid w:val="006C10DD"/>
    <w:rPr>
      <w:rFonts w:ascii="Calibri" w:hAnsi="Calibri" w:cs="Arial"/>
      <w:color w:val="943634"/>
      <w:lang w:bidi="en-US"/>
    </w:rPr>
  </w:style>
  <w:style w:type="paragraph" w:styleId="af7">
    <w:name w:val="Intense Quote"/>
    <w:basedOn w:val="a0"/>
    <w:next w:val="a0"/>
    <w:link w:val="Charb"/>
    <w:uiPriority w:val="30"/>
    <w:qFormat/>
    <w:rsid w:val="006C10DD"/>
    <w:pPr>
      <w:pBdr>
        <w:top w:val="dotted" w:sz="8" w:space="10" w:color="C0504D"/>
        <w:bottom w:val="dotted" w:sz="8" w:space="10" w:color="C0504D"/>
      </w:pBdr>
      <w:bidi w:val="0"/>
      <w:spacing w:after="200"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eastAsia="en-US" w:bidi="en-US"/>
    </w:rPr>
  </w:style>
  <w:style w:type="character" w:customStyle="1" w:styleId="Charb">
    <w:name w:val="اقتباس مكثف Char"/>
    <w:basedOn w:val="a1"/>
    <w:link w:val="af7"/>
    <w:uiPriority w:val="30"/>
    <w:rsid w:val="006C10DD"/>
    <w:rPr>
      <w:rFonts w:ascii="Cambria" w:hAnsi="Cambria"/>
      <w:b/>
      <w:bCs/>
      <w:i/>
      <w:iCs/>
      <w:color w:val="C0504D"/>
      <w:lang w:bidi="en-US"/>
    </w:rPr>
  </w:style>
  <w:style w:type="character" w:styleId="af8">
    <w:name w:val="Subtle Emphasis"/>
    <w:uiPriority w:val="19"/>
    <w:qFormat/>
    <w:rsid w:val="006C10DD"/>
    <w:rPr>
      <w:rFonts w:ascii="Cambria" w:eastAsia="Times New Roman" w:hAnsi="Cambria" w:cs="Times New Roman"/>
      <w:i/>
      <w:iCs/>
      <w:color w:val="C0504D"/>
    </w:rPr>
  </w:style>
  <w:style w:type="character" w:styleId="af9">
    <w:name w:val="Intense Emphasis"/>
    <w:uiPriority w:val="21"/>
    <w:qFormat/>
    <w:rsid w:val="006C10DD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a">
    <w:name w:val="Subtle Reference"/>
    <w:uiPriority w:val="31"/>
    <w:qFormat/>
    <w:rsid w:val="006C10DD"/>
    <w:rPr>
      <w:i/>
      <w:iCs/>
      <w:smallCaps/>
      <w:color w:val="C0504D"/>
      <w:u w:color="C0504D"/>
    </w:rPr>
  </w:style>
  <w:style w:type="character" w:styleId="afb">
    <w:name w:val="Intense Reference"/>
    <w:uiPriority w:val="32"/>
    <w:qFormat/>
    <w:rsid w:val="006C10DD"/>
    <w:rPr>
      <w:b/>
      <w:bCs/>
      <w:i/>
      <w:iCs/>
      <w:smallCaps/>
      <w:color w:val="C0504D"/>
      <w:u w:color="C0504D"/>
    </w:rPr>
  </w:style>
  <w:style w:type="character" w:styleId="afc">
    <w:name w:val="Book Title"/>
    <w:uiPriority w:val="33"/>
    <w:qFormat/>
    <w:rsid w:val="006C10DD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d">
    <w:name w:val="TOC Heading"/>
    <w:basedOn w:val="1"/>
    <w:next w:val="a0"/>
    <w:uiPriority w:val="39"/>
    <w:semiHidden/>
    <w:unhideWhenUsed/>
    <w:qFormat/>
    <w:rsid w:val="006C10DD"/>
    <w:pPr>
      <w:keepNext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bidi w:val="0"/>
      <w:spacing w:before="480" w:after="100" w:line="269" w:lineRule="auto"/>
      <w:contextualSpacing/>
      <w:jc w:val="left"/>
      <w:outlineLvl w:val="9"/>
    </w:pPr>
    <w:rPr>
      <w:rFonts w:ascii="Cambria" w:hAnsi="Cambria"/>
      <w:b/>
      <w:bCs/>
      <w:i/>
      <w:iCs/>
      <w:color w:val="622423"/>
      <w:sz w:val="22"/>
      <w:szCs w:val="22"/>
      <w:u w:val="none"/>
      <w:lang w:eastAsia="en-US" w:bidi="en-US"/>
    </w:rPr>
  </w:style>
  <w:style w:type="character" w:customStyle="1" w:styleId="Charc">
    <w:name w:val="تذييل صفحة Char"/>
    <w:basedOn w:val="a1"/>
    <w:uiPriority w:val="99"/>
    <w:rsid w:val="006C10DD"/>
    <w:rPr>
      <w:rFonts w:ascii="Times New Roman" w:eastAsia="Times New Roman" w:hAnsi="Times New Roman" w:cs="Tahoma"/>
      <w:sz w:val="24"/>
      <w:szCs w:val="20"/>
    </w:rPr>
  </w:style>
  <w:style w:type="character" w:customStyle="1" w:styleId="Chard">
    <w:name w:val="رأس صفحة Char"/>
    <w:basedOn w:val="a1"/>
    <w:rsid w:val="006C10DD"/>
    <w:rPr>
      <w:rFonts w:ascii="Times New Roman" w:eastAsia="Times New Roman" w:hAnsi="Times New Roman" w:cs="Tahoma"/>
      <w:sz w:val="24"/>
      <w:szCs w:val="20"/>
    </w:rPr>
  </w:style>
  <w:style w:type="table" w:styleId="afe">
    <w:name w:val="Table Elegant"/>
    <w:basedOn w:val="a2"/>
    <w:rsid w:val="006C10DD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">
    <w:name w:val="Placeholder Text"/>
    <w:basedOn w:val="a1"/>
    <w:uiPriority w:val="99"/>
    <w:semiHidden/>
    <w:rsid w:val="006C10DD"/>
    <w:rPr>
      <w:color w:val="808080"/>
    </w:rPr>
  </w:style>
  <w:style w:type="paragraph" w:styleId="aff0">
    <w:name w:val="List"/>
    <w:basedOn w:val="a0"/>
    <w:rsid w:val="0096064C"/>
    <w:pPr>
      <w:ind w:left="283" w:hanging="283"/>
    </w:pPr>
    <w:rPr>
      <w:lang w:eastAsia="en-US"/>
    </w:rPr>
  </w:style>
  <w:style w:type="paragraph" w:styleId="25">
    <w:name w:val="List 2"/>
    <w:basedOn w:val="a0"/>
    <w:rsid w:val="0096064C"/>
    <w:pPr>
      <w:ind w:left="566" w:hanging="283"/>
    </w:pPr>
    <w:rPr>
      <w:lang w:eastAsia="en-US"/>
    </w:rPr>
  </w:style>
  <w:style w:type="paragraph" w:styleId="aff1">
    <w:name w:val="Body Text First Indent"/>
    <w:basedOn w:val="a9"/>
    <w:link w:val="Chare"/>
    <w:rsid w:val="0096064C"/>
    <w:pPr>
      <w:spacing w:after="120" w:line="240" w:lineRule="auto"/>
      <w:ind w:firstLine="210"/>
    </w:pPr>
    <w:rPr>
      <w:b w:val="0"/>
      <w:bCs w:val="0"/>
      <w:sz w:val="24"/>
      <w:szCs w:val="24"/>
    </w:rPr>
  </w:style>
  <w:style w:type="character" w:customStyle="1" w:styleId="Chare">
    <w:name w:val="نص أساسي بمسافة بادئة للسطر الأول Char"/>
    <w:basedOn w:val="Char3"/>
    <w:link w:val="aff1"/>
    <w:rsid w:val="0096064C"/>
    <w:rPr>
      <w:rFonts w:ascii="Calibri" w:eastAsia="Calibri" w:hAnsi="Calibri" w:cs="Arial"/>
      <w:b/>
      <w:bCs/>
      <w:sz w:val="24"/>
      <w:szCs w:val="24"/>
    </w:rPr>
  </w:style>
  <w:style w:type="paragraph" w:styleId="aff2">
    <w:name w:val="endnote text"/>
    <w:basedOn w:val="a0"/>
    <w:link w:val="Charf"/>
    <w:rsid w:val="0096064C"/>
    <w:rPr>
      <w:sz w:val="20"/>
      <w:szCs w:val="20"/>
      <w:lang w:eastAsia="en-US"/>
    </w:rPr>
  </w:style>
  <w:style w:type="character" w:customStyle="1" w:styleId="Charf">
    <w:name w:val="نص تعليق ختامي Char"/>
    <w:basedOn w:val="a1"/>
    <w:link w:val="aff2"/>
    <w:rsid w:val="0096064C"/>
  </w:style>
  <w:style w:type="character" w:styleId="aff3">
    <w:name w:val="endnote reference"/>
    <w:rsid w:val="0096064C"/>
    <w:rPr>
      <w:vertAlign w:val="superscript"/>
    </w:rPr>
  </w:style>
  <w:style w:type="paragraph" w:customStyle="1" w:styleId="26">
    <w:name w:val="2"/>
    <w:basedOn w:val="a0"/>
    <w:next w:val="aff4"/>
    <w:link w:val="Charf0"/>
    <w:rsid w:val="0096064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Charf0">
    <w:name w:val="مخطط المستند Char"/>
    <w:link w:val="26"/>
    <w:rsid w:val="0096064C"/>
    <w:rPr>
      <w:rFonts w:ascii="Tahoma" w:hAnsi="Tahoma" w:cs="Tahoma"/>
      <w:shd w:val="clear" w:color="auto" w:fill="000080"/>
    </w:rPr>
  </w:style>
  <w:style w:type="paragraph" w:styleId="37">
    <w:name w:val="List 3"/>
    <w:basedOn w:val="a0"/>
    <w:rsid w:val="0096064C"/>
    <w:pPr>
      <w:ind w:left="849" w:hanging="283"/>
    </w:pPr>
    <w:rPr>
      <w:lang w:eastAsia="en-US"/>
    </w:rPr>
  </w:style>
  <w:style w:type="paragraph" w:styleId="27">
    <w:name w:val="List Continue 2"/>
    <w:basedOn w:val="a0"/>
    <w:rsid w:val="0096064C"/>
    <w:pPr>
      <w:spacing w:after="120"/>
      <w:ind w:left="566"/>
    </w:pPr>
    <w:rPr>
      <w:lang w:eastAsia="en-US"/>
    </w:rPr>
  </w:style>
  <w:style w:type="paragraph" w:styleId="aff5">
    <w:name w:val="Normal Indent"/>
    <w:basedOn w:val="a0"/>
    <w:rsid w:val="0096064C"/>
    <w:pPr>
      <w:ind w:left="720"/>
    </w:pPr>
    <w:rPr>
      <w:lang w:eastAsia="en-US"/>
    </w:rPr>
  </w:style>
  <w:style w:type="paragraph" w:styleId="aff6">
    <w:name w:val="Signature"/>
    <w:basedOn w:val="a0"/>
    <w:link w:val="Charf1"/>
    <w:rsid w:val="0096064C"/>
    <w:pPr>
      <w:ind w:left="4252"/>
    </w:pPr>
  </w:style>
  <w:style w:type="character" w:customStyle="1" w:styleId="Charf1">
    <w:name w:val="توقيع Char"/>
    <w:basedOn w:val="a1"/>
    <w:link w:val="aff6"/>
    <w:rsid w:val="0096064C"/>
    <w:rPr>
      <w:sz w:val="24"/>
      <w:szCs w:val="24"/>
    </w:rPr>
  </w:style>
  <w:style w:type="paragraph" w:customStyle="1" w:styleId="PPLine">
    <w:name w:val="PP Line"/>
    <w:basedOn w:val="aff6"/>
    <w:rsid w:val="0096064C"/>
  </w:style>
  <w:style w:type="character" w:styleId="aff7">
    <w:name w:val="line number"/>
    <w:uiPriority w:val="99"/>
    <w:unhideWhenUsed/>
    <w:rsid w:val="0096064C"/>
  </w:style>
  <w:style w:type="table" w:customStyle="1" w:styleId="16">
    <w:name w:val="جدول أنيق1"/>
    <w:basedOn w:val="a2"/>
    <w:next w:val="afe"/>
    <w:rsid w:val="0096064C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3">
    <w:name w:val="Char Char3"/>
    <w:rsid w:val="0096064C"/>
    <w:rPr>
      <w:rFonts w:ascii="Calibri" w:eastAsia="Calibri" w:hAnsi="Calibri" w:cs="Arial"/>
      <w:sz w:val="22"/>
      <w:szCs w:val="22"/>
    </w:rPr>
  </w:style>
  <w:style w:type="character" w:customStyle="1" w:styleId="CharChar5">
    <w:name w:val="Char Char5"/>
    <w:rsid w:val="0096064C"/>
    <w:rPr>
      <w:sz w:val="24"/>
      <w:szCs w:val="24"/>
    </w:rPr>
  </w:style>
  <w:style w:type="paragraph" w:styleId="28">
    <w:name w:val="Body Text First Indent 2"/>
    <w:basedOn w:val="a4"/>
    <w:link w:val="2Char1"/>
    <w:rsid w:val="0096064C"/>
    <w:pPr>
      <w:bidi/>
      <w:spacing w:after="120"/>
      <w:ind w:left="283" w:firstLine="210"/>
      <w:jc w:val="left"/>
    </w:pPr>
    <w:rPr>
      <w:rFonts w:cs="Times New Roman"/>
      <w:szCs w:val="24"/>
    </w:rPr>
  </w:style>
  <w:style w:type="character" w:customStyle="1" w:styleId="Char">
    <w:name w:val="نص أساسي بمسافة بادئة Char"/>
    <w:basedOn w:val="a1"/>
    <w:link w:val="a4"/>
    <w:rsid w:val="0096064C"/>
    <w:rPr>
      <w:rFonts w:cs="Traditional Arabic"/>
      <w:sz w:val="24"/>
      <w:szCs w:val="28"/>
      <w:lang w:eastAsia="ar-SA"/>
    </w:rPr>
  </w:style>
  <w:style w:type="character" w:customStyle="1" w:styleId="2Char1">
    <w:name w:val="نص أساسي بمسافة بادئة للسطر الأول 2 Char"/>
    <w:basedOn w:val="Char"/>
    <w:link w:val="28"/>
    <w:rsid w:val="0096064C"/>
    <w:rPr>
      <w:rFonts w:cs="Traditional Arabic"/>
      <w:sz w:val="24"/>
      <w:szCs w:val="24"/>
      <w:lang w:eastAsia="ar-SA"/>
    </w:rPr>
  </w:style>
  <w:style w:type="table" w:customStyle="1" w:styleId="60">
    <w:name w:val="شبكة جدول6"/>
    <w:basedOn w:val="a2"/>
    <w:next w:val="af"/>
    <w:rsid w:val="0096064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بلا قائمة5"/>
    <w:next w:val="a3"/>
    <w:semiHidden/>
    <w:rsid w:val="0096064C"/>
  </w:style>
  <w:style w:type="numbering" w:customStyle="1" w:styleId="61">
    <w:name w:val="بلا قائمة6"/>
    <w:next w:val="a3"/>
    <w:uiPriority w:val="99"/>
    <w:semiHidden/>
    <w:unhideWhenUsed/>
    <w:rsid w:val="0096064C"/>
  </w:style>
  <w:style w:type="table" w:customStyle="1" w:styleId="71">
    <w:name w:val="شبكة جدول7"/>
    <w:basedOn w:val="a2"/>
    <w:next w:val="af"/>
    <w:uiPriority w:val="59"/>
    <w:rsid w:val="0096064C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0"/>
    <w:link w:val="Charf2"/>
    <w:rsid w:val="0096064C"/>
    <w:rPr>
      <w:rFonts w:ascii="Tahoma" w:hAnsi="Tahoma" w:cs="Tahoma"/>
      <w:sz w:val="16"/>
      <w:szCs w:val="16"/>
    </w:rPr>
  </w:style>
  <w:style w:type="character" w:customStyle="1" w:styleId="Charf2">
    <w:name w:val="خريطة المستند Char"/>
    <w:basedOn w:val="a1"/>
    <w:link w:val="aff4"/>
    <w:rsid w:val="0096064C"/>
    <w:rPr>
      <w:rFonts w:ascii="Tahoma" w:hAnsi="Tahoma" w:cs="Tahoma"/>
      <w:sz w:val="16"/>
      <w:szCs w:val="16"/>
      <w:lang w:eastAsia="ar-SA"/>
    </w:rPr>
  </w:style>
  <w:style w:type="paragraph" w:customStyle="1" w:styleId="17">
    <w:name w:val="سرد الفقرات1"/>
    <w:basedOn w:val="a0"/>
    <w:rsid w:val="00FA3564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character" w:customStyle="1" w:styleId="CharChar13">
    <w:name w:val="Char Char13"/>
    <w:semiHidden/>
    <w:rsid w:val="00EF3726"/>
  </w:style>
  <w:style w:type="character" w:customStyle="1" w:styleId="CharChar6">
    <w:name w:val="Char Char6"/>
    <w:rsid w:val="00EF3726"/>
  </w:style>
  <w:style w:type="paragraph" w:customStyle="1" w:styleId="18">
    <w:name w:val="1"/>
    <w:basedOn w:val="a0"/>
    <w:next w:val="aff4"/>
    <w:rsid w:val="00EF372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CharChar31">
    <w:name w:val="Char Char31"/>
    <w:rsid w:val="00EF3726"/>
    <w:rPr>
      <w:rFonts w:ascii="Calibri" w:eastAsia="Calibri" w:hAnsi="Calibri" w:cs="Arial"/>
      <w:sz w:val="22"/>
      <w:szCs w:val="22"/>
    </w:rPr>
  </w:style>
  <w:style w:type="character" w:customStyle="1" w:styleId="CharChar51">
    <w:name w:val="Char Char51"/>
    <w:rsid w:val="00EF3726"/>
    <w:rPr>
      <w:sz w:val="24"/>
      <w:szCs w:val="24"/>
    </w:rPr>
  </w:style>
  <w:style w:type="paragraph" w:customStyle="1" w:styleId="110">
    <w:name w:val="سرد الفقرات11"/>
    <w:basedOn w:val="a0"/>
    <w:rsid w:val="00EF3726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paragraph" w:styleId="aff8">
    <w:name w:val="header"/>
    <w:basedOn w:val="a0"/>
    <w:link w:val="Char10"/>
    <w:rsid w:val="00A95963"/>
    <w:pPr>
      <w:tabs>
        <w:tab w:val="center" w:pos="4153"/>
        <w:tab w:val="right" w:pos="8306"/>
      </w:tabs>
    </w:pPr>
  </w:style>
  <w:style w:type="character" w:customStyle="1" w:styleId="Char10">
    <w:name w:val="رأس الصفحة Char1"/>
    <w:basedOn w:val="a1"/>
    <w:link w:val="aff8"/>
    <w:rsid w:val="00A95963"/>
    <w:rPr>
      <w:sz w:val="24"/>
      <w:szCs w:val="24"/>
      <w:lang w:eastAsia="ar-SA"/>
    </w:rPr>
  </w:style>
  <w:style w:type="paragraph" w:styleId="aff9">
    <w:name w:val="footer"/>
    <w:basedOn w:val="a0"/>
    <w:link w:val="Char11"/>
    <w:uiPriority w:val="99"/>
    <w:rsid w:val="00A95963"/>
    <w:pPr>
      <w:tabs>
        <w:tab w:val="center" w:pos="4153"/>
        <w:tab w:val="right" w:pos="8306"/>
      </w:tabs>
    </w:pPr>
  </w:style>
  <w:style w:type="character" w:customStyle="1" w:styleId="Char11">
    <w:name w:val="تذييل الصفحة Char1"/>
    <w:basedOn w:val="a1"/>
    <w:link w:val="aff9"/>
    <w:rsid w:val="00A95963"/>
    <w:rPr>
      <w:sz w:val="24"/>
      <w:szCs w:val="24"/>
      <w:lang w:eastAsia="ar-SA"/>
    </w:rPr>
  </w:style>
  <w:style w:type="character" w:styleId="affa">
    <w:name w:val="page number"/>
    <w:basedOn w:val="a1"/>
    <w:rsid w:val="000901E2"/>
  </w:style>
  <w:style w:type="character" w:customStyle="1" w:styleId="CharChar12">
    <w:name w:val="Char Char12"/>
    <w:semiHidden/>
    <w:rsid w:val="00C92093"/>
  </w:style>
  <w:style w:type="character" w:customStyle="1" w:styleId="CharChar4">
    <w:name w:val="Char Char4"/>
    <w:rsid w:val="00C92093"/>
  </w:style>
  <w:style w:type="character" w:customStyle="1" w:styleId="CharChar11">
    <w:name w:val="Char Char11"/>
    <w:semiHidden/>
    <w:rsid w:val="000E6839"/>
  </w:style>
  <w:style w:type="character" w:customStyle="1" w:styleId="CharChar2">
    <w:name w:val="Char Char2"/>
    <w:rsid w:val="000E6839"/>
  </w:style>
  <w:style w:type="numbering" w:customStyle="1" w:styleId="72">
    <w:name w:val="بلا قائمة7"/>
    <w:next w:val="a3"/>
    <w:uiPriority w:val="99"/>
    <w:semiHidden/>
    <w:unhideWhenUsed/>
    <w:rsid w:val="00096A7A"/>
  </w:style>
  <w:style w:type="table" w:customStyle="1" w:styleId="80">
    <w:name w:val="شبكة جدول8"/>
    <w:basedOn w:val="a2"/>
    <w:next w:val="af"/>
    <w:uiPriority w:val="59"/>
    <w:rsid w:val="00096A7A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جدول أنيق2"/>
    <w:basedOn w:val="a2"/>
    <w:next w:val="afe"/>
    <w:rsid w:val="00096A7A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HTML Bottom of Form"/>
    <w:basedOn w:val="a0"/>
    <w:next w:val="a0"/>
    <w:link w:val="Charf3"/>
    <w:hidden/>
    <w:uiPriority w:val="99"/>
    <w:rsid w:val="002A312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Charf3">
    <w:name w:val="أسفل النموذج Char"/>
    <w:basedOn w:val="a1"/>
    <w:link w:val="affb"/>
    <w:uiPriority w:val="99"/>
    <w:rsid w:val="002A3128"/>
    <w:rPr>
      <w:rFonts w:ascii="Arial" w:hAnsi="Arial" w:cs="Arial"/>
      <w:vanish/>
      <w:sz w:val="16"/>
      <w:szCs w:val="16"/>
      <w:lang w:eastAsia="ar-SA"/>
    </w:rPr>
  </w:style>
  <w:style w:type="paragraph" w:styleId="affc">
    <w:name w:val="HTML Top of Form"/>
    <w:basedOn w:val="a0"/>
    <w:next w:val="a0"/>
    <w:link w:val="Charf4"/>
    <w:hidden/>
    <w:uiPriority w:val="99"/>
    <w:rsid w:val="002A312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Charf4">
    <w:name w:val="أعلى النموذج Char"/>
    <w:basedOn w:val="a1"/>
    <w:link w:val="affc"/>
    <w:uiPriority w:val="99"/>
    <w:rsid w:val="002A3128"/>
    <w:rPr>
      <w:rFonts w:ascii="Arial" w:hAnsi="Arial" w:cs="Arial"/>
      <w:vanish/>
      <w:sz w:val="16"/>
      <w:szCs w:val="16"/>
      <w:lang w:eastAsia="ar-SA"/>
    </w:rPr>
  </w:style>
  <w:style w:type="paragraph" w:styleId="2a">
    <w:name w:val="Body Text Indent 2"/>
    <w:basedOn w:val="a0"/>
    <w:link w:val="2Char2"/>
    <w:rsid w:val="002A3128"/>
    <w:pPr>
      <w:spacing w:after="120" w:line="480" w:lineRule="auto"/>
      <w:ind w:left="283"/>
    </w:pPr>
  </w:style>
  <w:style w:type="character" w:customStyle="1" w:styleId="2Char2">
    <w:name w:val="نص أساسي بمسافة بادئة 2 Char"/>
    <w:basedOn w:val="a1"/>
    <w:link w:val="2a"/>
    <w:rsid w:val="002A3128"/>
    <w:rPr>
      <w:sz w:val="24"/>
      <w:szCs w:val="24"/>
      <w:lang w:eastAsia="ar-SA"/>
    </w:rPr>
  </w:style>
  <w:style w:type="paragraph" w:styleId="affd">
    <w:name w:val="Normal (Web)"/>
    <w:basedOn w:val="a0"/>
    <w:uiPriority w:val="99"/>
    <w:unhideWhenUsed/>
    <w:rsid w:val="002A3128"/>
    <w:pPr>
      <w:spacing w:after="200" w:line="276" w:lineRule="auto"/>
    </w:pPr>
    <w:rPr>
      <w:rFonts w:eastAsia="Calibri"/>
      <w:lang w:eastAsia="en-US"/>
    </w:rPr>
  </w:style>
  <w:style w:type="table" w:styleId="-2">
    <w:name w:val="Light Shading Accent 2"/>
    <w:basedOn w:val="a2"/>
    <w:uiPriority w:val="60"/>
    <w:rsid w:val="002A3128"/>
    <w:rPr>
      <w:rFonts w:ascii="Calibri" w:eastAsia="Calibri" w:hAnsi="Calibri" w:cs="Arial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شبكة فاتحة - تمييز 11"/>
    <w:basedOn w:val="a2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9">
    <w:name w:val="العنوان1"/>
    <w:basedOn w:val="a0"/>
    <w:next w:val="a0"/>
    <w:qFormat/>
    <w:rsid w:val="002A312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table" w:styleId="1a">
    <w:name w:val="Table Colorful 1"/>
    <w:basedOn w:val="a2"/>
    <w:rsid w:val="002A3128"/>
    <w:pPr>
      <w:bidi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2"/>
    <w:rsid w:val="002A3128"/>
    <w:pPr>
      <w:bidi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3">
    <w:name w:val="Table List 7"/>
    <w:basedOn w:val="a2"/>
    <w:rsid w:val="002A3128"/>
    <w:pPr>
      <w:bidi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21">
    <w:name w:val="شبكة فاتحة - تمييز 21"/>
    <w:basedOn w:val="a2"/>
    <w:next w:val="-20"/>
    <w:uiPriority w:val="62"/>
    <w:rsid w:val="002A3128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Char12">
    <w:name w:val="العنوان Char1"/>
    <w:basedOn w:val="a1"/>
    <w:uiPriority w:val="10"/>
    <w:rsid w:val="002A312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-20">
    <w:name w:val="Light Grid Accent 2"/>
    <w:basedOn w:val="a2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6">
    <w:name w:val="Light Grid Accent 6"/>
    <w:basedOn w:val="a2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">
    <w:name w:val="Light Grid Accent 5"/>
    <w:basedOn w:val="a2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81">
    <w:name w:val="شبكة جدول81"/>
    <w:basedOn w:val="a2"/>
    <w:next w:val="af"/>
    <w:uiPriority w:val="59"/>
    <w:rsid w:val="002A3128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60">
    <w:name w:val="Light List Accent 6"/>
    <w:basedOn w:val="a2"/>
    <w:uiPriority w:val="61"/>
    <w:rsid w:val="002A3128"/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3">
    <w:name w:val="Light Grid Accent 3"/>
    <w:basedOn w:val="a2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12">
    <w:name w:val="شبكة فاتحة - تمييز 12"/>
    <w:basedOn w:val="a2"/>
    <w:next w:val="-11"/>
    <w:uiPriority w:val="62"/>
    <w:rsid w:val="002A312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3">
    <w:name w:val="شبكة فاتحة - تمييز 13"/>
    <w:basedOn w:val="a2"/>
    <w:next w:val="-11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4">
    <w:name w:val="شبكة فاتحة - تمييز 14"/>
    <w:basedOn w:val="a2"/>
    <w:next w:val="-11"/>
    <w:uiPriority w:val="62"/>
    <w:rsid w:val="002A312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Char9">
    <w:name w:val="بلا تباعد Char"/>
    <w:basedOn w:val="a1"/>
    <w:link w:val="af4"/>
    <w:uiPriority w:val="1"/>
    <w:rsid w:val="002A3128"/>
    <w:rPr>
      <w:rFonts w:ascii="Calibri" w:eastAsia="Calibri" w:hAnsi="Calibri" w:cs="Arial"/>
      <w:sz w:val="22"/>
      <w:szCs w:val="22"/>
    </w:rPr>
  </w:style>
  <w:style w:type="paragraph" w:styleId="affe">
    <w:name w:val="Plain Text"/>
    <w:basedOn w:val="a0"/>
    <w:link w:val="Charf5"/>
    <w:rsid w:val="002A3128"/>
    <w:rPr>
      <w:rFonts w:ascii="Courier New" w:hAnsi="Courier New" w:cs="Courier New"/>
      <w:sz w:val="20"/>
      <w:szCs w:val="20"/>
      <w:lang w:eastAsia="en-US" w:bidi="ar-IQ"/>
    </w:rPr>
  </w:style>
  <w:style w:type="character" w:customStyle="1" w:styleId="Charf5">
    <w:name w:val="نص عادي Char"/>
    <w:basedOn w:val="a1"/>
    <w:link w:val="affe"/>
    <w:rsid w:val="002A3128"/>
    <w:rPr>
      <w:rFonts w:ascii="Courier New" w:hAnsi="Courier New" w:cs="Courier New"/>
      <w:lang w:bidi="ar-IQ"/>
    </w:rPr>
  </w:style>
  <w:style w:type="table" w:customStyle="1" w:styleId="111">
    <w:name w:val="شبكة جدول11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شبكة جدول9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0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شبكة جدول12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شبكة جدول13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شبكة جدول14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شبكة جدول15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شبكة جدول16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3">
    <w:name w:val="نص في بالون Char1"/>
    <w:basedOn w:val="a1"/>
    <w:uiPriority w:val="99"/>
    <w:semiHidden/>
    <w:rsid w:val="002A3128"/>
    <w:rPr>
      <w:rFonts w:ascii="Tahoma" w:hAnsi="Tahoma" w:cs="Tahoma"/>
      <w:sz w:val="16"/>
      <w:szCs w:val="16"/>
    </w:rPr>
  </w:style>
  <w:style w:type="table" w:customStyle="1" w:styleId="170">
    <w:name w:val="شبكة جدول17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شبكة جدول18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شبكة جدول19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شبكة جدول111"/>
    <w:basedOn w:val="a2"/>
    <w:next w:val="af"/>
    <w:rsid w:val="002A31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شبكة جدول20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شبكة جدول21"/>
    <w:basedOn w:val="a2"/>
    <w:next w:val="af"/>
    <w:uiPriority w:val="59"/>
    <w:rsid w:val="002A312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جدول أنيق11"/>
    <w:basedOn w:val="a2"/>
    <w:next w:val="afe"/>
    <w:rsid w:val="002A3128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basedOn w:val="a1"/>
    <w:rsid w:val="002A3128"/>
  </w:style>
  <w:style w:type="character" w:customStyle="1" w:styleId="apple-converted-space">
    <w:name w:val="apple-converted-space"/>
    <w:basedOn w:val="a1"/>
    <w:rsid w:val="002A3128"/>
  </w:style>
  <w:style w:type="paragraph" w:customStyle="1" w:styleId="1b">
    <w:name w:val="نمط1"/>
    <w:basedOn w:val="a0"/>
    <w:rsid w:val="002A3128"/>
    <w:pPr>
      <w:spacing w:before="40" w:after="40" w:line="264" w:lineRule="auto"/>
      <w:jc w:val="lowKashida"/>
    </w:pPr>
    <w:rPr>
      <w:rFonts w:cs="MCS Taybah S_U normal."/>
      <w:szCs w:val="40"/>
      <w:lang w:eastAsia="en-US"/>
    </w:rPr>
  </w:style>
  <w:style w:type="paragraph" w:customStyle="1" w:styleId="2c">
    <w:name w:val="نمط2"/>
    <w:basedOn w:val="1b"/>
    <w:rsid w:val="002A3128"/>
  </w:style>
  <w:style w:type="character" w:customStyle="1" w:styleId="more">
    <w:name w:val="more"/>
    <w:basedOn w:val="a1"/>
    <w:rsid w:val="002A3128"/>
  </w:style>
  <w:style w:type="character" w:customStyle="1" w:styleId="navbar">
    <w:name w:val="navbar"/>
    <w:basedOn w:val="a1"/>
    <w:rsid w:val="002A3128"/>
  </w:style>
  <w:style w:type="character" w:customStyle="1" w:styleId="toctoggle">
    <w:name w:val="toctoggle"/>
    <w:basedOn w:val="a1"/>
    <w:rsid w:val="002A3128"/>
  </w:style>
  <w:style w:type="character" w:customStyle="1" w:styleId="tocnumber">
    <w:name w:val="tocnumber"/>
    <w:basedOn w:val="a1"/>
    <w:rsid w:val="002A3128"/>
  </w:style>
  <w:style w:type="character" w:customStyle="1" w:styleId="toctext">
    <w:name w:val="toctext"/>
    <w:basedOn w:val="a1"/>
    <w:rsid w:val="002A3128"/>
  </w:style>
  <w:style w:type="character" w:customStyle="1" w:styleId="editsection">
    <w:name w:val="editsection"/>
    <w:basedOn w:val="a1"/>
    <w:rsid w:val="002A3128"/>
  </w:style>
  <w:style w:type="character" w:customStyle="1" w:styleId="mw-headline">
    <w:name w:val="mw-headline"/>
    <w:basedOn w:val="a1"/>
    <w:rsid w:val="002A3128"/>
  </w:style>
  <w:style w:type="character" w:customStyle="1" w:styleId="citation-version">
    <w:name w:val="citation-version"/>
    <w:basedOn w:val="a1"/>
    <w:rsid w:val="002A3128"/>
  </w:style>
  <w:style w:type="character" w:customStyle="1" w:styleId="citation-abbreviation">
    <w:name w:val="citation-abbreviation"/>
    <w:basedOn w:val="a1"/>
    <w:rsid w:val="002A3128"/>
  </w:style>
  <w:style w:type="character" w:customStyle="1" w:styleId="citation-publication-date">
    <w:name w:val="citation-publication-date"/>
    <w:basedOn w:val="a1"/>
    <w:rsid w:val="002A3128"/>
  </w:style>
  <w:style w:type="character" w:customStyle="1" w:styleId="citation-volume">
    <w:name w:val="citation-volume"/>
    <w:basedOn w:val="a1"/>
    <w:rsid w:val="002A3128"/>
  </w:style>
  <w:style w:type="character" w:customStyle="1" w:styleId="citation-issue">
    <w:name w:val="citation-issue"/>
    <w:basedOn w:val="a1"/>
    <w:rsid w:val="002A3128"/>
  </w:style>
  <w:style w:type="character" w:customStyle="1" w:styleId="citation-flpages">
    <w:name w:val="citation-flpages"/>
    <w:basedOn w:val="a1"/>
    <w:rsid w:val="002A3128"/>
  </w:style>
  <w:style w:type="character" w:customStyle="1" w:styleId="fm-vol-iss-date">
    <w:name w:val="fm-vol-iss-date"/>
    <w:basedOn w:val="a1"/>
    <w:rsid w:val="002A3128"/>
  </w:style>
  <w:style w:type="character" w:customStyle="1" w:styleId="fm-citation-ids-label">
    <w:name w:val="fm-citation-ids-label"/>
    <w:basedOn w:val="a1"/>
    <w:rsid w:val="002A3128"/>
  </w:style>
  <w:style w:type="character" w:customStyle="1" w:styleId="eid3053201">
    <w:name w:val="e_id3053201"/>
    <w:basedOn w:val="a1"/>
    <w:rsid w:val="002A3128"/>
  </w:style>
  <w:style w:type="character" w:customStyle="1" w:styleId="head2">
    <w:name w:val="head2"/>
    <w:basedOn w:val="a1"/>
    <w:rsid w:val="002A3128"/>
  </w:style>
  <w:style w:type="character" w:customStyle="1" w:styleId="figpopup-sensitive-area">
    <w:name w:val="figpopup-sensitive-area"/>
    <w:basedOn w:val="a1"/>
    <w:rsid w:val="002A3128"/>
  </w:style>
  <w:style w:type="character" w:customStyle="1" w:styleId="tag-json">
    <w:name w:val="tag-json"/>
    <w:basedOn w:val="a1"/>
    <w:rsid w:val="002A3128"/>
  </w:style>
  <w:style w:type="character" w:customStyle="1" w:styleId="ref-label">
    <w:name w:val="ref-label"/>
    <w:basedOn w:val="a1"/>
    <w:rsid w:val="002A3128"/>
  </w:style>
  <w:style w:type="character" w:customStyle="1" w:styleId="ref-cit">
    <w:name w:val="ref-cit"/>
    <w:basedOn w:val="a1"/>
    <w:rsid w:val="002A3128"/>
  </w:style>
  <w:style w:type="character" w:customStyle="1" w:styleId="citation">
    <w:name w:val="citation"/>
    <w:basedOn w:val="a1"/>
    <w:rsid w:val="002A3128"/>
  </w:style>
  <w:style w:type="character" w:customStyle="1" w:styleId="ref-journal">
    <w:name w:val="ref-journal"/>
    <w:basedOn w:val="a1"/>
    <w:rsid w:val="002A3128"/>
  </w:style>
  <w:style w:type="character" w:customStyle="1" w:styleId="ref-vol">
    <w:name w:val="ref-vol"/>
    <w:basedOn w:val="a1"/>
    <w:rsid w:val="002A3128"/>
  </w:style>
  <w:style w:type="character" w:customStyle="1" w:styleId="reference-text">
    <w:name w:val="reference-text"/>
    <w:basedOn w:val="a1"/>
    <w:rsid w:val="002A3128"/>
  </w:style>
  <w:style w:type="character" w:customStyle="1" w:styleId="dnnalignleft">
    <w:name w:val="dnnalignleft"/>
    <w:basedOn w:val="a1"/>
    <w:rsid w:val="002A3128"/>
  </w:style>
  <w:style w:type="character" w:customStyle="1" w:styleId="text">
    <w:name w:val="text"/>
    <w:basedOn w:val="a1"/>
    <w:rsid w:val="002A3128"/>
  </w:style>
  <w:style w:type="character" w:customStyle="1" w:styleId="grame">
    <w:name w:val="grame"/>
    <w:basedOn w:val="a1"/>
    <w:rsid w:val="002A3128"/>
  </w:style>
  <w:style w:type="character" w:customStyle="1" w:styleId="spelle">
    <w:name w:val="spelle"/>
    <w:basedOn w:val="a1"/>
    <w:rsid w:val="002A3128"/>
  </w:style>
  <w:style w:type="character" w:customStyle="1" w:styleId="hpsatn">
    <w:name w:val="hps atn"/>
    <w:basedOn w:val="a1"/>
    <w:rsid w:val="002A3128"/>
  </w:style>
  <w:style w:type="character" w:customStyle="1" w:styleId="srchexplword">
    <w:name w:val="srch_expl_word"/>
    <w:basedOn w:val="a1"/>
    <w:rsid w:val="002A3128"/>
  </w:style>
  <w:style w:type="table" w:styleId="1c">
    <w:name w:val="Table Simple 1"/>
    <w:basedOn w:val="a2"/>
    <w:rsid w:val="002A3128"/>
    <w:pPr>
      <w:bidi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1"/>
    <w:rsid w:val="002A3128"/>
  </w:style>
  <w:style w:type="paragraph" w:styleId="afff">
    <w:name w:val="Bibliography"/>
    <w:basedOn w:val="a0"/>
    <w:next w:val="a0"/>
    <w:uiPriority w:val="37"/>
    <w:unhideWhenUsed/>
    <w:rsid w:val="002A3128"/>
    <w:rPr>
      <w:lang w:eastAsia="en-US"/>
    </w:rPr>
  </w:style>
  <w:style w:type="numbering" w:customStyle="1" w:styleId="113">
    <w:name w:val="بلا قائمة11"/>
    <w:next w:val="a3"/>
    <w:uiPriority w:val="99"/>
    <w:semiHidden/>
    <w:unhideWhenUsed/>
    <w:rsid w:val="002A3128"/>
  </w:style>
  <w:style w:type="numbering" w:customStyle="1" w:styleId="1111">
    <w:name w:val="بلا قائمة111"/>
    <w:next w:val="a3"/>
    <w:uiPriority w:val="99"/>
    <w:semiHidden/>
    <w:unhideWhenUsed/>
    <w:rsid w:val="002A3128"/>
  </w:style>
  <w:style w:type="table" w:customStyle="1" w:styleId="1d">
    <w:name w:val="قائمة فاتحة1"/>
    <w:basedOn w:val="a2"/>
    <w:uiPriority w:val="61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38">
    <w:name w:val="نمط3"/>
    <w:basedOn w:val="2c"/>
    <w:rsid w:val="002A3128"/>
    <w:rPr>
      <w:b/>
      <w:bCs/>
    </w:rPr>
  </w:style>
  <w:style w:type="paragraph" w:customStyle="1" w:styleId="43">
    <w:name w:val="نمط4"/>
    <w:basedOn w:val="38"/>
    <w:rsid w:val="002A3128"/>
  </w:style>
  <w:style w:type="table" w:styleId="-30">
    <w:name w:val="Light List Accent 3"/>
    <w:basedOn w:val="a2"/>
    <w:uiPriority w:val="61"/>
    <w:rsid w:val="002A3128"/>
    <w:pPr>
      <w:bidi/>
    </w:pPr>
    <w:rPr>
      <w:rFonts w:asciiTheme="minorHAnsi" w:eastAsiaTheme="minorEastAsia" w:hAnsiTheme="minorHAnsi" w:cstheme="minorBidi"/>
      <w:sz w:val="22"/>
      <w:szCs w:val="22"/>
      <w:rtl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1">
    <w:name w:val="Medium List 2 Accent 1"/>
    <w:basedOn w:val="a2"/>
    <w:uiPriority w:val="66"/>
    <w:rsid w:val="002A3128"/>
    <w:pPr>
      <w:bidi/>
    </w:pPr>
    <w:rPr>
      <w:rFonts w:asciiTheme="majorHAnsi" w:eastAsiaTheme="majorEastAsia" w:hAnsiTheme="majorHAnsi" w:cstheme="majorBidi"/>
      <w:color w:val="000000" w:themeColor="text1"/>
      <w:sz w:val="22"/>
      <w:szCs w:val="22"/>
      <w:rtl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e">
    <w:name w:val="تظليل فاتح1"/>
    <w:basedOn w:val="a2"/>
    <w:uiPriority w:val="60"/>
    <w:rsid w:val="002A3128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0">
    <w:name w:val="تظليل فاتح - تمييز 11"/>
    <w:basedOn w:val="a2"/>
    <w:uiPriority w:val="60"/>
    <w:rsid w:val="002A3128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1">
    <w:name w:val="Light Shading Accent 3"/>
    <w:basedOn w:val="a2"/>
    <w:uiPriority w:val="60"/>
    <w:rsid w:val="002A3128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2A3128"/>
    <w:rPr>
      <w:rFonts w:asciiTheme="minorHAnsi" w:eastAsiaTheme="minorHAnsi" w:hAnsiTheme="minorHAnsi" w:cstheme="minorBidi"/>
      <w:color w:val="5F497A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0">
    <w:name w:val="Light Shading Accent 5"/>
    <w:basedOn w:val="a2"/>
    <w:uiPriority w:val="60"/>
    <w:rsid w:val="002A3128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3">
    <w:name w:val="Medium Shading 1 Accent 3"/>
    <w:basedOn w:val="a2"/>
    <w:uiPriority w:val="63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4">
    <w:name w:val="شبكة متوسطة 11"/>
    <w:basedOn w:val="a2"/>
    <w:uiPriority w:val="67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-11">
    <w:name w:val="تظليل متوسط 2 - تمييز 11"/>
    <w:basedOn w:val="a2"/>
    <w:uiPriority w:val="64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f">
    <w:name w:val="شبكة فاتحة1"/>
    <w:basedOn w:val="a2"/>
    <w:uiPriority w:val="62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51">
    <w:name w:val="Light List Accent 5"/>
    <w:basedOn w:val="a2"/>
    <w:uiPriority w:val="61"/>
    <w:rsid w:val="002A312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numbering" w:customStyle="1" w:styleId="82">
    <w:name w:val="بلا قائمة8"/>
    <w:next w:val="a3"/>
    <w:uiPriority w:val="99"/>
    <w:semiHidden/>
    <w:unhideWhenUsed/>
    <w:rsid w:val="003961F1"/>
  </w:style>
  <w:style w:type="table" w:customStyle="1" w:styleId="220">
    <w:name w:val="شبكة جدول22"/>
    <w:basedOn w:val="a2"/>
    <w:next w:val="af"/>
    <w:uiPriority w:val="59"/>
    <w:rsid w:val="003961F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بلا قائمة12"/>
    <w:next w:val="a3"/>
    <w:semiHidden/>
    <w:rsid w:val="003961F1"/>
  </w:style>
  <w:style w:type="numbering" w:customStyle="1" w:styleId="211">
    <w:name w:val="بلا قائمة21"/>
    <w:next w:val="a3"/>
    <w:semiHidden/>
    <w:rsid w:val="003961F1"/>
  </w:style>
  <w:style w:type="numbering" w:customStyle="1" w:styleId="310">
    <w:name w:val="بلا قائمة31"/>
    <w:next w:val="a3"/>
    <w:semiHidden/>
    <w:unhideWhenUsed/>
    <w:rsid w:val="003961F1"/>
  </w:style>
  <w:style w:type="table" w:customStyle="1" w:styleId="1100">
    <w:name w:val="شبكة جدول110"/>
    <w:basedOn w:val="a2"/>
    <w:next w:val="af"/>
    <w:uiPriority w:val="59"/>
    <w:rsid w:val="003961F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شبكة جدول23"/>
    <w:basedOn w:val="a2"/>
    <w:next w:val="af"/>
    <w:uiPriority w:val="99"/>
    <w:rsid w:val="003961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أعمدة جدول 11"/>
    <w:basedOn w:val="a2"/>
    <w:next w:val="15"/>
    <w:rsid w:val="003961F1"/>
    <w:pPr>
      <w:bidi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">
    <w:name w:val="أعمدة جدول 21"/>
    <w:basedOn w:val="a2"/>
    <w:next w:val="24"/>
    <w:rsid w:val="003961F1"/>
    <w:pPr>
      <w:bidi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أعمدة جدول 31"/>
    <w:basedOn w:val="a2"/>
    <w:next w:val="33"/>
    <w:rsid w:val="003961F1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أعمدة جدول 41"/>
    <w:basedOn w:val="a2"/>
    <w:next w:val="40"/>
    <w:rsid w:val="003961F1"/>
    <w:pPr>
      <w:bidi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312">
    <w:name w:val="جدول بسيط 31"/>
    <w:basedOn w:val="a2"/>
    <w:next w:val="34"/>
    <w:rsid w:val="003961F1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13">
    <w:name w:val="شبكة جدول31"/>
    <w:basedOn w:val="a2"/>
    <w:next w:val="af"/>
    <w:uiPriority w:val="59"/>
    <w:rsid w:val="003961F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بلا قائمة41"/>
    <w:next w:val="a3"/>
    <w:uiPriority w:val="99"/>
    <w:semiHidden/>
    <w:unhideWhenUsed/>
    <w:rsid w:val="003961F1"/>
  </w:style>
  <w:style w:type="table" w:customStyle="1" w:styleId="412">
    <w:name w:val="شبكة جدول41"/>
    <w:basedOn w:val="a2"/>
    <w:next w:val="af"/>
    <w:uiPriority w:val="59"/>
    <w:rsid w:val="003961F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شبكة جدول51"/>
    <w:basedOn w:val="a2"/>
    <w:next w:val="af"/>
    <w:rsid w:val="003961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شبكة جدول 71"/>
    <w:basedOn w:val="a2"/>
    <w:next w:val="70"/>
    <w:rsid w:val="003961F1"/>
    <w:pPr>
      <w:bidi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9">
    <w:name w:val="جدول أنيق3"/>
    <w:basedOn w:val="a2"/>
    <w:next w:val="afe"/>
    <w:rsid w:val="003961F1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جدول أنيق12"/>
    <w:basedOn w:val="a2"/>
    <w:next w:val="afe"/>
    <w:rsid w:val="003961F1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0">
    <w:name w:val="شبكة جدول61"/>
    <w:basedOn w:val="a2"/>
    <w:next w:val="af"/>
    <w:rsid w:val="003961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بلا قائمة51"/>
    <w:next w:val="a3"/>
    <w:semiHidden/>
    <w:rsid w:val="003961F1"/>
  </w:style>
  <w:style w:type="numbering" w:customStyle="1" w:styleId="611">
    <w:name w:val="بلا قائمة61"/>
    <w:next w:val="a3"/>
    <w:uiPriority w:val="99"/>
    <w:semiHidden/>
    <w:unhideWhenUsed/>
    <w:rsid w:val="003961F1"/>
  </w:style>
  <w:style w:type="table" w:customStyle="1" w:styleId="711">
    <w:name w:val="شبكة جدول71"/>
    <w:basedOn w:val="a2"/>
    <w:next w:val="af"/>
    <w:uiPriority w:val="59"/>
    <w:rsid w:val="003961F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شبكة جدول82"/>
    <w:basedOn w:val="a2"/>
    <w:next w:val="af"/>
    <w:uiPriority w:val="59"/>
    <w:rsid w:val="003961F1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D86171"/>
    <w:pPr>
      <w:bidi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ckname">
    <w:name w:val="nickname"/>
    <w:basedOn w:val="a1"/>
    <w:rsid w:val="00D86171"/>
  </w:style>
  <w:style w:type="character" w:customStyle="1" w:styleId="locality">
    <w:name w:val="locality"/>
    <w:basedOn w:val="a1"/>
    <w:rsid w:val="00D86171"/>
  </w:style>
  <w:style w:type="character" w:customStyle="1" w:styleId="country-name">
    <w:name w:val="country-name"/>
    <w:basedOn w:val="a1"/>
    <w:rsid w:val="00D86171"/>
  </w:style>
  <w:style w:type="paragraph" w:customStyle="1" w:styleId="utimgcap">
    <w:name w:val="utimgcap"/>
    <w:basedOn w:val="a0"/>
    <w:rsid w:val="00D8617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posted-on">
    <w:name w:val="posted-on"/>
    <w:basedOn w:val="a1"/>
    <w:rsid w:val="00D86171"/>
  </w:style>
  <w:style w:type="character" w:customStyle="1" w:styleId="comments">
    <w:name w:val="comments"/>
    <w:basedOn w:val="a1"/>
    <w:rsid w:val="00D86171"/>
  </w:style>
  <w:style w:type="character" w:customStyle="1" w:styleId="fn">
    <w:name w:val="fn"/>
    <w:basedOn w:val="a1"/>
    <w:rsid w:val="00D86171"/>
  </w:style>
  <w:style w:type="character" w:customStyle="1" w:styleId="plainlinks">
    <w:name w:val="plainlinks"/>
    <w:basedOn w:val="a1"/>
    <w:rsid w:val="00D86171"/>
  </w:style>
  <w:style w:type="character" w:customStyle="1" w:styleId="mw-editsection">
    <w:name w:val="mw-editsection"/>
    <w:basedOn w:val="a1"/>
    <w:rsid w:val="00D86171"/>
  </w:style>
  <w:style w:type="character" w:customStyle="1" w:styleId="mw-editsection-bracket">
    <w:name w:val="mw-editsection-bracket"/>
    <w:basedOn w:val="a1"/>
    <w:rsid w:val="00D86171"/>
  </w:style>
  <w:style w:type="character" w:customStyle="1" w:styleId="comment">
    <w:name w:val="comment"/>
    <w:basedOn w:val="a1"/>
    <w:rsid w:val="00D86171"/>
  </w:style>
  <w:style w:type="character" w:customStyle="1" w:styleId="post-date">
    <w:name w:val="post-date"/>
    <w:basedOn w:val="a1"/>
    <w:rsid w:val="00D86171"/>
  </w:style>
  <w:style w:type="character" w:customStyle="1" w:styleId="trendysn">
    <w:name w:val="trendysn"/>
    <w:basedOn w:val="a1"/>
    <w:rsid w:val="00D86171"/>
  </w:style>
  <w:style w:type="paragraph" w:customStyle="1" w:styleId="lih">
    <w:name w:val="lih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home">
    <w:name w:val="c_home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sharia">
    <w:name w:val="c_sharia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culture">
    <w:name w:val="c_culture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social">
    <w:name w:val="c_social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literature">
    <w:name w:val="c_literature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fatawa">
    <w:name w:val="c_fatawa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muslims">
    <w:name w:val="c_muslims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pp">
    <w:name w:val="c_pp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library">
    <w:name w:val="c_library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abooks">
    <w:name w:val="c_abooks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pub">
    <w:name w:val="c_pub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ctrans">
    <w:name w:val="c_trans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introductionlabel">
    <w:name w:val="introductionlabel"/>
    <w:basedOn w:val="a1"/>
    <w:rsid w:val="00323294"/>
  </w:style>
  <w:style w:type="character" w:customStyle="1" w:styleId="relatedarticleslabel">
    <w:name w:val="relatedarticleslabel"/>
    <w:basedOn w:val="a1"/>
    <w:rsid w:val="00323294"/>
  </w:style>
  <w:style w:type="character" w:customStyle="1" w:styleId="a2alabel">
    <w:name w:val="a2a_label"/>
    <w:basedOn w:val="a1"/>
    <w:rsid w:val="00323294"/>
  </w:style>
  <w:style w:type="character" w:customStyle="1" w:styleId="blueinfo">
    <w:name w:val="blueinfo"/>
    <w:basedOn w:val="a1"/>
    <w:rsid w:val="00323294"/>
  </w:style>
  <w:style w:type="character" w:customStyle="1" w:styleId="message-success">
    <w:name w:val="message-success"/>
    <w:basedOn w:val="a1"/>
    <w:rsid w:val="00323294"/>
  </w:style>
  <w:style w:type="character" w:customStyle="1" w:styleId="styledbutton">
    <w:name w:val="styledbutton"/>
    <w:basedOn w:val="a1"/>
    <w:rsid w:val="00323294"/>
  </w:style>
  <w:style w:type="paragraph" w:customStyle="1" w:styleId="liv">
    <w:name w:val="liv"/>
    <w:basedOn w:val="a0"/>
    <w:rsid w:val="00323294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smaller2font">
    <w:name w:val="smaller2font"/>
    <w:basedOn w:val="a1"/>
    <w:rsid w:val="00323294"/>
  </w:style>
  <w:style w:type="table" w:customStyle="1" w:styleId="TableNormal1">
    <w:name w:val="Table Normal1"/>
    <w:rsid w:val="00864942"/>
    <w:pPr>
      <w:bidi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st-meta">
    <w:name w:val="post-meta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tie-date">
    <w:name w:val="tie-date"/>
    <w:basedOn w:val="a1"/>
    <w:rsid w:val="007857A1"/>
  </w:style>
  <w:style w:type="paragraph" w:customStyle="1" w:styleId="msonormal0">
    <w:name w:val="msonormal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active">
    <w:name w:val="active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naskh-r">
    <w:name w:val="naskh-r"/>
    <w:basedOn w:val="a1"/>
    <w:rsid w:val="007857A1"/>
  </w:style>
  <w:style w:type="character" w:customStyle="1" w:styleId="followcounter">
    <w:name w:val="follow_counter"/>
    <w:basedOn w:val="a1"/>
    <w:rsid w:val="007857A1"/>
  </w:style>
  <w:style w:type="paragraph" w:customStyle="1" w:styleId="kufi-r">
    <w:name w:val="kufi-r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comment-date">
    <w:name w:val="comment-date"/>
    <w:basedOn w:val="a1"/>
    <w:rsid w:val="007857A1"/>
  </w:style>
  <w:style w:type="paragraph" w:customStyle="1" w:styleId="u-about">
    <w:name w:val="u-about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a-q">
    <w:name w:val="a-q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pvotecounter">
    <w:name w:val="upvote_counter"/>
    <w:basedOn w:val="a1"/>
    <w:rsid w:val="007857A1"/>
  </w:style>
  <w:style w:type="character" w:customStyle="1" w:styleId="downvotecounter">
    <w:name w:val="downvote_counter"/>
    <w:basedOn w:val="a1"/>
    <w:rsid w:val="007857A1"/>
  </w:style>
  <w:style w:type="character" w:customStyle="1" w:styleId="r-c">
    <w:name w:val="r-c"/>
    <w:basedOn w:val="a1"/>
    <w:rsid w:val="007857A1"/>
  </w:style>
  <w:style w:type="paragraph" w:customStyle="1" w:styleId="m-t-10">
    <w:name w:val="m-t-10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datilsimagecaption">
    <w:name w:val="datilsimagecaption"/>
    <w:basedOn w:val="a1"/>
    <w:rsid w:val="007857A1"/>
  </w:style>
  <w:style w:type="character" w:customStyle="1" w:styleId="articledate">
    <w:name w:val="articledate"/>
    <w:basedOn w:val="a1"/>
    <w:rsid w:val="007857A1"/>
  </w:style>
  <w:style w:type="paragraph" w:customStyle="1" w:styleId="facebookmsg">
    <w:name w:val="facebookmsg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writecomment">
    <w:name w:val="writecomment"/>
    <w:basedOn w:val="a1"/>
    <w:rsid w:val="007857A1"/>
  </w:style>
  <w:style w:type="character" w:customStyle="1" w:styleId="video-label">
    <w:name w:val="video-label"/>
    <w:basedOn w:val="a1"/>
    <w:rsid w:val="007857A1"/>
  </w:style>
  <w:style w:type="character" w:customStyle="1" w:styleId="branding">
    <w:name w:val="branding"/>
    <w:basedOn w:val="a1"/>
    <w:rsid w:val="007857A1"/>
  </w:style>
  <w:style w:type="character" w:customStyle="1" w:styleId="branding-inner">
    <w:name w:val="branding-inner"/>
    <w:basedOn w:val="a1"/>
    <w:rsid w:val="007857A1"/>
  </w:style>
  <w:style w:type="character" w:customStyle="1" w:styleId="branding-separator">
    <w:name w:val="branding-separator"/>
    <w:basedOn w:val="a1"/>
    <w:rsid w:val="007857A1"/>
  </w:style>
  <w:style w:type="paragraph" w:customStyle="1" w:styleId="trplusybar">
    <w:name w:val="trplusybar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articlecomment-content-text">
    <w:name w:val="article__comment-content-text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day">
    <w:name w:val="day"/>
    <w:basedOn w:val="a1"/>
    <w:rsid w:val="007857A1"/>
  </w:style>
  <w:style w:type="character" w:customStyle="1" w:styleId="month">
    <w:name w:val="month"/>
    <w:basedOn w:val="a1"/>
    <w:rsid w:val="007857A1"/>
  </w:style>
  <w:style w:type="paragraph" w:customStyle="1" w:styleId="has-text-align-right">
    <w:name w:val="has-text-align-right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meta-cats">
    <w:name w:val="meta-cats"/>
    <w:basedOn w:val="a1"/>
    <w:rsid w:val="007857A1"/>
  </w:style>
  <w:style w:type="character" w:customStyle="1" w:styleId="meta-comments">
    <w:name w:val="meta-comments"/>
    <w:basedOn w:val="a1"/>
    <w:rsid w:val="007857A1"/>
  </w:style>
  <w:style w:type="character" w:customStyle="1" w:styleId="screen-reader-text">
    <w:name w:val="screen-reader-text"/>
    <w:basedOn w:val="a1"/>
    <w:rsid w:val="007857A1"/>
  </w:style>
  <w:style w:type="paragraph" w:customStyle="1" w:styleId="porto-info-list-item">
    <w:name w:val="porto-info-list-item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vccustomheading">
    <w:name w:val="vc_custom_heading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menu-item">
    <w:name w:val="menu-item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h4">
    <w:name w:val="h4"/>
    <w:basedOn w:val="a1"/>
    <w:rsid w:val="007857A1"/>
  </w:style>
  <w:style w:type="paragraph" w:customStyle="1" w:styleId="mb-0">
    <w:name w:val="mb-0"/>
    <w:basedOn w:val="a0"/>
    <w:rsid w:val="007857A1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field">
    <w:name w:val="field"/>
    <w:basedOn w:val="a1"/>
    <w:rsid w:val="00785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png" /><Relationship Id="rId18" Type="http://schemas.microsoft.com/office/2007/relationships/hdphoto" Target="media/hdphoto5.wdp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yperlink" Target="https://aws.amazon.com/ar/what-is/artificial-intelligence" TargetMode="External" /><Relationship Id="rId7" Type="http://schemas.openxmlformats.org/officeDocument/2006/relationships/endnotes" Target="endnotes.xml" /><Relationship Id="rId12" Type="http://schemas.microsoft.com/office/2007/relationships/hdphoto" Target="media/hdphoto2.wdp" /><Relationship Id="rId17" Type="http://schemas.openxmlformats.org/officeDocument/2006/relationships/image" Target="media/image6.png" /><Relationship Id="rId25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microsoft.com/office/2007/relationships/hdphoto" Target="media/hdphoto4.wdp" /><Relationship Id="rId20" Type="http://schemas.microsoft.com/office/2007/relationships/hdphoto" Target="media/hdphoto6.wd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hyperlink" Target="https://www.un.org/ar/208258" TargetMode="External" /><Relationship Id="rId10" Type="http://schemas.microsoft.com/office/2007/relationships/hdphoto" Target="media/hdphoto1.wdp" /><Relationship Id="rId19" Type="http://schemas.openxmlformats.org/officeDocument/2006/relationships/image" Target="media/image7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microsoft.com/office/2007/relationships/hdphoto" Target="media/hdphoto3.wdp" /><Relationship Id="rId22" Type="http://schemas.openxmlformats.org/officeDocument/2006/relationships/hyperlink" Target="https://www.un.org/ar/208258" TargetMode="External" /><Relationship Id="rId27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5;&#1604;&#1580;&#1594;&#1585;&#1575;&#1601;&#1610;&#1607;%20&#1571;&#1583;%20&#1607;&#1580;&#1610;&#1583;%20&#1605;&#1604;&#1608;&#1603;%20&#1575;&#1604;&#1587;&#1575;&#1605;&#1585;&#1575;&#1574;&#1610;%202016.dotm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96F1F-2D8D-4E19-9032-4D975056036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الجغرافيه%20أد%20هجيد%20ملوك%20السامرائي%202016.dotm</Template>
  <TotalTime>1</TotalTime>
  <Pages>1</Pages>
  <Words>1901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الاشكال</vt:lpstr>
    </vt:vector>
  </TitlesOfParts>
  <Company>القادسية مشتل الفيوز</Company>
  <LinksUpToDate>false</LinksUpToDate>
  <CharactersWithSpaces>13241</CharactersWithSpaces>
  <SharedDoc>false</SharedDoc>
  <HLinks>
    <vt:vector size="24" baseType="variant">
      <vt:variant>
        <vt:i4>2949234</vt:i4>
      </vt:variant>
      <vt:variant>
        <vt:i4>36</vt:i4>
      </vt:variant>
      <vt:variant>
        <vt:i4>0</vt:i4>
      </vt:variant>
      <vt:variant>
        <vt:i4>5</vt:i4>
      </vt:variant>
      <vt:variant>
        <vt:lpwstr>http://www.arabgeographers.net/</vt:lpwstr>
      </vt:variant>
      <vt:variant>
        <vt:lpwstr/>
      </vt:variant>
      <vt:variant>
        <vt:i4>1507437</vt:i4>
      </vt:variant>
      <vt:variant>
        <vt:i4>33</vt:i4>
      </vt:variant>
      <vt:variant>
        <vt:i4>0</vt:i4>
      </vt:variant>
      <vt:variant>
        <vt:i4>5</vt:i4>
      </vt:variant>
      <vt:variant>
        <vt:lpwstr>mailto:dr.mjeed50@gmail.com</vt:lpwstr>
      </vt:variant>
      <vt:variant>
        <vt:lpwstr/>
      </vt:variant>
      <vt:variant>
        <vt:i4>2949234</vt:i4>
      </vt:variant>
      <vt:variant>
        <vt:i4>30</vt:i4>
      </vt:variant>
      <vt:variant>
        <vt:i4>0</vt:i4>
      </vt:variant>
      <vt:variant>
        <vt:i4>5</vt:i4>
      </vt:variant>
      <vt:variant>
        <vt:lpwstr>http://www.arabgeographers.net/</vt:lpwstr>
      </vt:variant>
      <vt:variant>
        <vt:lpwstr/>
      </vt:variant>
      <vt:variant>
        <vt:i4>1507437</vt:i4>
      </vt:variant>
      <vt:variant>
        <vt:i4>27</vt:i4>
      </vt:variant>
      <vt:variant>
        <vt:i4>0</vt:i4>
      </vt:variant>
      <vt:variant>
        <vt:i4>5</vt:i4>
      </vt:variant>
      <vt:variant>
        <vt:lpwstr>mailto:dr.mjeed50@gmail.com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الاشكال</dc:title>
  <dc:creator>DR.Ahmed Saker 2o1O</dc:creator>
  <cp:lastModifiedBy>proffdrmgid20@outlook.com</cp:lastModifiedBy>
  <cp:revision>2</cp:revision>
  <cp:lastPrinted>2021-01-14T19:52:00Z</cp:lastPrinted>
  <dcterms:created xsi:type="dcterms:W3CDTF">2024-03-30T05:17:00Z</dcterms:created>
  <dcterms:modified xsi:type="dcterms:W3CDTF">2024-03-30T05:17:00Z</dcterms:modified>
</cp:coreProperties>
</file>